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D2A" w:rsidRDefault="00A85D2A" w:rsidP="00A85D2A">
      <w:pPr>
        <w:pStyle w:val="ttulo-IEIJ"/>
        <w:pBdr>
          <w:bottom w:val="triple" w:sz="4" w:space="0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português – </w:t>
      </w:r>
      <w:r w:rsidR="0097494F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interpretação </w:t>
      </w:r>
    </w:p>
    <w:p w:rsidR="004F2E6C" w:rsidRDefault="004F2E6C" w:rsidP="0097494F">
      <w:pPr>
        <w:rPr>
          <w:noProof/>
          <w:sz w:val="28"/>
          <w:szCs w:val="28"/>
          <w:lang w:eastAsia="pt-BR" w:bidi="ar-SA"/>
        </w:rPr>
      </w:pPr>
      <w:bookmarkStart w:id="0" w:name="_GoBack"/>
      <w:bookmarkEnd w:id="0"/>
    </w:p>
    <w:p w:rsidR="0097494F" w:rsidRDefault="004F2E6C" w:rsidP="004F2E6C">
      <w:pPr>
        <w:spacing w:line="276" w:lineRule="auto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1) Observe esta pintura, que mostra algumas crianças. Veja com atenção os elementos que a compõem e, depois, responda as questões.</w:t>
      </w:r>
    </w:p>
    <w:p w:rsidR="004F2E6C" w:rsidRDefault="004F2E6C" w:rsidP="004F2E6C">
      <w:pPr>
        <w:spacing w:line="276" w:lineRule="auto"/>
        <w:rPr>
          <w:noProof/>
          <w:sz w:val="28"/>
          <w:szCs w:val="28"/>
          <w:lang w:eastAsia="pt-BR" w:bidi="ar-SA"/>
        </w:rPr>
      </w:pPr>
    </w:p>
    <w:p w:rsidR="004F2E6C" w:rsidRDefault="004F2E6C" w:rsidP="0097494F">
      <w:p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092190" cy="4423410"/>
            <wp:effectExtent l="0" t="0" r="3810" b="0"/>
            <wp:docPr id="16" name="Imagem 16" descr="Fairy Tale” by Sir Walter Firle c. 1890 | Fairytale art, Poster prints,  Framed canvas pr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airy Tale” by Sir Walter Firle c. 1890 | Fairytale art, Poster prints,  Framed canvas print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4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4F" w:rsidRPr="004F2E6C" w:rsidRDefault="004F2E6C" w:rsidP="004F2E6C">
      <w:pPr>
        <w:jc w:val="right"/>
        <w:rPr>
          <w:lang w:eastAsia="ja-JP" w:bidi="ar-SA"/>
        </w:rPr>
      </w:pPr>
      <w:r w:rsidRPr="004F2E6C">
        <w:rPr>
          <w:lang w:eastAsia="ja-JP" w:bidi="ar-SA"/>
        </w:rPr>
        <w:t xml:space="preserve">Walter </w:t>
      </w:r>
      <w:proofErr w:type="spellStart"/>
      <w:r w:rsidRPr="004F2E6C">
        <w:rPr>
          <w:lang w:eastAsia="ja-JP" w:bidi="ar-SA"/>
        </w:rPr>
        <w:t>Firle</w:t>
      </w:r>
      <w:proofErr w:type="spellEnd"/>
      <w:r w:rsidRPr="004F2E6C">
        <w:rPr>
          <w:lang w:eastAsia="ja-JP" w:bidi="ar-SA"/>
        </w:rPr>
        <w:t xml:space="preserve"> (1859-1929). O conto de fadas, Óleo sobre tela.</w:t>
      </w:r>
    </w:p>
    <w:p w:rsidR="0097494F" w:rsidRDefault="0097494F" w:rsidP="0097494F">
      <w:pPr>
        <w:rPr>
          <w:sz w:val="28"/>
          <w:szCs w:val="28"/>
          <w:lang w:eastAsia="ja-JP" w:bidi="ar-SA"/>
        </w:rPr>
      </w:pPr>
    </w:p>
    <w:p w:rsidR="004F2E6C" w:rsidRPr="0097494F" w:rsidRDefault="004F2E6C" w:rsidP="0097494F">
      <w:pPr>
        <w:rPr>
          <w:sz w:val="28"/>
          <w:szCs w:val="28"/>
          <w:lang w:eastAsia="ja-JP" w:bidi="ar-SA"/>
        </w:rPr>
      </w:pPr>
    </w:p>
    <w:p w:rsidR="0097494F" w:rsidRDefault="004F2E6C" w:rsidP="0097494F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1) O que as crianças estão lendo juntas?</w:t>
      </w:r>
    </w:p>
    <w:p w:rsidR="004F2E6C" w:rsidRDefault="004F2E6C" w:rsidP="0097494F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</w:t>
      </w:r>
    </w:p>
    <w:p w:rsidR="004F2E6C" w:rsidRPr="0097494F" w:rsidRDefault="004F2E6C" w:rsidP="004F2E6C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</w:t>
      </w:r>
    </w:p>
    <w:p w:rsidR="004F2E6C" w:rsidRDefault="004F2E6C" w:rsidP="004F2E6C">
      <w:pPr>
        <w:rPr>
          <w:sz w:val="28"/>
          <w:szCs w:val="28"/>
          <w:lang w:eastAsia="ja-JP" w:bidi="ar-SA"/>
        </w:rPr>
      </w:pPr>
    </w:p>
    <w:p w:rsidR="004F2E6C" w:rsidRDefault="004F2E6C" w:rsidP="004F2E6C">
      <w:pPr>
        <w:rPr>
          <w:sz w:val="28"/>
          <w:szCs w:val="28"/>
          <w:lang w:eastAsia="ja-JP" w:bidi="ar-SA"/>
        </w:rPr>
      </w:pPr>
    </w:p>
    <w:p w:rsidR="004F2E6C" w:rsidRPr="0097494F" w:rsidRDefault="004F2E6C" w:rsidP="004F2E6C">
      <w:pPr>
        <w:rPr>
          <w:sz w:val="28"/>
          <w:szCs w:val="28"/>
          <w:lang w:eastAsia="ja-JP" w:bidi="ar-SA"/>
        </w:rPr>
      </w:pPr>
    </w:p>
    <w:p w:rsidR="004F2E6C" w:rsidRDefault="004F2E6C" w:rsidP="0097494F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lastRenderedPageBreak/>
        <w:t>2) Como você descreveria a expressão no rosto das crianças?</w:t>
      </w:r>
    </w:p>
    <w:p w:rsidR="004F2E6C" w:rsidRPr="0097494F" w:rsidRDefault="004F2E6C" w:rsidP="004F2E6C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</w:t>
      </w:r>
    </w:p>
    <w:p w:rsidR="004F2E6C" w:rsidRDefault="004F2E6C" w:rsidP="004F2E6C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</w:t>
      </w:r>
    </w:p>
    <w:p w:rsidR="004F2E6C" w:rsidRDefault="004F2E6C" w:rsidP="004F2E6C">
      <w:pPr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>3</w:t>
      </w:r>
      <w:proofErr w:type="gramEnd"/>
      <w:r>
        <w:rPr>
          <w:sz w:val="28"/>
          <w:szCs w:val="28"/>
          <w:lang w:eastAsia="ja-JP" w:bidi="ar-SA"/>
        </w:rPr>
        <w:t>) Como as crianças estão vestidas?</w:t>
      </w:r>
    </w:p>
    <w:p w:rsidR="004F2E6C" w:rsidRPr="0097494F" w:rsidRDefault="004F2E6C" w:rsidP="004F2E6C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</w:t>
      </w:r>
    </w:p>
    <w:p w:rsidR="004F2E6C" w:rsidRPr="0097494F" w:rsidRDefault="004F2E6C" w:rsidP="004F2E6C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</w:t>
      </w:r>
    </w:p>
    <w:p w:rsidR="004F2E6C" w:rsidRDefault="004F2E6C" w:rsidP="004F2E6C">
      <w:pPr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>4</w:t>
      </w:r>
      <w:proofErr w:type="gramEnd"/>
      <w:r>
        <w:rPr>
          <w:sz w:val="28"/>
          <w:szCs w:val="28"/>
          <w:lang w:eastAsia="ja-JP" w:bidi="ar-SA"/>
        </w:rPr>
        <w:t>) Em que parte da casa as crianças estão?</w:t>
      </w:r>
    </w:p>
    <w:p w:rsidR="004F2E6C" w:rsidRPr="0097494F" w:rsidRDefault="004F2E6C" w:rsidP="004F2E6C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</w:t>
      </w:r>
    </w:p>
    <w:p w:rsidR="004F2E6C" w:rsidRPr="0097494F" w:rsidRDefault="004F2E6C" w:rsidP="004F2E6C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</w:t>
      </w:r>
    </w:p>
    <w:p w:rsidR="004F2E6C" w:rsidRDefault="004F2E6C" w:rsidP="004F2E6C">
      <w:pPr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>5</w:t>
      </w:r>
      <w:proofErr w:type="gramEnd"/>
      <w:r>
        <w:rPr>
          <w:sz w:val="28"/>
          <w:szCs w:val="28"/>
          <w:lang w:eastAsia="ja-JP" w:bidi="ar-SA"/>
        </w:rPr>
        <w:t>) Quais são as cores predominantes na pintura?</w:t>
      </w:r>
    </w:p>
    <w:p w:rsidR="004F2E6C" w:rsidRPr="0097494F" w:rsidRDefault="004F2E6C" w:rsidP="004F2E6C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</w:t>
      </w:r>
    </w:p>
    <w:p w:rsidR="004F2E6C" w:rsidRPr="0097494F" w:rsidRDefault="004F2E6C" w:rsidP="004F2E6C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</w:t>
      </w:r>
    </w:p>
    <w:p w:rsidR="004F2E6C" w:rsidRDefault="004F2E6C" w:rsidP="004F2E6C">
      <w:pPr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>6</w:t>
      </w:r>
      <w:proofErr w:type="gramEnd"/>
      <w:r>
        <w:rPr>
          <w:sz w:val="28"/>
          <w:szCs w:val="28"/>
          <w:lang w:eastAsia="ja-JP" w:bidi="ar-SA"/>
        </w:rPr>
        <w:t>) Quais são as partes mais claras e iluminadas da pintura?</w:t>
      </w:r>
    </w:p>
    <w:p w:rsidR="004F2E6C" w:rsidRPr="0097494F" w:rsidRDefault="004F2E6C" w:rsidP="004F2E6C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</w:t>
      </w:r>
    </w:p>
    <w:p w:rsidR="004F2E6C" w:rsidRPr="0097494F" w:rsidRDefault="004F2E6C" w:rsidP="004F2E6C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</w:t>
      </w:r>
    </w:p>
    <w:p w:rsidR="004F2E6C" w:rsidRDefault="004F2E6C" w:rsidP="004F2E6C">
      <w:pPr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>7</w:t>
      </w:r>
      <w:proofErr w:type="gramEnd"/>
      <w:r>
        <w:rPr>
          <w:sz w:val="28"/>
          <w:szCs w:val="28"/>
          <w:lang w:eastAsia="ja-JP" w:bidi="ar-SA"/>
        </w:rPr>
        <w:t>) Que personagens poderiam estar presentes no livro que as crianças estão lendo?</w:t>
      </w:r>
    </w:p>
    <w:p w:rsidR="004F2E6C" w:rsidRPr="0097494F" w:rsidRDefault="004F2E6C" w:rsidP="004F2E6C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</w:t>
      </w:r>
    </w:p>
    <w:p w:rsidR="004F2E6C" w:rsidRPr="0097494F" w:rsidRDefault="004F2E6C" w:rsidP="004F2E6C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</w:t>
      </w:r>
    </w:p>
    <w:p w:rsidR="004F2E6C" w:rsidRDefault="004F2E6C" w:rsidP="004F2E6C">
      <w:pPr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>8</w:t>
      </w:r>
      <w:proofErr w:type="gramEnd"/>
      <w:r>
        <w:rPr>
          <w:sz w:val="28"/>
          <w:szCs w:val="28"/>
          <w:lang w:eastAsia="ja-JP" w:bidi="ar-SA"/>
        </w:rPr>
        <w:t>) Escreva o nome de um livro que você leu e gostou muito.</w:t>
      </w:r>
    </w:p>
    <w:p w:rsidR="004F2E6C" w:rsidRPr="0097494F" w:rsidRDefault="004F2E6C" w:rsidP="004F2E6C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</w:t>
      </w:r>
    </w:p>
    <w:p w:rsidR="004F2E6C" w:rsidRPr="0097494F" w:rsidRDefault="004F2E6C" w:rsidP="004F2E6C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</w:t>
      </w:r>
    </w:p>
    <w:sectPr w:rsidR="004F2E6C" w:rsidRPr="0097494F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982" w:rsidRDefault="00166982">
      <w:pPr>
        <w:spacing w:before="0"/>
      </w:pPr>
      <w:r>
        <w:separator/>
      </w:r>
    </w:p>
  </w:endnote>
  <w:endnote w:type="continuationSeparator" w:id="0">
    <w:p w:rsidR="00166982" w:rsidRDefault="0016698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982" w:rsidRDefault="00166982">
      <w:pPr>
        <w:spacing w:before="0"/>
      </w:pPr>
      <w:r>
        <w:separator/>
      </w:r>
    </w:p>
  </w:footnote>
  <w:footnote w:type="continuationSeparator" w:id="0">
    <w:p w:rsidR="00166982" w:rsidRDefault="0016698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07785E4A" wp14:editId="2FC5E62B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Start"/>
    <w:r w:rsidR="008A7130">
      <w:rPr>
        <w:rStyle w:val="RefernciaSutil"/>
        <w:rFonts w:cs="Calibri"/>
        <w:smallCaps w:val="0"/>
        <w:color w:val="auto"/>
        <w:u w:val="none"/>
      </w:rPr>
      <w:t>3</w:t>
    </w:r>
    <w:proofErr w:type="gramEnd"/>
    <w:r w:rsidR="008A7130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8A7130">
      <w:rPr>
        <w:rStyle w:val="RefernciaSutil"/>
        <w:rFonts w:cs="Calibri"/>
        <w:smallCaps w:val="0"/>
        <w:color w:val="auto"/>
        <w:u w:val="none"/>
      </w:rPr>
      <w:t>SETEMBRO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C45509"/>
    <w:multiLevelType w:val="hybridMultilevel"/>
    <w:tmpl w:val="3160B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3C88"/>
    <w:rsid w:val="00035D31"/>
    <w:rsid w:val="0004323B"/>
    <w:rsid w:val="0007156F"/>
    <w:rsid w:val="000823EB"/>
    <w:rsid w:val="000919A6"/>
    <w:rsid w:val="0009378A"/>
    <w:rsid w:val="000A59E3"/>
    <w:rsid w:val="000C71F2"/>
    <w:rsid w:val="000D40BB"/>
    <w:rsid w:val="000F65BD"/>
    <w:rsid w:val="000F6BFB"/>
    <w:rsid w:val="000F740B"/>
    <w:rsid w:val="000F7414"/>
    <w:rsid w:val="00105477"/>
    <w:rsid w:val="00114EE2"/>
    <w:rsid w:val="00120A83"/>
    <w:rsid w:val="00166982"/>
    <w:rsid w:val="00177F1A"/>
    <w:rsid w:val="00194789"/>
    <w:rsid w:val="001A3451"/>
    <w:rsid w:val="001B0059"/>
    <w:rsid w:val="001D136F"/>
    <w:rsid w:val="001E7179"/>
    <w:rsid w:val="0021681E"/>
    <w:rsid w:val="00223536"/>
    <w:rsid w:val="00223A04"/>
    <w:rsid w:val="00235E7E"/>
    <w:rsid w:val="00281041"/>
    <w:rsid w:val="002828A5"/>
    <w:rsid w:val="00296897"/>
    <w:rsid w:val="002A65F6"/>
    <w:rsid w:val="002B07F9"/>
    <w:rsid w:val="002B0845"/>
    <w:rsid w:val="002D6698"/>
    <w:rsid w:val="002D7036"/>
    <w:rsid w:val="002E7AEA"/>
    <w:rsid w:val="0030315D"/>
    <w:rsid w:val="003214BC"/>
    <w:rsid w:val="0035216A"/>
    <w:rsid w:val="00362AED"/>
    <w:rsid w:val="003639A9"/>
    <w:rsid w:val="003640B9"/>
    <w:rsid w:val="00374401"/>
    <w:rsid w:val="00377290"/>
    <w:rsid w:val="00383F74"/>
    <w:rsid w:val="003A5F16"/>
    <w:rsid w:val="003B46B5"/>
    <w:rsid w:val="003B76EC"/>
    <w:rsid w:val="003F3F27"/>
    <w:rsid w:val="00400ECA"/>
    <w:rsid w:val="004714A2"/>
    <w:rsid w:val="004F2E6C"/>
    <w:rsid w:val="00521C4B"/>
    <w:rsid w:val="00557451"/>
    <w:rsid w:val="00570C67"/>
    <w:rsid w:val="00571F07"/>
    <w:rsid w:val="00584348"/>
    <w:rsid w:val="005C29DA"/>
    <w:rsid w:val="005E02A4"/>
    <w:rsid w:val="00621270"/>
    <w:rsid w:val="006375D5"/>
    <w:rsid w:val="006454F1"/>
    <w:rsid w:val="00651B51"/>
    <w:rsid w:val="006553FF"/>
    <w:rsid w:val="006555EA"/>
    <w:rsid w:val="00675CDD"/>
    <w:rsid w:val="006847C7"/>
    <w:rsid w:val="0069238B"/>
    <w:rsid w:val="00692E83"/>
    <w:rsid w:val="00694B9C"/>
    <w:rsid w:val="006979BF"/>
    <w:rsid w:val="006B1AB7"/>
    <w:rsid w:val="006F4273"/>
    <w:rsid w:val="00705BB4"/>
    <w:rsid w:val="00707CE2"/>
    <w:rsid w:val="00722772"/>
    <w:rsid w:val="00725193"/>
    <w:rsid w:val="00732661"/>
    <w:rsid w:val="00770307"/>
    <w:rsid w:val="007A01DA"/>
    <w:rsid w:val="007D1BD7"/>
    <w:rsid w:val="007F260A"/>
    <w:rsid w:val="008077DC"/>
    <w:rsid w:val="00816589"/>
    <w:rsid w:val="008253A5"/>
    <w:rsid w:val="008256F7"/>
    <w:rsid w:val="00825B51"/>
    <w:rsid w:val="00847BC2"/>
    <w:rsid w:val="00881039"/>
    <w:rsid w:val="00882593"/>
    <w:rsid w:val="00892A7C"/>
    <w:rsid w:val="008A54DF"/>
    <w:rsid w:val="008A7130"/>
    <w:rsid w:val="008D1DF7"/>
    <w:rsid w:val="008D52E9"/>
    <w:rsid w:val="008E0160"/>
    <w:rsid w:val="008E1785"/>
    <w:rsid w:val="008E5B2D"/>
    <w:rsid w:val="008F0DED"/>
    <w:rsid w:val="009149C3"/>
    <w:rsid w:val="009203FE"/>
    <w:rsid w:val="0092469A"/>
    <w:rsid w:val="009266C1"/>
    <w:rsid w:val="00943D4A"/>
    <w:rsid w:val="0095155C"/>
    <w:rsid w:val="009603DD"/>
    <w:rsid w:val="00971E6A"/>
    <w:rsid w:val="0097494F"/>
    <w:rsid w:val="009749A6"/>
    <w:rsid w:val="00974A21"/>
    <w:rsid w:val="00993602"/>
    <w:rsid w:val="009A2F1D"/>
    <w:rsid w:val="009B10F4"/>
    <w:rsid w:val="009C386F"/>
    <w:rsid w:val="009E2E5B"/>
    <w:rsid w:val="009F7DD0"/>
    <w:rsid w:val="00A34E17"/>
    <w:rsid w:val="00A62E5D"/>
    <w:rsid w:val="00A71106"/>
    <w:rsid w:val="00A7527B"/>
    <w:rsid w:val="00A76666"/>
    <w:rsid w:val="00A813C7"/>
    <w:rsid w:val="00A85D2A"/>
    <w:rsid w:val="00A92AFC"/>
    <w:rsid w:val="00AE5EFD"/>
    <w:rsid w:val="00AF588C"/>
    <w:rsid w:val="00B00CAA"/>
    <w:rsid w:val="00B05D4D"/>
    <w:rsid w:val="00B150F8"/>
    <w:rsid w:val="00B36723"/>
    <w:rsid w:val="00B57275"/>
    <w:rsid w:val="00B637BB"/>
    <w:rsid w:val="00B66A20"/>
    <w:rsid w:val="00B71FA9"/>
    <w:rsid w:val="00BA0EF0"/>
    <w:rsid w:val="00BA12D4"/>
    <w:rsid w:val="00BB3788"/>
    <w:rsid w:val="00BF00ED"/>
    <w:rsid w:val="00BF5B6F"/>
    <w:rsid w:val="00C06597"/>
    <w:rsid w:val="00C130A8"/>
    <w:rsid w:val="00C14D34"/>
    <w:rsid w:val="00C153EF"/>
    <w:rsid w:val="00C33EA0"/>
    <w:rsid w:val="00C50DFD"/>
    <w:rsid w:val="00C53DA7"/>
    <w:rsid w:val="00C6779C"/>
    <w:rsid w:val="00C83798"/>
    <w:rsid w:val="00CA4752"/>
    <w:rsid w:val="00CB70CC"/>
    <w:rsid w:val="00CC632D"/>
    <w:rsid w:val="00CE1D3D"/>
    <w:rsid w:val="00D1013E"/>
    <w:rsid w:val="00D13922"/>
    <w:rsid w:val="00D14D3A"/>
    <w:rsid w:val="00D40206"/>
    <w:rsid w:val="00D7170C"/>
    <w:rsid w:val="00D753CB"/>
    <w:rsid w:val="00D75825"/>
    <w:rsid w:val="00D826D6"/>
    <w:rsid w:val="00DA7D60"/>
    <w:rsid w:val="00DF4BAB"/>
    <w:rsid w:val="00DF66DB"/>
    <w:rsid w:val="00E20FB2"/>
    <w:rsid w:val="00E27FD3"/>
    <w:rsid w:val="00E87F92"/>
    <w:rsid w:val="00E9503E"/>
    <w:rsid w:val="00EA7A3E"/>
    <w:rsid w:val="00EB6949"/>
    <w:rsid w:val="00EC1112"/>
    <w:rsid w:val="00EE2FB8"/>
    <w:rsid w:val="00F00A34"/>
    <w:rsid w:val="00F403E3"/>
    <w:rsid w:val="00F520A6"/>
    <w:rsid w:val="00F6724C"/>
    <w:rsid w:val="00F67492"/>
    <w:rsid w:val="00F703CD"/>
    <w:rsid w:val="00F75CF9"/>
    <w:rsid w:val="00F76F89"/>
    <w:rsid w:val="00F869C3"/>
    <w:rsid w:val="00F93780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2</Pages>
  <Words>277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2020-08-31T18:12:00Z</cp:lastPrinted>
  <dcterms:created xsi:type="dcterms:W3CDTF">2020-08-31T18:12:00Z</dcterms:created>
  <dcterms:modified xsi:type="dcterms:W3CDTF">2020-08-31T18:12:00Z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