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EA" w:rsidRDefault="004967DA" w:rsidP="00880D2E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meios de transporte e a evolução tecnológica </w:t>
      </w:r>
    </w:p>
    <w:p w:rsidR="004967DA" w:rsidRDefault="004967DA" w:rsidP="00CA25EA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 imagem abaixo retrata o meio de transporte usado </w:t>
      </w:r>
      <w:r w:rsidR="00C2521F">
        <w:rPr>
          <w:sz w:val="28"/>
          <w:szCs w:val="28"/>
          <w:lang w:eastAsia="ja-JP" w:bidi="ar-SA"/>
        </w:rPr>
        <w:t>por Pedro</w:t>
      </w:r>
      <w:r>
        <w:rPr>
          <w:sz w:val="28"/>
          <w:szCs w:val="28"/>
          <w:lang w:eastAsia="ja-JP" w:bidi="ar-SA"/>
        </w:rPr>
        <w:t xml:space="preserve"> Alvares Cabral no período do Descobrimento do Brasil.</w:t>
      </w:r>
    </w:p>
    <w:p w:rsidR="004967DA" w:rsidRDefault="004967DA" w:rsidP="00CA25EA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CAF4908" wp14:editId="6B91B03D">
            <wp:simplePos x="0" y="0"/>
            <wp:positionH relativeFrom="column">
              <wp:posOffset>4720590</wp:posOffset>
            </wp:positionH>
            <wp:positionV relativeFrom="paragraph">
              <wp:posOffset>189865</wp:posOffset>
            </wp:positionV>
            <wp:extent cx="1828800" cy="1706880"/>
            <wp:effectExtent l="0" t="0" r="0" b="762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7" t="32628" r="24243" b="46526"/>
                    <a:stretch/>
                  </pic:blipFill>
                  <pic:spPr bwMode="auto">
                    <a:xfrm>
                      <a:off x="0" y="0"/>
                      <a:ext cx="182880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7DA" w:rsidRDefault="004967DA" w:rsidP="00CA25EA">
      <w:pPr>
        <w:rPr>
          <w:sz w:val="28"/>
          <w:szCs w:val="28"/>
          <w:lang w:eastAsia="ja-JP" w:bidi="ar-SA"/>
        </w:rPr>
      </w:pPr>
    </w:p>
    <w:p w:rsidR="004967DA" w:rsidRDefault="004967DA" w:rsidP="0031546A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é o nome desse meio de transporte?</w:t>
      </w:r>
    </w:p>
    <w:p w:rsidR="004967DA" w:rsidRDefault="004967DA" w:rsidP="004967DA">
      <w:pPr>
        <w:pStyle w:val="PargrafodaLista"/>
        <w:rPr>
          <w:sz w:val="28"/>
          <w:szCs w:val="28"/>
          <w:lang w:eastAsia="ja-JP" w:bidi="ar-SA"/>
        </w:rPr>
      </w:pP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Default="004967DA" w:rsidP="0031546A">
      <w:pPr>
        <w:pStyle w:val="PargrafodaLista"/>
        <w:numPr>
          <w:ilvl w:val="0"/>
          <w:numId w:val="1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meio de transporte representado é classificado como: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terrestre</w:t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  <w:t xml:space="preserve">(      ) marítimo 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 xml:space="preserve">) aéreo </w:t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  <w:t>(      ) ferroviário.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Pr="004967DA" w:rsidRDefault="004967DA" w:rsidP="004967DA">
      <w:pPr>
        <w:pStyle w:val="PargrafodaLista"/>
        <w:spacing w:line="360" w:lineRule="auto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51CEC32" wp14:editId="719E2EAD">
            <wp:simplePos x="0" y="0"/>
            <wp:positionH relativeFrom="column">
              <wp:posOffset>-396875</wp:posOffset>
            </wp:positionH>
            <wp:positionV relativeFrom="paragraph">
              <wp:posOffset>361950</wp:posOffset>
            </wp:positionV>
            <wp:extent cx="6583045" cy="2876550"/>
            <wp:effectExtent l="0" t="0" r="8255" b="0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5" t="51965" r="30019" b="16011"/>
                    <a:stretch/>
                  </pic:blipFill>
                  <pic:spPr bwMode="auto">
                    <a:xfrm>
                      <a:off x="0" y="0"/>
                      <a:ext cx="658304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t>Leia o texto a seguir.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3. Qual meio de transporte é considerado uma embarcação?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4. A evolução dos barcos a vela deu origem a qual embarcação? 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4967DA" w:rsidRDefault="004967DA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0045C" w:rsidRDefault="0040045C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5. Numere as imagens de acordo com a evolução das embarcações.</w:t>
      </w:r>
    </w:p>
    <w:p w:rsidR="0040045C" w:rsidRDefault="0040045C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40045C" w:rsidRDefault="0040045C" w:rsidP="004967DA">
      <w:pPr>
        <w:pStyle w:val="PargrafodaLista"/>
        <w:spacing w:line="360" w:lineRule="auto"/>
        <w:rPr>
          <w:noProof/>
          <w:lang w:eastAsia="pt-BR" w:bidi="ar-SA"/>
        </w:rPr>
      </w:pPr>
    </w:p>
    <w:p w:rsidR="0040045C" w:rsidRDefault="0040045C" w:rsidP="004967DA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C7EA6" wp14:editId="0C3357FC">
                <wp:simplePos x="0" y="0"/>
                <wp:positionH relativeFrom="column">
                  <wp:posOffset>2175510</wp:posOffset>
                </wp:positionH>
                <wp:positionV relativeFrom="paragraph">
                  <wp:posOffset>1248410</wp:posOffset>
                </wp:positionV>
                <wp:extent cx="400050" cy="447675"/>
                <wp:effectExtent l="0" t="0" r="19050" b="28575"/>
                <wp:wrapNone/>
                <wp:docPr id="58" name="Retângulo de cantos arredondado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DD27727" id="Retângulo de cantos arredondados 58" o:spid="_x0000_s1026" style="position:absolute;margin-left:171.3pt;margin-top:98.3pt;width:31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44A5A" wp14:editId="56452CD8">
                <wp:simplePos x="0" y="0"/>
                <wp:positionH relativeFrom="column">
                  <wp:posOffset>3651885</wp:posOffset>
                </wp:positionH>
                <wp:positionV relativeFrom="paragraph">
                  <wp:posOffset>1248410</wp:posOffset>
                </wp:positionV>
                <wp:extent cx="400050" cy="447675"/>
                <wp:effectExtent l="0" t="0" r="19050" b="28575"/>
                <wp:wrapNone/>
                <wp:docPr id="60" name="Retângulo de cantos arredondado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36D73D" id="Retângulo de cantos arredondados 60" o:spid="_x0000_s1026" style="position:absolute;margin-left:287.55pt;margin-top:98.3pt;width:31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6459E" wp14:editId="55398E7F">
                <wp:simplePos x="0" y="0"/>
                <wp:positionH relativeFrom="column">
                  <wp:posOffset>5090160</wp:posOffset>
                </wp:positionH>
                <wp:positionV relativeFrom="paragraph">
                  <wp:posOffset>1248410</wp:posOffset>
                </wp:positionV>
                <wp:extent cx="400050" cy="447675"/>
                <wp:effectExtent l="0" t="0" r="19050" b="28575"/>
                <wp:wrapNone/>
                <wp:docPr id="59" name="Retângulo de cantos arredondado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A544A14" id="Retângulo de cantos arredondados 59" o:spid="_x0000_s1026" style="position:absolute;margin-left:400.8pt;margin-top:98.3pt;width:31.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F54D7" wp14:editId="6226A30E">
                <wp:simplePos x="0" y="0"/>
                <wp:positionH relativeFrom="column">
                  <wp:posOffset>594360</wp:posOffset>
                </wp:positionH>
                <wp:positionV relativeFrom="paragraph">
                  <wp:posOffset>1248410</wp:posOffset>
                </wp:positionV>
                <wp:extent cx="400050" cy="447675"/>
                <wp:effectExtent l="0" t="0" r="19050" b="28575"/>
                <wp:wrapNone/>
                <wp:docPr id="57" name="Retângulo de cantos arredondado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8E4134" id="Retângulo de cantos arredondados 57" o:spid="_x0000_s1026" style="position:absolute;margin-left:46.8pt;margin-top:98.3pt;width:31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13E1165" wp14:editId="552E2449">
            <wp:simplePos x="0" y="0"/>
            <wp:positionH relativeFrom="column">
              <wp:posOffset>-53975</wp:posOffset>
            </wp:positionH>
            <wp:positionV relativeFrom="paragraph">
              <wp:posOffset>635</wp:posOffset>
            </wp:positionV>
            <wp:extent cx="6112510" cy="1133475"/>
            <wp:effectExtent l="0" t="0" r="2540" b="9525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62236" r="14901" b="14199"/>
                    <a:stretch/>
                  </pic:blipFill>
                  <pic:spPr bwMode="auto">
                    <a:xfrm>
                      <a:off x="0" y="0"/>
                      <a:ext cx="611251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45C" w:rsidRPr="0040045C" w:rsidRDefault="0040045C" w:rsidP="0040045C">
      <w:pPr>
        <w:rPr>
          <w:lang w:eastAsia="ja-JP" w:bidi="ar-SA"/>
        </w:rPr>
      </w:pPr>
    </w:p>
    <w:p w:rsidR="0040045C" w:rsidRPr="0040045C" w:rsidRDefault="0040045C" w:rsidP="0040045C">
      <w:pPr>
        <w:rPr>
          <w:lang w:eastAsia="ja-JP" w:bidi="ar-SA"/>
        </w:rPr>
      </w:pPr>
    </w:p>
    <w:p w:rsidR="0040045C" w:rsidRDefault="0040045C" w:rsidP="0040045C">
      <w:pPr>
        <w:rPr>
          <w:noProof/>
          <w:lang w:eastAsia="pt-BR" w:bidi="ar-SA"/>
        </w:rPr>
      </w:pPr>
    </w:p>
    <w:p w:rsidR="0040045C" w:rsidRDefault="0040045C" w:rsidP="0040045C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975360</wp:posOffset>
            </wp:positionV>
            <wp:extent cx="2247900" cy="1317625"/>
            <wp:effectExtent l="0" t="0" r="0" b="0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3" t="38066" r="20676" b="37462"/>
                    <a:stretch/>
                  </pic:blipFill>
                  <pic:spPr bwMode="auto">
                    <a:xfrm>
                      <a:off x="0" y="0"/>
                      <a:ext cx="224790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3B63F3E3" wp14:editId="049026CE">
            <wp:simplePos x="0" y="0"/>
            <wp:positionH relativeFrom="column">
              <wp:posOffset>69850</wp:posOffset>
            </wp:positionH>
            <wp:positionV relativeFrom="paragraph">
              <wp:posOffset>36830</wp:posOffset>
            </wp:positionV>
            <wp:extent cx="5825490" cy="790575"/>
            <wp:effectExtent l="0" t="0" r="3810" b="9525"/>
            <wp:wrapSquare wrapText="bothSides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4" t="16616" r="19657" b="68580"/>
                    <a:stretch/>
                  </pic:blipFill>
                  <pic:spPr bwMode="auto">
                    <a:xfrm>
                      <a:off x="0" y="0"/>
                      <a:ext cx="582549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45C" w:rsidRPr="0040045C" w:rsidRDefault="0040045C" w:rsidP="0040045C">
      <w:pPr>
        <w:tabs>
          <w:tab w:val="left" w:pos="945"/>
        </w:tabs>
        <w:rPr>
          <w:noProof/>
          <w:sz w:val="32"/>
          <w:szCs w:val="32"/>
          <w:lang w:eastAsia="pt-BR" w:bidi="ar-SA"/>
        </w:rPr>
      </w:pPr>
      <w:r w:rsidRPr="0040045C">
        <w:rPr>
          <w:sz w:val="32"/>
          <w:szCs w:val="32"/>
          <w:lang w:eastAsia="ja-JP" w:bidi="ar-SA"/>
        </w:rPr>
        <w:t>Observe a imagem que retrata o momento em que D. Pedro proclamou a Independência do Brasil.</w:t>
      </w:r>
      <w:r w:rsidRPr="0040045C">
        <w:rPr>
          <w:sz w:val="32"/>
          <w:szCs w:val="32"/>
          <w:lang w:eastAsia="ja-JP" w:bidi="ar-SA"/>
        </w:rPr>
        <w:tab/>
      </w:r>
    </w:p>
    <w:p w:rsidR="0040045C" w:rsidRDefault="0040045C" w:rsidP="0031546A">
      <w:pPr>
        <w:pStyle w:val="PargrafodaLista"/>
        <w:numPr>
          <w:ilvl w:val="0"/>
          <w:numId w:val="2"/>
        </w:numPr>
        <w:tabs>
          <w:tab w:val="left" w:pos="945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 xml:space="preserve">Qual meio de transporte característico do período que aparece na cena? </w:t>
      </w:r>
    </w:p>
    <w:p w:rsidR="0040045C" w:rsidRDefault="0040045C" w:rsidP="0040045C">
      <w:pPr>
        <w:pStyle w:val="PargrafodaLista"/>
        <w:tabs>
          <w:tab w:val="left" w:pos="945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______________________________________________________________________________________________________________</w:t>
      </w:r>
    </w:p>
    <w:p w:rsidR="0040045C" w:rsidRPr="0040045C" w:rsidRDefault="0040045C" w:rsidP="0031546A">
      <w:pPr>
        <w:pStyle w:val="PargrafodaLista"/>
        <w:numPr>
          <w:ilvl w:val="0"/>
          <w:numId w:val="3"/>
        </w:numPr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r w:rsidRPr="0040045C">
        <w:rPr>
          <w:sz w:val="32"/>
          <w:szCs w:val="32"/>
          <w:lang w:eastAsia="ja-JP" w:bidi="ar-SA"/>
        </w:rPr>
        <w:t>Observe os meios de transportes abaixo e responda.</w:t>
      </w:r>
    </w:p>
    <w:p w:rsidR="0040045C" w:rsidRDefault="0040045C" w:rsidP="008B6832">
      <w:pPr>
        <w:pStyle w:val="PargrafodaLista"/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484CBDFD" wp14:editId="43217118">
            <wp:simplePos x="0" y="0"/>
            <wp:positionH relativeFrom="column">
              <wp:posOffset>299085</wp:posOffset>
            </wp:positionH>
            <wp:positionV relativeFrom="paragraph">
              <wp:posOffset>219075</wp:posOffset>
            </wp:positionV>
            <wp:extent cx="5610225" cy="2201545"/>
            <wp:effectExtent l="0" t="0" r="9525" b="8255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2" t="31420" r="24583" b="31420"/>
                    <a:stretch/>
                  </pic:blipFill>
                  <pic:spPr bwMode="auto">
                    <a:xfrm>
                      <a:off x="0" y="0"/>
                      <a:ext cx="5610225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45C" w:rsidRDefault="0040045C" w:rsidP="008B6832">
      <w:pPr>
        <w:pStyle w:val="PargrafodaLista"/>
        <w:tabs>
          <w:tab w:val="left" w:pos="945"/>
        </w:tabs>
        <w:jc w:val="both"/>
        <w:rPr>
          <w:noProof/>
          <w:lang w:eastAsia="pt-BR" w:bidi="ar-SA"/>
        </w:rPr>
      </w:pPr>
    </w:p>
    <w:p w:rsidR="0040045C" w:rsidRDefault="0040045C" w:rsidP="0031546A">
      <w:pPr>
        <w:pStyle w:val="PargrafodaLista"/>
        <w:numPr>
          <w:ilvl w:val="0"/>
          <w:numId w:val="4"/>
        </w:numPr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Qual é o meio de transporte mais antigo?</w:t>
      </w:r>
    </w:p>
    <w:p w:rsidR="0040045C" w:rsidRDefault="0040045C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40045C" w:rsidRDefault="0040045C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_____________________________________________________</w:t>
      </w:r>
    </w:p>
    <w:p w:rsidR="0040045C" w:rsidRDefault="0040045C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40045C" w:rsidRDefault="0040045C" w:rsidP="0031546A">
      <w:pPr>
        <w:pStyle w:val="PargrafodaLista"/>
        <w:numPr>
          <w:ilvl w:val="0"/>
          <w:numId w:val="4"/>
        </w:numPr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Qual desses meios de transporte você utiliza no dia a dia?</w:t>
      </w:r>
    </w:p>
    <w:p w:rsidR="0040045C" w:rsidRDefault="0040045C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40045C" w:rsidRPr="00C2521F" w:rsidRDefault="0040045C" w:rsidP="00C2521F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__________________________________________________________________________</w:t>
      </w:r>
      <w:r w:rsidR="00C2521F">
        <w:rPr>
          <w:sz w:val="32"/>
          <w:szCs w:val="32"/>
          <w:lang w:eastAsia="ja-JP" w:bidi="ar-SA"/>
        </w:rPr>
        <w:t>______________________________</w:t>
      </w:r>
      <w:proofErr w:type="gramStart"/>
      <w:r w:rsidR="00C2521F" w:rsidRPr="00C2521F">
        <w:rPr>
          <w:color w:val="FF0000"/>
          <w:sz w:val="32"/>
          <w:szCs w:val="32"/>
          <w:lang w:eastAsia="ja-JP" w:bidi="ar-SA"/>
        </w:rPr>
        <w:t xml:space="preserve">  </w:t>
      </w:r>
    </w:p>
    <w:p w:rsidR="0040045C" w:rsidRDefault="008B6832" w:rsidP="0031546A">
      <w:pPr>
        <w:pStyle w:val="PargrafodaLista"/>
        <w:numPr>
          <w:ilvl w:val="0"/>
          <w:numId w:val="4"/>
        </w:numPr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proofErr w:type="gramEnd"/>
      <w:r>
        <w:rPr>
          <w:sz w:val="32"/>
          <w:szCs w:val="32"/>
          <w:lang w:eastAsia="ja-JP" w:bidi="ar-SA"/>
        </w:rPr>
        <w:t xml:space="preserve">O que </w:t>
      </w:r>
      <w:r w:rsidR="00C2521F">
        <w:rPr>
          <w:sz w:val="32"/>
          <w:szCs w:val="32"/>
          <w:lang w:eastAsia="ja-JP" w:bidi="ar-SA"/>
        </w:rPr>
        <w:t>todos os meios de transporte acima têm</w:t>
      </w:r>
      <w:r>
        <w:rPr>
          <w:sz w:val="32"/>
          <w:szCs w:val="32"/>
          <w:lang w:eastAsia="ja-JP" w:bidi="ar-SA"/>
        </w:rPr>
        <w:t xml:space="preserve"> em comum?</w:t>
      </w: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__________________________________________________________________________________________________________</w:t>
      </w: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31546A">
      <w:pPr>
        <w:pStyle w:val="PargrafodaLista"/>
        <w:numPr>
          <w:ilvl w:val="0"/>
          <w:numId w:val="4"/>
        </w:numPr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Escreva dois nomes de meios de transporte que você conhece que não têm rodas?</w:t>
      </w: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__________________________________________________________________________________________________________</w:t>
      </w: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8B6832">
      <w:pPr>
        <w:pStyle w:val="PargrafodaLista"/>
        <w:tabs>
          <w:tab w:val="left" w:pos="945"/>
        </w:tabs>
        <w:ind w:left="1080"/>
        <w:jc w:val="both"/>
        <w:rPr>
          <w:sz w:val="32"/>
          <w:szCs w:val="32"/>
          <w:lang w:eastAsia="ja-JP" w:bidi="ar-SA"/>
        </w:rPr>
      </w:pPr>
    </w:p>
    <w:p w:rsidR="008B6832" w:rsidRDefault="008B6832" w:rsidP="0031546A">
      <w:pPr>
        <w:pStyle w:val="PargrafodaLista"/>
        <w:numPr>
          <w:ilvl w:val="0"/>
          <w:numId w:val="4"/>
        </w:numPr>
        <w:tabs>
          <w:tab w:val="left" w:pos="945"/>
        </w:tabs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Devido a evolução das técnicas e dos conhecimentos e a invenção de novos materiais, os meios de transporte estão em constantes avanços tecnológicos. Escreva um benefício obtido com a evolução dos meios de transporte.</w:t>
      </w:r>
    </w:p>
    <w:p w:rsidR="008B6832" w:rsidRPr="0040045C" w:rsidRDefault="008B6832" w:rsidP="008B6832">
      <w:pPr>
        <w:pStyle w:val="PargrafodaLista"/>
        <w:tabs>
          <w:tab w:val="left" w:pos="945"/>
        </w:tabs>
        <w:ind w:left="1080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__________________________________________________________________________________________________________</w:t>
      </w:r>
    </w:p>
    <w:sectPr w:rsidR="008B6832" w:rsidRPr="0040045C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900" w:rsidRDefault="00547900">
      <w:pPr>
        <w:spacing w:before="0"/>
      </w:pPr>
      <w:r>
        <w:separator/>
      </w:r>
    </w:p>
  </w:endnote>
  <w:endnote w:type="continuationSeparator" w:id="0">
    <w:p w:rsidR="00547900" w:rsidRDefault="0054790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900" w:rsidRDefault="00547900">
      <w:pPr>
        <w:spacing w:before="0"/>
      </w:pPr>
      <w:r>
        <w:separator/>
      </w:r>
    </w:p>
  </w:footnote>
  <w:footnote w:type="continuationSeparator" w:id="0">
    <w:p w:rsidR="00547900" w:rsidRDefault="0054790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3DB6B0B" wp14:editId="33A65BC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AD4473">
      <w:rPr>
        <w:rStyle w:val="RefernciaSutil"/>
        <w:rFonts w:cs="Calibri"/>
        <w:smallCaps w:val="0"/>
        <w:color w:val="auto"/>
        <w:u w:val="none"/>
      </w:rPr>
      <w:t>4</w:t>
    </w:r>
    <w:proofErr w:type="gramEnd"/>
    <w:r w:rsidR="00AD4473">
      <w:rPr>
        <w:rStyle w:val="RefernciaSutil"/>
        <w:rFonts w:cs="Calibri"/>
        <w:smallCaps w:val="0"/>
        <w:color w:val="auto"/>
        <w:u w:val="none"/>
      </w:rPr>
      <w:t xml:space="preserve"> DE 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75637"/>
    <w:multiLevelType w:val="hybridMultilevel"/>
    <w:tmpl w:val="999C92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65D2D"/>
    <w:multiLevelType w:val="hybridMultilevel"/>
    <w:tmpl w:val="AD587D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06CDB"/>
    <w:multiLevelType w:val="hybridMultilevel"/>
    <w:tmpl w:val="DE3E8E5A"/>
    <w:lvl w:ilvl="0" w:tplc="2F3207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D53623"/>
    <w:multiLevelType w:val="hybridMultilevel"/>
    <w:tmpl w:val="AB8EFA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1546A"/>
    <w:rsid w:val="0035216A"/>
    <w:rsid w:val="00362AED"/>
    <w:rsid w:val="003639A9"/>
    <w:rsid w:val="003640B9"/>
    <w:rsid w:val="00367E4E"/>
    <w:rsid w:val="00374401"/>
    <w:rsid w:val="00377290"/>
    <w:rsid w:val="00383F74"/>
    <w:rsid w:val="003A5F16"/>
    <w:rsid w:val="003B46B5"/>
    <w:rsid w:val="003B76EC"/>
    <w:rsid w:val="003F3F27"/>
    <w:rsid w:val="0040045C"/>
    <w:rsid w:val="00400ECA"/>
    <w:rsid w:val="004312CE"/>
    <w:rsid w:val="004714A2"/>
    <w:rsid w:val="004967DA"/>
    <w:rsid w:val="004A796B"/>
    <w:rsid w:val="00521C4B"/>
    <w:rsid w:val="00547900"/>
    <w:rsid w:val="00557451"/>
    <w:rsid w:val="00570C67"/>
    <w:rsid w:val="00571F07"/>
    <w:rsid w:val="00584348"/>
    <w:rsid w:val="005C29DA"/>
    <w:rsid w:val="005E02A4"/>
    <w:rsid w:val="00606DAF"/>
    <w:rsid w:val="00621270"/>
    <w:rsid w:val="006375D5"/>
    <w:rsid w:val="006454F1"/>
    <w:rsid w:val="00651B51"/>
    <w:rsid w:val="006553FF"/>
    <w:rsid w:val="0067359B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45C57"/>
    <w:rsid w:val="00770307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0D2E"/>
    <w:rsid w:val="00881039"/>
    <w:rsid w:val="00882593"/>
    <w:rsid w:val="00892A7C"/>
    <w:rsid w:val="008A54DF"/>
    <w:rsid w:val="008B6832"/>
    <w:rsid w:val="008D1DF7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76770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527B"/>
    <w:rsid w:val="00A76666"/>
    <w:rsid w:val="00A813C7"/>
    <w:rsid w:val="00A92AFC"/>
    <w:rsid w:val="00AD4473"/>
    <w:rsid w:val="00AE5EFD"/>
    <w:rsid w:val="00B00CAA"/>
    <w:rsid w:val="00B05D4D"/>
    <w:rsid w:val="00B150F8"/>
    <w:rsid w:val="00B36723"/>
    <w:rsid w:val="00B57275"/>
    <w:rsid w:val="00B66A20"/>
    <w:rsid w:val="00B71FA9"/>
    <w:rsid w:val="00BA0EF0"/>
    <w:rsid w:val="00BA12D4"/>
    <w:rsid w:val="00BB208A"/>
    <w:rsid w:val="00BB3788"/>
    <w:rsid w:val="00BF00ED"/>
    <w:rsid w:val="00BF5B6F"/>
    <w:rsid w:val="00C06597"/>
    <w:rsid w:val="00C130A8"/>
    <w:rsid w:val="00C14D34"/>
    <w:rsid w:val="00C153EF"/>
    <w:rsid w:val="00C2521F"/>
    <w:rsid w:val="00C34F85"/>
    <w:rsid w:val="00C50DFD"/>
    <w:rsid w:val="00C53DA7"/>
    <w:rsid w:val="00C6779C"/>
    <w:rsid w:val="00C83798"/>
    <w:rsid w:val="00CA25EA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14D12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4</Pages>
  <Words>347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2020-09-03T10:25:00Z</cp:lastPrinted>
  <dcterms:created xsi:type="dcterms:W3CDTF">2020-09-02T10:00:00Z</dcterms:created>
  <dcterms:modified xsi:type="dcterms:W3CDTF">2020-09-03T10:25:00Z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