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EA" w:rsidRDefault="00CA25EA" w:rsidP="00880D2E">
      <w:pPr>
        <w:pStyle w:val="ttulo-IEIJ"/>
        <w:pBdr>
          <w:bottom w:val="triple" w:sz="4" w:space="2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proofErr w:type="gramStart"/>
      <w:r>
        <w:rPr>
          <w:rFonts w:asciiTheme="minorHAnsi" w:hAnsiTheme="minorHAnsi" w:cstheme="minorHAnsi"/>
          <w:sz w:val="26"/>
          <w:szCs w:val="26"/>
          <w:lang w:eastAsia="ja-JP" w:bidi="ar-SA"/>
        </w:rPr>
        <w:t>7</w:t>
      </w:r>
      <w:proofErr w:type="gramEnd"/>
      <w:r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de setembro – independência do brasil</w:t>
      </w:r>
      <w:r w:rsidR="007D139A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</w:p>
    <w:p w:rsidR="00CA25EA" w:rsidRDefault="007D139A" w:rsidP="007D139A">
      <w:pPr>
        <w:pStyle w:val="PargrafodaLista"/>
        <w:numPr>
          <w:ilvl w:val="0"/>
          <w:numId w:val="3"/>
        </w:numPr>
        <w:rPr>
          <w:lang w:eastAsia="ja-JP" w:bidi="ar-SA"/>
        </w:rPr>
      </w:pPr>
      <w:r>
        <w:rPr>
          <w:lang w:eastAsia="ja-JP" w:bidi="ar-SA"/>
        </w:rPr>
        <w:t>ESSA ATIVIDADE SERÁ FEITA ONLINE.</w:t>
      </w:r>
    </w:p>
    <w:p w:rsidR="00CA25EA" w:rsidRDefault="00CA25EA" w:rsidP="00CA25EA">
      <w:pPr>
        <w:rPr>
          <w:sz w:val="28"/>
          <w:szCs w:val="28"/>
          <w:lang w:eastAsia="ja-JP" w:bidi="ar-SA"/>
        </w:rPr>
      </w:pPr>
      <w:r w:rsidRPr="00CA25EA">
        <w:rPr>
          <w:sz w:val="28"/>
          <w:szCs w:val="28"/>
          <w:lang w:eastAsia="ja-JP" w:bidi="ar-SA"/>
        </w:rPr>
        <w:t>Leia o trecho extraído do Mundo Educação</w:t>
      </w:r>
      <w:r w:rsidR="00880D2E">
        <w:rPr>
          <w:sz w:val="28"/>
          <w:szCs w:val="28"/>
          <w:lang w:eastAsia="ja-JP" w:bidi="ar-SA"/>
        </w:rPr>
        <w:t>.</w:t>
      </w: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Default="00880D2E" w:rsidP="00CA25EA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4BDFBD4A" wp14:editId="616D8B1C">
            <wp:simplePos x="0" y="0"/>
            <wp:positionH relativeFrom="column">
              <wp:posOffset>814705</wp:posOffset>
            </wp:positionH>
            <wp:positionV relativeFrom="paragraph">
              <wp:posOffset>9525</wp:posOffset>
            </wp:positionV>
            <wp:extent cx="4874260" cy="5133975"/>
            <wp:effectExtent l="0" t="0" r="2540" b="952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6" t="14502" r="29679" b="8761"/>
                    <a:stretch/>
                  </pic:blipFill>
                  <pic:spPr bwMode="auto">
                    <a:xfrm>
                      <a:off x="0" y="0"/>
                      <a:ext cx="4874260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5EA" w:rsidRDefault="00CA25EA" w:rsidP="00CA25EA">
      <w:pPr>
        <w:tabs>
          <w:tab w:val="left" w:pos="2205"/>
        </w:tabs>
        <w:rPr>
          <w:noProof/>
          <w:lang w:eastAsia="pt-BR" w:bidi="ar-SA"/>
        </w:rPr>
      </w:pPr>
      <w:r>
        <w:rPr>
          <w:sz w:val="28"/>
          <w:szCs w:val="28"/>
          <w:lang w:eastAsia="ja-JP" w:bidi="ar-SA"/>
        </w:rPr>
        <w:tab/>
      </w:r>
    </w:p>
    <w:p w:rsidR="00CA25EA" w:rsidRDefault="00CA25EA" w:rsidP="00CA25EA">
      <w:pPr>
        <w:tabs>
          <w:tab w:val="left" w:pos="2205"/>
        </w:tabs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CA25EA" w:rsidRPr="00CA25EA" w:rsidRDefault="00CA25EA" w:rsidP="00CA25EA">
      <w:pPr>
        <w:rPr>
          <w:sz w:val="28"/>
          <w:szCs w:val="28"/>
          <w:lang w:eastAsia="ja-JP" w:bidi="ar-SA"/>
        </w:rPr>
      </w:pPr>
    </w:p>
    <w:p w:rsidR="003826C2" w:rsidRDefault="003826C2" w:rsidP="00CA25EA">
      <w:pPr>
        <w:rPr>
          <w:sz w:val="28"/>
          <w:szCs w:val="28"/>
          <w:lang w:eastAsia="ja-JP" w:bidi="ar-SA"/>
        </w:rPr>
      </w:pPr>
    </w:p>
    <w:p w:rsidR="00CA25EA" w:rsidRDefault="00CA25EA" w:rsidP="00CA25EA">
      <w:pPr>
        <w:rPr>
          <w:sz w:val="28"/>
          <w:szCs w:val="28"/>
          <w:lang w:eastAsia="ja-JP" w:bidi="ar-SA"/>
        </w:rPr>
      </w:pPr>
    </w:p>
    <w:p w:rsidR="00AE5EFD" w:rsidRDefault="00CA25EA" w:rsidP="00BB7AEC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Pesquise no dicionário o significado da palavra </w:t>
      </w:r>
      <w:r w:rsidR="00C50CA2">
        <w:rPr>
          <w:sz w:val="28"/>
          <w:szCs w:val="28"/>
          <w:lang w:eastAsia="ja-JP" w:bidi="ar-SA"/>
        </w:rPr>
        <w:t xml:space="preserve">INDEPENDÊNCIA E </w:t>
      </w:r>
      <w:r>
        <w:rPr>
          <w:sz w:val="28"/>
          <w:szCs w:val="28"/>
          <w:lang w:eastAsia="ja-JP" w:bidi="ar-SA"/>
        </w:rPr>
        <w:t>MONARQUIA e copie-o abaixo.</w:t>
      </w:r>
    </w:p>
    <w:p w:rsidR="00CA25EA" w:rsidRDefault="00CA25EA" w:rsidP="00CA25EA">
      <w:pPr>
        <w:pStyle w:val="PargrafodaLista"/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31EFFAE" wp14:editId="57436A0F">
            <wp:simplePos x="0" y="0"/>
            <wp:positionH relativeFrom="column">
              <wp:posOffset>22860</wp:posOffset>
            </wp:positionH>
            <wp:positionV relativeFrom="paragraph">
              <wp:posOffset>188595</wp:posOffset>
            </wp:positionV>
            <wp:extent cx="6457950" cy="1576705"/>
            <wp:effectExtent l="0" t="0" r="0" b="444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1722" r="25432" b="37764"/>
                    <a:stretch/>
                  </pic:blipFill>
                  <pic:spPr bwMode="auto">
                    <a:xfrm>
                      <a:off x="0" y="0"/>
                      <a:ext cx="645795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5EA" w:rsidRDefault="00CA25EA" w:rsidP="00BB7AEC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lastRenderedPageBreak/>
        <w:t>Em qual data celebramos a Independência do Brasil?</w:t>
      </w:r>
    </w:p>
    <w:p w:rsidR="00CA25EA" w:rsidRPr="00CA25EA" w:rsidRDefault="00CA25EA" w:rsidP="00CA25EA">
      <w:pPr>
        <w:pStyle w:val="PargrafodaLista"/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35B5D499" wp14:editId="1BA9CD26">
            <wp:simplePos x="0" y="0"/>
            <wp:positionH relativeFrom="column">
              <wp:posOffset>-100965</wp:posOffset>
            </wp:positionH>
            <wp:positionV relativeFrom="paragraph">
              <wp:posOffset>50165</wp:posOffset>
            </wp:positionV>
            <wp:extent cx="6457950" cy="1576705"/>
            <wp:effectExtent l="0" t="0" r="0" b="444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1722" r="25432" b="37764"/>
                    <a:stretch/>
                  </pic:blipFill>
                  <pic:spPr bwMode="auto">
                    <a:xfrm>
                      <a:off x="0" y="0"/>
                      <a:ext cx="645795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5EA" w:rsidRDefault="00CA25EA" w:rsidP="00CA25EA">
      <w:pPr>
        <w:pStyle w:val="PargrafodaLista"/>
        <w:rPr>
          <w:sz w:val="28"/>
          <w:szCs w:val="28"/>
          <w:lang w:eastAsia="ja-JP" w:bidi="ar-SA"/>
        </w:rPr>
      </w:pPr>
    </w:p>
    <w:p w:rsidR="00CA25EA" w:rsidRDefault="00CA25EA" w:rsidP="00BB7AEC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3819D2C2" wp14:editId="51B73318">
            <wp:simplePos x="0" y="0"/>
            <wp:positionH relativeFrom="column">
              <wp:posOffset>-158115</wp:posOffset>
            </wp:positionH>
            <wp:positionV relativeFrom="paragraph">
              <wp:posOffset>518160</wp:posOffset>
            </wp:positionV>
            <wp:extent cx="6457950" cy="1576705"/>
            <wp:effectExtent l="0" t="0" r="0" b="444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1722" r="25432" b="37764"/>
                    <a:stretch/>
                  </pic:blipFill>
                  <pic:spPr bwMode="auto">
                    <a:xfrm>
                      <a:off x="0" y="0"/>
                      <a:ext cx="645795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>O que aconteceu com o Brasil após a sua independência?</w:t>
      </w:r>
    </w:p>
    <w:p w:rsidR="00CA25EA" w:rsidRPr="00CA25EA" w:rsidRDefault="00CA25EA" w:rsidP="00CA25EA">
      <w:pPr>
        <w:rPr>
          <w:lang w:eastAsia="ja-JP" w:bidi="ar-SA"/>
        </w:rPr>
      </w:pPr>
    </w:p>
    <w:p w:rsidR="00CA25EA" w:rsidRPr="00CA25EA" w:rsidRDefault="00CA25EA" w:rsidP="00CA25EA">
      <w:pPr>
        <w:rPr>
          <w:lang w:eastAsia="ja-JP" w:bidi="ar-SA"/>
        </w:rPr>
      </w:pPr>
    </w:p>
    <w:p w:rsidR="00CA25EA" w:rsidRPr="00CA25EA" w:rsidRDefault="00CA25EA" w:rsidP="00BB7AEC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Quem foi o primeiro Imperador do Brasil?</w:t>
      </w:r>
    </w:p>
    <w:p w:rsidR="00CA25EA" w:rsidRPr="00CA25EA" w:rsidRDefault="00CA25EA" w:rsidP="00CA25EA">
      <w:pPr>
        <w:rPr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5408" behindDoc="0" locked="0" layoutInCell="1" allowOverlap="1" wp14:anchorId="5A06C89A" wp14:editId="514AA6DE">
            <wp:simplePos x="0" y="0"/>
            <wp:positionH relativeFrom="column">
              <wp:posOffset>-100965</wp:posOffset>
            </wp:positionH>
            <wp:positionV relativeFrom="paragraph">
              <wp:posOffset>255270</wp:posOffset>
            </wp:positionV>
            <wp:extent cx="6457950" cy="1576705"/>
            <wp:effectExtent l="0" t="0" r="0" b="4445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6" t="31722" r="25432" b="37764"/>
                    <a:stretch/>
                  </pic:blipFill>
                  <pic:spPr bwMode="auto">
                    <a:xfrm>
                      <a:off x="0" y="0"/>
                      <a:ext cx="6457950" cy="157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5EA" w:rsidRDefault="00CA25EA" w:rsidP="00CA25EA">
      <w:pPr>
        <w:rPr>
          <w:lang w:eastAsia="ja-JP" w:bidi="ar-SA"/>
        </w:rPr>
      </w:pPr>
    </w:p>
    <w:p w:rsidR="00745C57" w:rsidRDefault="00745C57" w:rsidP="00CA25EA">
      <w:pPr>
        <w:rPr>
          <w:lang w:eastAsia="ja-JP" w:bidi="ar-SA"/>
        </w:rPr>
      </w:pPr>
    </w:p>
    <w:p w:rsidR="00745C57" w:rsidRDefault="00745C57" w:rsidP="00CA25EA">
      <w:pPr>
        <w:rPr>
          <w:lang w:eastAsia="ja-JP" w:bidi="ar-SA"/>
        </w:rPr>
      </w:pPr>
    </w:p>
    <w:p w:rsidR="00745C57" w:rsidRDefault="00745C57" w:rsidP="00CA25EA">
      <w:pPr>
        <w:rPr>
          <w:lang w:eastAsia="ja-JP" w:bidi="ar-SA"/>
        </w:rPr>
      </w:pPr>
    </w:p>
    <w:p w:rsidR="00745C57" w:rsidRDefault="00745C57" w:rsidP="00CA25EA">
      <w:pPr>
        <w:rPr>
          <w:lang w:eastAsia="ja-JP" w:bidi="ar-SA"/>
        </w:rPr>
      </w:pPr>
    </w:p>
    <w:p w:rsidR="00745C57" w:rsidRDefault="00745C57" w:rsidP="00CA25EA">
      <w:pPr>
        <w:rPr>
          <w:lang w:eastAsia="ja-JP" w:bidi="ar-SA"/>
        </w:rPr>
      </w:pPr>
    </w:p>
    <w:p w:rsidR="00745C57" w:rsidRPr="00CA25EA" w:rsidRDefault="00745C57" w:rsidP="00CA25EA">
      <w:pPr>
        <w:rPr>
          <w:lang w:eastAsia="ja-JP" w:bidi="ar-SA"/>
        </w:rPr>
      </w:pPr>
    </w:p>
    <w:p w:rsidR="00CA25EA" w:rsidRDefault="00CA25EA" w:rsidP="00BB7AEC">
      <w:pPr>
        <w:pStyle w:val="PargrafodaLista"/>
        <w:numPr>
          <w:ilvl w:val="0"/>
          <w:numId w:val="1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Observe a tela pintada pelo francês François – Renê </w:t>
      </w:r>
      <w:proofErr w:type="spellStart"/>
      <w:proofErr w:type="gramStart"/>
      <w:r>
        <w:rPr>
          <w:sz w:val="28"/>
          <w:szCs w:val="28"/>
          <w:lang w:eastAsia="ja-JP" w:bidi="ar-SA"/>
        </w:rPr>
        <w:t>Moreaux</w:t>
      </w:r>
      <w:proofErr w:type="spellEnd"/>
      <w:r>
        <w:rPr>
          <w:sz w:val="28"/>
          <w:szCs w:val="28"/>
          <w:lang w:eastAsia="ja-JP" w:bidi="ar-SA"/>
        </w:rPr>
        <w:t xml:space="preserve"> ,</w:t>
      </w:r>
      <w:proofErr w:type="gramEnd"/>
      <w:r>
        <w:rPr>
          <w:sz w:val="28"/>
          <w:szCs w:val="28"/>
          <w:lang w:eastAsia="ja-JP" w:bidi="ar-SA"/>
        </w:rPr>
        <w:t xml:space="preserve"> em 1844.</w:t>
      </w:r>
    </w:p>
    <w:p w:rsidR="00745C57" w:rsidRDefault="00745C57" w:rsidP="00745C57">
      <w:pPr>
        <w:pStyle w:val="PargrafodaLista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 tela retrata um período da história em que marca o processo de separação do Brasil e Portugal. Qual período histórico está sendo retratado?</w:t>
      </w:r>
    </w:p>
    <w:p w:rsidR="00CA25EA" w:rsidRPr="00CA25EA" w:rsidRDefault="00745C57" w:rsidP="00CA25EA">
      <w:pPr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7EAC2009" wp14:editId="2C55FB32">
            <wp:simplePos x="0" y="0"/>
            <wp:positionH relativeFrom="column">
              <wp:posOffset>2878455</wp:posOffset>
            </wp:positionH>
            <wp:positionV relativeFrom="paragraph">
              <wp:posOffset>90805</wp:posOffset>
            </wp:positionV>
            <wp:extent cx="3392170" cy="1952625"/>
            <wp:effectExtent l="0" t="0" r="0" b="952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28" t="26586" r="44456" b="30816"/>
                    <a:stretch/>
                  </pic:blipFill>
                  <pic:spPr bwMode="auto">
                    <a:xfrm>
                      <a:off x="0" y="0"/>
                      <a:ext cx="339217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5EA" w:rsidRPr="00CA25EA" w:rsidRDefault="00CA25EA" w:rsidP="00CA25EA">
      <w:pPr>
        <w:rPr>
          <w:lang w:eastAsia="ja-JP" w:bidi="ar-SA"/>
        </w:rPr>
      </w:pPr>
    </w:p>
    <w:p w:rsidR="00745C57" w:rsidRDefault="00745C57" w:rsidP="00CA25EA">
      <w:pPr>
        <w:rPr>
          <w:noProof/>
          <w:lang w:eastAsia="pt-BR"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61203" wp14:editId="1DBDD090">
                <wp:simplePos x="0" y="0"/>
                <wp:positionH relativeFrom="column">
                  <wp:posOffset>-81915</wp:posOffset>
                </wp:positionH>
                <wp:positionV relativeFrom="paragraph">
                  <wp:posOffset>183515</wp:posOffset>
                </wp:positionV>
                <wp:extent cx="2838450" cy="695325"/>
                <wp:effectExtent l="0" t="0" r="19050" b="2857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695325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8C3B4A3" id="Retângulo 8" o:spid="_x0000_s1026" style="position:absolute;margin-left:-6.45pt;margin-top:14.45pt;width:223.5pt;height:5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" fillcolor="white [3201]" strokecolor="black [3213]" strokeweight="1.5pt"/>
            </w:pict>
          </mc:Fallback>
        </mc:AlternateContent>
      </w:r>
    </w:p>
    <w:p w:rsidR="00745C57" w:rsidRDefault="00745C57" w:rsidP="00CA25EA">
      <w:pPr>
        <w:rPr>
          <w:lang w:eastAsia="ja-JP" w:bidi="ar-SA"/>
        </w:rPr>
      </w:pPr>
    </w:p>
    <w:p w:rsidR="00745C57" w:rsidRPr="00745C57" w:rsidRDefault="00745C57" w:rsidP="00745C57">
      <w:pPr>
        <w:rPr>
          <w:lang w:eastAsia="ja-JP" w:bidi="ar-SA"/>
        </w:rPr>
      </w:pPr>
    </w:p>
    <w:p w:rsidR="00745C57" w:rsidRPr="00745C57" w:rsidRDefault="00745C57" w:rsidP="00745C57">
      <w:pPr>
        <w:rPr>
          <w:lang w:eastAsia="ja-JP" w:bidi="ar-SA"/>
        </w:rPr>
      </w:pPr>
    </w:p>
    <w:p w:rsidR="00745C57" w:rsidRPr="00745C57" w:rsidRDefault="00745C57" w:rsidP="00745C57">
      <w:pPr>
        <w:rPr>
          <w:lang w:eastAsia="ja-JP" w:bidi="ar-SA"/>
        </w:rPr>
      </w:pPr>
    </w:p>
    <w:p w:rsidR="00745C57" w:rsidRPr="00745C57" w:rsidRDefault="00745C57" w:rsidP="00745C57">
      <w:pPr>
        <w:rPr>
          <w:lang w:eastAsia="ja-JP" w:bidi="ar-SA"/>
        </w:rPr>
      </w:pPr>
    </w:p>
    <w:p w:rsidR="00745C57" w:rsidRPr="00745C57" w:rsidRDefault="00745C57" w:rsidP="00745C57">
      <w:pPr>
        <w:rPr>
          <w:lang w:eastAsia="ja-JP" w:bidi="ar-SA"/>
        </w:rPr>
      </w:pPr>
    </w:p>
    <w:p w:rsidR="00745C57" w:rsidRDefault="00745C57" w:rsidP="00745C57">
      <w:pPr>
        <w:rPr>
          <w:lang w:eastAsia="ja-JP" w:bidi="ar-SA"/>
        </w:rPr>
      </w:pPr>
    </w:p>
    <w:p w:rsidR="00CA25EA" w:rsidRDefault="00745C57" w:rsidP="00BB7AEC">
      <w:pPr>
        <w:pStyle w:val="PargrafodaLista"/>
        <w:numPr>
          <w:ilvl w:val="0"/>
          <w:numId w:val="1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Complete as lacunas nas frases. Em seguida, complete a cruzadinha com as palavras usadas.</w:t>
      </w:r>
    </w:p>
    <w:p w:rsidR="00745C57" w:rsidRDefault="00745C57" w:rsidP="00745C57">
      <w:pPr>
        <w:pStyle w:val="PargrafodaLista"/>
        <w:jc w:val="both"/>
        <w:rPr>
          <w:sz w:val="28"/>
          <w:szCs w:val="28"/>
          <w:lang w:eastAsia="ja-JP" w:bidi="ar-SA"/>
        </w:rPr>
      </w:pPr>
    </w:p>
    <w:p w:rsidR="00745C57" w:rsidRDefault="00745C57" w:rsidP="00BB7AEC">
      <w:pPr>
        <w:pStyle w:val="PargrafodaLista"/>
        <w:numPr>
          <w:ilvl w:val="0"/>
          <w:numId w:val="2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 Independência do Brasil é comemorada no mês de ________________.</w:t>
      </w: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BB7AEC">
      <w:pPr>
        <w:pStyle w:val="PargrafodaLista"/>
        <w:numPr>
          <w:ilvl w:val="0"/>
          <w:numId w:val="2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As margens do rio _______________ D. Pedro declarou a Independência do Brasil.</w:t>
      </w:r>
    </w:p>
    <w:p w:rsidR="00745C57" w:rsidRPr="00745C57" w:rsidRDefault="00745C57" w:rsidP="00745C57">
      <w:pPr>
        <w:pStyle w:val="PargrafodaLista"/>
        <w:jc w:val="both"/>
        <w:rPr>
          <w:sz w:val="28"/>
          <w:szCs w:val="28"/>
          <w:lang w:eastAsia="ja-JP" w:bidi="ar-SA"/>
        </w:rPr>
      </w:pPr>
    </w:p>
    <w:p w:rsidR="00745C57" w:rsidRDefault="00745C57" w:rsidP="00BB7AEC">
      <w:pPr>
        <w:pStyle w:val="PargrafodaLista"/>
        <w:numPr>
          <w:ilvl w:val="0"/>
          <w:numId w:val="2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Antes da Independência o Brasil era colônia de _____________________.</w:t>
      </w:r>
    </w:p>
    <w:p w:rsidR="00745C57" w:rsidRPr="00745C57" w:rsidRDefault="00745C57" w:rsidP="00745C57">
      <w:pPr>
        <w:pStyle w:val="PargrafodaLista"/>
        <w:jc w:val="both"/>
        <w:rPr>
          <w:sz w:val="28"/>
          <w:szCs w:val="28"/>
          <w:lang w:eastAsia="ja-JP" w:bidi="ar-SA"/>
        </w:rPr>
      </w:pPr>
    </w:p>
    <w:p w:rsidR="00745C57" w:rsidRDefault="00745C57" w:rsidP="00BB7AEC">
      <w:pPr>
        <w:pStyle w:val="PargrafodaLista"/>
        <w:numPr>
          <w:ilvl w:val="0"/>
          <w:numId w:val="2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O primeiro Imperador foi </w:t>
      </w:r>
      <w:proofErr w:type="gramStart"/>
      <w:r>
        <w:rPr>
          <w:sz w:val="28"/>
          <w:szCs w:val="28"/>
          <w:lang w:eastAsia="ja-JP" w:bidi="ar-SA"/>
        </w:rPr>
        <w:t>D.</w:t>
      </w:r>
      <w:proofErr w:type="gramEnd"/>
      <w:r>
        <w:rPr>
          <w:sz w:val="28"/>
          <w:szCs w:val="28"/>
          <w:lang w:eastAsia="ja-JP" w:bidi="ar-SA"/>
        </w:rPr>
        <w:t>____________________.</w:t>
      </w:r>
    </w:p>
    <w:p w:rsidR="00745C57" w:rsidRPr="00745C57" w:rsidRDefault="00745C57" w:rsidP="00745C57">
      <w:pPr>
        <w:pStyle w:val="PargrafodaLista"/>
        <w:jc w:val="both"/>
        <w:rPr>
          <w:sz w:val="28"/>
          <w:szCs w:val="28"/>
          <w:lang w:eastAsia="ja-JP" w:bidi="ar-SA"/>
        </w:rPr>
      </w:pPr>
    </w:p>
    <w:p w:rsidR="00745C57" w:rsidRDefault="00745C57" w:rsidP="00BB7AEC">
      <w:pPr>
        <w:pStyle w:val="PargrafodaLista"/>
        <w:numPr>
          <w:ilvl w:val="0"/>
          <w:numId w:val="2"/>
        </w:numPr>
        <w:jc w:val="both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Com a Independência, o Brasil deixou de ser colônia e passou a ser uma _________________, ou seja, forma de governo em que o chefe de Estado tem o título de Rei.</w:t>
      </w:r>
    </w:p>
    <w:p w:rsidR="00745C57" w:rsidRPr="00745C57" w:rsidRDefault="00745C57" w:rsidP="00745C57">
      <w:pPr>
        <w:pStyle w:val="PargrafodaLista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tabs>
          <w:tab w:val="left" w:pos="4140"/>
        </w:tabs>
        <w:ind w:left="1080"/>
        <w:jc w:val="both"/>
        <w:rPr>
          <w:sz w:val="28"/>
          <w:szCs w:val="28"/>
          <w:lang w:eastAsia="ja-JP" w:bidi="ar-SA"/>
        </w:rPr>
      </w:pPr>
      <w:r w:rsidRPr="00745C57">
        <w:rPr>
          <w:noProof/>
          <w:sz w:val="32"/>
          <w:szCs w:val="32"/>
          <w:lang w:eastAsia="pt-B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FE56E0" wp14:editId="0A57B7FA">
                <wp:simplePos x="0" y="0"/>
                <wp:positionH relativeFrom="column">
                  <wp:posOffset>2651760</wp:posOffset>
                </wp:positionH>
                <wp:positionV relativeFrom="paragraph">
                  <wp:posOffset>-141605</wp:posOffset>
                </wp:positionV>
                <wp:extent cx="485775" cy="514350"/>
                <wp:effectExtent l="0" t="0" r="28575" b="1905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C57" w:rsidRPr="00745C57" w:rsidRDefault="00745C57" w:rsidP="00745C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AFE56E0" id="Retângulo 9" o:spid="_x0000_s1026" style="position:absolute;left:0;text-align:left;margin-left:208.8pt;margin-top:-11.15pt;width:38.2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" fillcolor="white [3201]" strokecolor="black [3213]" strokeweight="1.5pt">
                <v:textbox>
                  <w:txbxContent>
                    <w:p w:rsidR="00745C57" w:rsidRPr="00745C57" w:rsidRDefault="00745C57" w:rsidP="00745C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  <w:lang w:eastAsia="ja-JP" w:bidi="ar-SA"/>
        </w:rPr>
        <w:tab/>
      </w: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39BB2C" wp14:editId="5BCE8084">
                <wp:simplePos x="0" y="0"/>
                <wp:positionH relativeFrom="column">
                  <wp:posOffset>2651760</wp:posOffset>
                </wp:positionH>
                <wp:positionV relativeFrom="paragraph">
                  <wp:posOffset>155575</wp:posOffset>
                </wp:positionV>
                <wp:extent cx="485775" cy="514350"/>
                <wp:effectExtent l="0" t="0" r="28575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C57" w:rsidRPr="00745C57" w:rsidRDefault="00976770" w:rsidP="00745C5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  <w:p w:rsidR="00745C57" w:rsidRDefault="00745C57" w:rsidP="00745C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239BB2C" id="Retângulo 10" o:spid="_x0000_s1027" style="position:absolute;left:0;text-align:left;margin-left:208.8pt;margin-top:12.25pt;width:38.25pt;height:4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" fillcolor="white [3201]" strokecolor="black [3213]" strokeweight="1.5pt">
                <v:textbox>
                  <w:txbxContent>
                    <w:p w:rsidR="00745C57" w:rsidRPr="00745C57" w:rsidRDefault="00976770" w:rsidP="00745C5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</w:t>
                      </w:r>
                    </w:p>
                    <w:p w:rsidR="00745C57" w:rsidRDefault="00745C57" w:rsidP="00745C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745C57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</w:p>
    <w:p w:rsidR="00745C57" w:rsidRDefault="00976770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C09054" wp14:editId="626DC141">
                <wp:simplePos x="0" y="0"/>
                <wp:positionH relativeFrom="column">
                  <wp:posOffset>3623310</wp:posOffset>
                </wp:positionH>
                <wp:positionV relativeFrom="paragraph">
                  <wp:posOffset>19050</wp:posOffset>
                </wp:positionV>
                <wp:extent cx="485775" cy="514350"/>
                <wp:effectExtent l="0" t="0" r="28575" b="19050"/>
                <wp:wrapNone/>
                <wp:docPr id="24" name="Retâ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C46260A" id="Retângulo 24" o:spid="_x0000_s1026" style="position:absolute;margin-left:285.3pt;margin-top:1.5pt;width:38.25pt;height:4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zb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124C7F" wp14:editId="6C0D7EA6">
                <wp:simplePos x="0" y="0"/>
                <wp:positionH relativeFrom="column">
                  <wp:posOffset>3137535</wp:posOffset>
                </wp:positionH>
                <wp:positionV relativeFrom="paragraph">
                  <wp:posOffset>19050</wp:posOffset>
                </wp:positionV>
                <wp:extent cx="485775" cy="514350"/>
                <wp:effectExtent l="0" t="0" r="28575" b="1905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4EFFCEF" id="Retângulo 25" o:spid="_x0000_s1026" style="position:absolute;margin-left:247.05pt;margin-top:1.5pt;width:38.25pt;height:4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4F19EC6" wp14:editId="7465174D">
                <wp:simplePos x="0" y="0"/>
                <wp:positionH relativeFrom="column">
                  <wp:posOffset>1680210</wp:posOffset>
                </wp:positionH>
                <wp:positionV relativeFrom="paragraph">
                  <wp:posOffset>19050</wp:posOffset>
                </wp:positionV>
                <wp:extent cx="485775" cy="514350"/>
                <wp:effectExtent l="0" t="0" r="28575" b="1905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EF7D3C" id="Retângulo 12" o:spid="_x0000_s1026" style="position:absolute;margin-left:132.3pt;margin-top:1.5pt;width:38.25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PXO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" fillcolor="white [3201]" strokecolor="black [3213]" strokeweight="1.5pt"/>
            </w:pict>
          </mc:Fallback>
        </mc:AlternateContent>
      </w: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3BCB19" wp14:editId="41EB6E1A">
                <wp:simplePos x="0" y="0"/>
                <wp:positionH relativeFrom="column">
                  <wp:posOffset>2165985</wp:posOffset>
                </wp:positionH>
                <wp:positionV relativeFrom="paragraph">
                  <wp:posOffset>19050</wp:posOffset>
                </wp:positionV>
                <wp:extent cx="485775" cy="514350"/>
                <wp:effectExtent l="0" t="0" r="28575" b="1905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168723" id="Retângulo 13" o:spid="_x0000_s1026" style="position:absolute;margin-left:170.55pt;margin-top:1.5pt;width:38.2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" fillcolor="white [3201]" strokecolor="black [3213]" strokeweight="1.5pt"/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EBA41F" wp14:editId="0E0440CF">
                <wp:simplePos x="0" y="0"/>
                <wp:positionH relativeFrom="column">
                  <wp:posOffset>2651760</wp:posOffset>
                </wp:positionH>
                <wp:positionV relativeFrom="paragraph">
                  <wp:posOffset>19050</wp:posOffset>
                </wp:positionV>
                <wp:extent cx="485775" cy="514350"/>
                <wp:effectExtent l="0" t="0" r="28575" b="19050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FEBA41F" id="Retângulo 11" o:spid="_x0000_s1028" style="position:absolute;left:0;text-align:left;margin-left:208.8pt;margin-top:1.5pt;width:38.25pt;height: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B208A" w:rsidRDefault="00BB208A" w:rsidP="00745C57">
      <w:pPr>
        <w:pStyle w:val="PargrafodaLista"/>
        <w:ind w:left="1080"/>
        <w:jc w:val="both"/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11ED7A" wp14:editId="5DD02594">
                <wp:simplePos x="0" y="0"/>
                <wp:positionH relativeFrom="column">
                  <wp:posOffset>2651760</wp:posOffset>
                </wp:positionH>
                <wp:positionV relativeFrom="paragraph">
                  <wp:posOffset>2383155</wp:posOffset>
                </wp:positionV>
                <wp:extent cx="485775" cy="514350"/>
                <wp:effectExtent l="0" t="0" r="28575" b="19050"/>
                <wp:wrapNone/>
                <wp:docPr id="19" name="Retâ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D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11ED7A" id="Retângulo 19" o:spid="_x0000_s1029" style="position:absolute;left:0;text-align:left;margin-left:208.8pt;margin-top:187.65pt;width:38.25pt;height:40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D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47A1ADB" wp14:editId="1B652EC9">
                <wp:simplePos x="0" y="0"/>
                <wp:positionH relativeFrom="column">
                  <wp:posOffset>-253365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49" name="Retâ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7C1D86" id="Retângulo 49" o:spid="_x0000_s1026" style="position:absolute;margin-left:-19.95pt;margin-top:390.15pt;width:38.25pt;height:4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3C085BA" wp14:editId="5BD6E698">
                <wp:simplePos x="0" y="0"/>
                <wp:positionH relativeFrom="column">
                  <wp:posOffset>232410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50" name="Retâ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854141" id="Retângulo 50" o:spid="_x0000_s1026" style="position:absolute;margin-left:18.3pt;margin-top:390.15pt;width:38.25pt;height:4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E592DA2" wp14:editId="1E388695">
                <wp:simplePos x="0" y="0"/>
                <wp:positionH relativeFrom="column">
                  <wp:posOffset>718185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51" name="Retâ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D12113" id="Retângulo 51" o:spid="_x0000_s1026" style="position:absolute;margin-left:56.55pt;margin-top:390.15pt;width:38.25pt;height:40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98FB6BA" wp14:editId="1961EB0B">
                <wp:simplePos x="0" y="0"/>
                <wp:positionH relativeFrom="column">
                  <wp:posOffset>1203960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52" name="Re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DA9F8B" id="Retângulo 52" o:spid="_x0000_s1026" style="position:absolute;margin-left:94.8pt;margin-top:390.15pt;width:38.25pt;height:40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LF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C82C702" wp14:editId="2019728B">
                <wp:simplePos x="0" y="0"/>
                <wp:positionH relativeFrom="column">
                  <wp:posOffset>1689735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53" name="Retâ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3DA5D" id="Retângulo 53" o:spid="_x0000_s1026" style="position:absolute;margin-left:133.05pt;margin-top:390.15pt;width:38.25pt;height:40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4BF7AC" wp14:editId="7C69254C">
                <wp:simplePos x="0" y="0"/>
                <wp:positionH relativeFrom="column">
                  <wp:posOffset>2165985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47" name="Retâ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5B1076" id="Retângulo 47" o:spid="_x0000_s1026" style="position:absolute;margin-left:170.55pt;margin-top:390.15pt;width:38.25pt;height:4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C8CE11" wp14:editId="7A964CF2">
                <wp:simplePos x="0" y="0"/>
                <wp:positionH relativeFrom="column">
                  <wp:posOffset>3128010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48" name="Retâ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E176A9" id="Retângulo 48" o:spid="_x0000_s1026" style="position:absolute;margin-left:246.3pt;margin-top:390.15pt;width:38.25pt;height:4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g/w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312D9E5" wp14:editId="353E1B4E">
                <wp:simplePos x="0" y="0"/>
                <wp:positionH relativeFrom="column">
                  <wp:posOffset>4594860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8D677D" id="Retângulo 46" o:spid="_x0000_s1026" style="position:absolute;margin-left:361.8pt;margin-top:390.15pt;width:38.25pt;height:40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qk2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AAA5594" wp14:editId="63A1EB3A">
                <wp:simplePos x="0" y="0"/>
                <wp:positionH relativeFrom="column">
                  <wp:posOffset>4594860</wp:posOffset>
                </wp:positionH>
                <wp:positionV relativeFrom="paragraph">
                  <wp:posOffset>4440555</wp:posOffset>
                </wp:positionV>
                <wp:extent cx="485775" cy="514350"/>
                <wp:effectExtent l="0" t="0" r="28575" b="19050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BBDCA8" id="Retângulo 45" o:spid="_x0000_s1026" style="position:absolute;margin-left:361.8pt;margin-top:349.65pt;width:38.25pt;height:40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C9EF74" wp14:editId="3EF417BF">
                <wp:simplePos x="0" y="0"/>
                <wp:positionH relativeFrom="column">
                  <wp:posOffset>4594860</wp:posOffset>
                </wp:positionH>
                <wp:positionV relativeFrom="paragraph">
                  <wp:posOffset>3926205</wp:posOffset>
                </wp:positionV>
                <wp:extent cx="485775" cy="514350"/>
                <wp:effectExtent l="0" t="0" r="28575" b="19050"/>
                <wp:wrapNone/>
                <wp:docPr id="44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03ED648" id="Retângulo 44" o:spid="_x0000_s1026" style="position:absolute;margin-left:361.8pt;margin-top:309.15pt;width:38.25pt;height:40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53FD5BA" wp14:editId="6CF70427">
                <wp:simplePos x="0" y="0"/>
                <wp:positionH relativeFrom="column">
                  <wp:posOffset>4594860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43" name="Retângul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D871D0" id="Retângulo 43" o:spid="_x0000_s1026" style="position:absolute;margin-left:361.8pt;margin-top:268.65pt;width:38.25pt;height:40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B67463A" wp14:editId="23FDF4DE">
                <wp:simplePos x="0" y="0"/>
                <wp:positionH relativeFrom="column">
                  <wp:posOffset>4594860</wp:posOffset>
                </wp:positionH>
                <wp:positionV relativeFrom="paragraph">
                  <wp:posOffset>2897505</wp:posOffset>
                </wp:positionV>
                <wp:extent cx="485775" cy="514350"/>
                <wp:effectExtent l="0" t="0" r="28575" b="1905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95C4AA" id="Retângulo 42" o:spid="_x0000_s1026" style="position:absolute;margin-left:361.8pt;margin-top:228.15pt;width:38.25pt;height:40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Xsq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0A79B4C" wp14:editId="18FDAAB9">
                <wp:simplePos x="0" y="0"/>
                <wp:positionH relativeFrom="column">
                  <wp:posOffset>4594860</wp:posOffset>
                </wp:positionH>
                <wp:positionV relativeFrom="paragraph">
                  <wp:posOffset>2383155</wp:posOffset>
                </wp:positionV>
                <wp:extent cx="485775" cy="514350"/>
                <wp:effectExtent l="0" t="0" r="28575" b="19050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399C1" id="Retângulo 41" o:spid="_x0000_s1026" style="position:absolute;margin-left:361.8pt;margin-top:187.65pt;width:38.25pt;height:40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8B3533" wp14:editId="3584D5FF">
                <wp:simplePos x="0" y="0"/>
                <wp:positionH relativeFrom="column">
                  <wp:posOffset>4594860</wp:posOffset>
                </wp:positionH>
                <wp:positionV relativeFrom="paragraph">
                  <wp:posOffset>1868805</wp:posOffset>
                </wp:positionV>
                <wp:extent cx="485775" cy="514350"/>
                <wp:effectExtent l="0" t="0" r="28575" b="19050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2081850" id="Retângulo 40" o:spid="_x0000_s1026" style="position:absolute;margin-left:361.8pt;margin-top:147.15pt;width:38.2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41263C4" wp14:editId="108A1EA9">
                <wp:simplePos x="0" y="0"/>
                <wp:positionH relativeFrom="column">
                  <wp:posOffset>4594860</wp:posOffset>
                </wp:positionH>
                <wp:positionV relativeFrom="paragraph">
                  <wp:posOffset>830580</wp:posOffset>
                </wp:positionV>
                <wp:extent cx="485775" cy="514350"/>
                <wp:effectExtent l="0" t="0" r="28575" b="1905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0829E1" id="Retângulo 38" o:spid="_x0000_s1026" style="position:absolute;margin-left:361.8pt;margin-top:65.4pt;width:38.25pt;height:40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C705AD" wp14:editId="77316DE0">
                <wp:simplePos x="0" y="0"/>
                <wp:positionH relativeFrom="column">
                  <wp:posOffset>232410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A9A5FC4" id="Retângulo 33" o:spid="_x0000_s1026" style="position:absolute;margin-left:18.3pt;margin-top:268.65pt;width:38.25pt;height:4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E5114C6" wp14:editId="4796C712">
                <wp:simplePos x="0" y="0"/>
                <wp:positionH relativeFrom="column">
                  <wp:posOffset>718185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8CF771" id="Retângulo 34" o:spid="_x0000_s1026" style="position:absolute;margin-left:56.55pt;margin-top:268.65pt;width:38.25pt;height:40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5FE0E4" wp14:editId="3F43857C">
                <wp:simplePos x="0" y="0"/>
                <wp:positionH relativeFrom="column">
                  <wp:posOffset>1203960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C2C7131" id="Retângulo 35" o:spid="_x0000_s1026" style="position:absolute;margin-left:94.8pt;margin-top:268.65pt;width:38.25pt;height:4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64CD3A" wp14:editId="6221E21D">
                <wp:simplePos x="0" y="0"/>
                <wp:positionH relativeFrom="column">
                  <wp:posOffset>1680210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94E27E" id="Retângulo 36" o:spid="_x0000_s1026" style="position:absolute;margin-left:132.3pt;margin-top:268.65pt;width:38.25pt;height:40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8EC6DA4" wp14:editId="31371721">
                <wp:simplePos x="0" y="0"/>
                <wp:positionH relativeFrom="column">
                  <wp:posOffset>2165985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9ACFCC" id="Retângulo 37" o:spid="_x0000_s1026" style="position:absolute;margin-left:170.55pt;margin-top:268.65pt;width:38.25pt;height:40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606DAF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9D159E" wp14:editId="47530B17">
                <wp:simplePos x="0" y="0"/>
                <wp:positionH relativeFrom="column">
                  <wp:posOffset>3137535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9" o:spid="_x0000_s1026" style="position:absolute;margin-left:247.05pt;margin-top:268.65pt;width:38.25pt;height:40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" fillcolor="white [3201]" strokecolor="black [3213]" strokeweight="1.5pt"/>
            </w:pict>
          </mc:Fallback>
        </mc:AlternateContent>
      </w:r>
      <w:bookmarkStart w:id="0" w:name="_GoBack"/>
      <w:r w:rsidR="004A796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7DD5023" wp14:editId="6058464C">
                <wp:simplePos x="0" y="0"/>
                <wp:positionH relativeFrom="column">
                  <wp:posOffset>4594860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ADB71" id="Retângulo 31" o:spid="_x0000_s1026" style="position:absolute;margin-left:361.8pt;margin-top:106.65pt;width:38.25pt;height:4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" fillcolor="white [3201]" strokecolor="black [3213]" strokeweight="1.5pt"/>
            </w:pict>
          </mc:Fallback>
        </mc:AlternateContent>
      </w:r>
      <w:bookmarkEnd w:id="0"/>
      <w:r w:rsidR="004A796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8DCDEB" wp14:editId="1C2170F6">
                <wp:simplePos x="0" y="0"/>
                <wp:positionH relativeFrom="column">
                  <wp:posOffset>4109085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427FB04" id="Retângulo 32" o:spid="_x0000_s1026" style="position:absolute;margin-left:323.55pt;margin-top:106.65pt;width:38.25pt;height:4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4A796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9F756DF" wp14:editId="30CC8A1F">
                <wp:simplePos x="0" y="0"/>
                <wp:positionH relativeFrom="column">
                  <wp:posOffset>3623310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2F20CF" id="Retângulo 26" o:spid="_x0000_s1026" style="position:absolute;margin-left:285.3pt;margin-top:106.65pt;width:38.25pt;height:4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Y04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4A796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1DB8A53" wp14:editId="4E565B6F">
                <wp:simplePos x="0" y="0"/>
                <wp:positionH relativeFrom="column">
                  <wp:posOffset>3137535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530E23" id="Retângulo 27" o:spid="_x0000_s1026" style="position:absolute;margin-left:247.05pt;margin-top:106.65pt;width:38.25pt;height:4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4A796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1FE7D86" wp14:editId="7B227377">
                <wp:simplePos x="0" y="0"/>
                <wp:positionH relativeFrom="column">
                  <wp:posOffset>1194435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B00FA3E" id="Retângulo 28" o:spid="_x0000_s1026" style="position:absolute;margin-left:94.05pt;margin-top:106.65pt;width:38.25pt;height:40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v+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" fillcolor="white [3201]" strokecolor="black [3213]" strokeweight="1.5pt"/>
            </w:pict>
          </mc:Fallback>
        </mc:AlternateContent>
      </w:r>
      <w:r w:rsidR="004A796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B48ABF" wp14:editId="703BBE97">
                <wp:simplePos x="0" y="0"/>
                <wp:positionH relativeFrom="column">
                  <wp:posOffset>1670685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29" name="Retâ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E81C27F" id="Retângulo 29" o:spid="_x0000_s1026" style="position:absolute;margin-left:131.55pt;margin-top:106.65pt;width:38.25pt;height:4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" fillcolor="white [3201]" strokecolor="black [3213]" strokeweight="1.5pt"/>
            </w:pict>
          </mc:Fallback>
        </mc:AlternateContent>
      </w:r>
      <w:r w:rsidR="004A796B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0B94C7" wp14:editId="3A575BC1">
                <wp:simplePos x="0" y="0"/>
                <wp:positionH relativeFrom="column">
                  <wp:posOffset>2156460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8D882E9" id="Retângulo 30" o:spid="_x0000_s1026" style="position:absolute;margin-left:169.8pt;margin-top:106.65pt;width:38.25pt;height:40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" fillcolor="white [3201]" strokecolor="black [3213]" strokeweight="1.5pt"/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67BD33" wp14:editId="5AD22F4F">
                <wp:simplePos x="0" y="0"/>
                <wp:positionH relativeFrom="column">
                  <wp:posOffset>2651760</wp:posOffset>
                </wp:positionH>
                <wp:positionV relativeFrom="paragraph">
                  <wp:posOffset>4954905</wp:posOffset>
                </wp:positionV>
                <wp:extent cx="485775" cy="514350"/>
                <wp:effectExtent l="0" t="0" r="28575" b="1905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0F74225" id="Retângulo 23" o:spid="_x0000_s1030" style="position:absolute;left:0;text-align:left;margin-left:208.8pt;margin-top:390.15pt;width:38.25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C6DC51C" wp14:editId="2A2FB417">
                <wp:simplePos x="0" y="0"/>
                <wp:positionH relativeFrom="column">
                  <wp:posOffset>2651760</wp:posOffset>
                </wp:positionH>
                <wp:positionV relativeFrom="paragraph">
                  <wp:posOffset>4440555</wp:posOffset>
                </wp:positionV>
                <wp:extent cx="485775" cy="514350"/>
                <wp:effectExtent l="0" t="0" r="28575" b="19050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I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566232" id="Retângulo 22" o:spid="_x0000_s1031" style="position:absolute;left:0;text-align:left;margin-left:208.8pt;margin-top:349.65pt;width:38.25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I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31CA5EF" wp14:editId="7D16718D">
                <wp:simplePos x="0" y="0"/>
                <wp:positionH relativeFrom="column">
                  <wp:posOffset>2651760</wp:posOffset>
                </wp:positionH>
                <wp:positionV relativeFrom="paragraph">
                  <wp:posOffset>3926205</wp:posOffset>
                </wp:positionV>
                <wp:extent cx="485775" cy="514350"/>
                <wp:effectExtent l="0" t="0" r="28575" b="19050"/>
                <wp:wrapNone/>
                <wp:docPr id="15" name="Retâ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6AC32BD" id="Retângulo 15" o:spid="_x0000_s1032" style="position:absolute;left:0;text-align:left;margin-left:208.8pt;margin-top:309.15pt;width:38.25pt;height:4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0F231D" wp14:editId="1CC2E7E1">
                <wp:simplePos x="0" y="0"/>
                <wp:positionH relativeFrom="column">
                  <wp:posOffset>2651760</wp:posOffset>
                </wp:positionH>
                <wp:positionV relativeFrom="paragraph">
                  <wp:posOffset>3411855</wp:posOffset>
                </wp:positionV>
                <wp:extent cx="485775" cy="514350"/>
                <wp:effectExtent l="0" t="0" r="28575" b="1905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C173F18" id="Retângulo 16" o:spid="_x0000_s1033" style="position:absolute;left:0;text-align:left;margin-left:208.8pt;margin-top:268.65pt;width:38.25pt;height:4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C465C21" wp14:editId="32496370">
                <wp:simplePos x="0" y="0"/>
                <wp:positionH relativeFrom="column">
                  <wp:posOffset>2651760</wp:posOffset>
                </wp:positionH>
                <wp:positionV relativeFrom="paragraph">
                  <wp:posOffset>2897505</wp:posOffset>
                </wp:positionV>
                <wp:extent cx="485775" cy="514350"/>
                <wp:effectExtent l="0" t="0" r="28575" b="19050"/>
                <wp:wrapNone/>
                <wp:docPr id="17" name="Retâ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Ê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4CA64F" id="Retângulo 17" o:spid="_x0000_s1034" style="position:absolute;left:0;text-align:left;margin-left:208.8pt;margin-top:228.15pt;width:38.25pt;height:4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Ê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78867F" wp14:editId="5ECC8290">
                <wp:simplePos x="0" y="0"/>
                <wp:positionH relativeFrom="column">
                  <wp:posOffset>2651760</wp:posOffset>
                </wp:positionH>
                <wp:positionV relativeFrom="paragraph">
                  <wp:posOffset>1868805</wp:posOffset>
                </wp:positionV>
                <wp:extent cx="485775" cy="514350"/>
                <wp:effectExtent l="0" t="0" r="28575" b="19050"/>
                <wp:wrapNone/>
                <wp:docPr id="2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N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701E7A" id="Retângulo 20" o:spid="_x0000_s1035" style="position:absolute;left:0;text-align:left;margin-left:208.8pt;margin-top:147.15pt;width:38.25pt;height:40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N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B9B2A4" wp14:editId="7D071FBB">
                <wp:simplePos x="0" y="0"/>
                <wp:positionH relativeFrom="column">
                  <wp:posOffset>2642235</wp:posOffset>
                </wp:positionH>
                <wp:positionV relativeFrom="paragraph">
                  <wp:posOffset>1354455</wp:posOffset>
                </wp:positionV>
                <wp:extent cx="485775" cy="514350"/>
                <wp:effectExtent l="0" t="0" r="28575" b="19050"/>
                <wp:wrapNone/>
                <wp:docPr id="21" name="Retâ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51136BC" id="Retângulo 21" o:spid="_x0000_s1036" style="position:absolute;left:0;text-align:left;margin-left:208.05pt;margin-top:106.65pt;width:38.2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594731" wp14:editId="1D0CD8D4">
                <wp:simplePos x="0" y="0"/>
                <wp:positionH relativeFrom="column">
                  <wp:posOffset>2651760</wp:posOffset>
                </wp:positionH>
                <wp:positionV relativeFrom="paragraph">
                  <wp:posOffset>840105</wp:posOffset>
                </wp:positionV>
                <wp:extent cx="485775" cy="514350"/>
                <wp:effectExtent l="0" t="0" r="28575" b="19050"/>
                <wp:wrapNone/>
                <wp:docPr id="18" name="Retâ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P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8AEEADA" id="Retângulo 18" o:spid="_x0000_s1037" style="position:absolute;left:0;text-align:left;margin-left:208.8pt;margin-top:66.15pt;width:38.25pt;height:4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P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45C57"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0E6EF12" wp14:editId="066E45E8">
                <wp:simplePos x="0" y="0"/>
                <wp:positionH relativeFrom="column">
                  <wp:posOffset>2651760</wp:posOffset>
                </wp:positionH>
                <wp:positionV relativeFrom="paragraph">
                  <wp:posOffset>316230</wp:posOffset>
                </wp:positionV>
                <wp:extent cx="485775" cy="514350"/>
                <wp:effectExtent l="0" t="0" r="28575" b="19050"/>
                <wp:wrapNone/>
                <wp:docPr id="14" name="Retâ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6770" w:rsidRPr="00745C57" w:rsidRDefault="00976770" w:rsidP="0097677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:rsidR="00976770" w:rsidRDefault="00976770" w:rsidP="0097677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7E1E26" id="Retângulo 14" o:spid="_x0000_s1038" style="position:absolute;left:0;text-align:left;margin-left:208.8pt;margin-top:24.9pt;width:38.25pt;height:4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" fillcolor="white [3201]" strokecolor="black [3213]" strokeweight="1.5pt">
                <v:textbox>
                  <w:txbxContent>
                    <w:p w:rsidR="00976770" w:rsidRPr="00745C57" w:rsidRDefault="00976770" w:rsidP="0097677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</w:t>
                      </w:r>
                    </w:p>
                    <w:p w:rsidR="00976770" w:rsidRDefault="00976770" w:rsidP="0097677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80D2E">
        <w:rPr>
          <w:sz w:val="28"/>
          <w:szCs w:val="28"/>
          <w:lang w:eastAsia="ja-JP" w:bidi="ar-SA"/>
        </w:rPr>
        <w:t xml:space="preserve">              </w:t>
      </w:r>
      <w:proofErr w:type="gramStart"/>
      <w:r w:rsidR="00880D2E">
        <w:rPr>
          <w:sz w:val="28"/>
          <w:szCs w:val="28"/>
          <w:lang w:eastAsia="ja-JP" w:bidi="ar-SA"/>
        </w:rPr>
        <w:t>d)</w:t>
      </w:r>
      <w:proofErr w:type="gramEnd"/>
    </w:p>
    <w:p w:rsidR="00BB208A" w:rsidRDefault="00BB208A" w:rsidP="00BB208A">
      <w:pPr>
        <w:rPr>
          <w:lang w:eastAsia="ja-JP" w:bidi="ar-SA"/>
        </w:rPr>
      </w:pPr>
    </w:p>
    <w:p w:rsidR="00880D2E" w:rsidRDefault="00BB208A" w:rsidP="00BB208A">
      <w:pPr>
        <w:tabs>
          <w:tab w:val="left" w:pos="7590"/>
        </w:tabs>
        <w:rPr>
          <w:sz w:val="28"/>
          <w:szCs w:val="28"/>
          <w:lang w:eastAsia="ja-JP" w:bidi="ar-SA"/>
        </w:rPr>
      </w:pPr>
      <w:r>
        <w:rPr>
          <w:lang w:eastAsia="ja-JP" w:bidi="ar-SA"/>
        </w:rPr>
        <w:tab/>
      </w:r>
      <w:proofErr w:type="gramStart"/>
      <w:r w:rsidRPr="00BB208A">
        <w:rPr>
          <w:sz w:val="28"/>
          <w:szCs w:val="28"/>
          <w:lang w:eastAsia="ja-JP" w:bidi="ar-SA"/>
        </w:rPr>
        <w:t>e</w:t>
      </w:r>
      <w:proofErr w:type="gramEnd"/>
      <w:r w:rsidR="00880D2E">
        <w:rPr>
          <w:sz w:val="28"/>
          <w:szCs w:val="28"/>
          <w:lang w:eastAsia="ja-JP" w:bidi="ar-SA"/>
        </w:rPr>
        <w:t>)</w:t>
      </w: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Default="00880D2E" w:rsidP="00880D2E">
      <w:pPr>
        <w:tabs>
          <w:tab w:val="left" w:pos="1545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ab/>
      </w:r>
      <w:proofErr w:type="gramStart"/>
      <w:r>
        <w:rPr>
          <w:sz w:val="28"/>
          <w:szCs w:val="28"/>
          <w:lang w:eastAsia="ja-JP" w:bidi="ar-SA"/>
        </w:rPr>
        <w:t>a</w:t>
      </w:r>
      <w:proofErr w:type="gramEnd"/>
      <w:r>
        <w:rPr>
          <w:sz w:val="28"/>
          <w:szCs w:val="28"/>
          <w:lang w:eastAsia="ja-JP" w:bidi="ar-SA"/>
        </w:rPr>
        <w:t>)</w:t>
      </w: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Default="00447A4C" w:rsidP="00880D2E">
      <w:pPr>
        <w:rPr>
          <w:sz w:val="28"/>
          <w:szCs w:val="28"/>
          <w:lang w:eastAsia="ja-JP" w:bidi="ar-SA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1E75A2" wp14:editId="0F93A7EA">
                <wp:simplePos x="0" y="0"/>
                <wp:positionH relativeFrom="column">
                  <wp:posOffset>3623310</wp:posOffset>
                </wp:positionH>
                <wp:positionV relativeFrom="paragraph">
                  <wp:posOffset>6985</wp:posOffset>
                </wp:positionV>
                <wp:extent cx="485775" cy="514350"/>
                <wp:effectExtent l="0" t="0" r="28575" b="19050"/>
                <wp:wrapNone/>
                <wp:docPr id="54" name="Retângul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54" o:spid="_x0000_s1026" style="position:absolute;margin-left:285.3pt;margin-top:.55pt;width:38.25pt;height:40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" fillcolor="white [3201]" strokecolor="black [3213]" strokeweight="1.5pt"/>
            </w:pict>
          </mc:Fallback>
        </mc:AlternateContent>
      </w:r>
      <w:proofErr w:type="gramStart"/>
      <w:r w:rsidR="00880D2E">
        <w:rPr>
          <w:sz w:val="28"/>
          <w:szCs w:val="28"/>
          <w:lang w:eastAsia="ja-JP" w:bidi="ar-SA"/>
        </w:rPr>
        <w:t>b)</w:t>
      </w:r>
      <w:proofErr w:type="gramEnd"/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Pr="00880D2E" w:rsidRDefault="00880D2E" w:rsidP="00880D2E">
      <w:pPr>
        <w:rPr>
          <w:sz w:val="28"/>
          <w:szCs w:val="28"/>
          <w:lang w:eastAsia="ja-JP" w:bidi="ar-SA"/>
        </w:rPr>
      </w:pPr>
    </w:p>
    <w:p w:rsidR="00880D2E" w:rsidRDefault="00880D2E" w:rsidP="00880D2E">
      <w:pPr>
        <w:rPr>
          <w:sz w:val="28"/>
          <w:szCs w:val="28"/>
          <w:lang w:eastAsia="ja-JP" w:bidi="ar-SA"/>
        </w:rPr>
      </w:pPr>
    </w:p>
    <w:p w:rsidR="00745C57" w:rsidRPr="00880D2E" w:rsidRDefault="00880D2E" w:rsidP="00880D2E">
      <w:pPr>
        <w:rPr>
          <w:sz w:val="28"/>
          <w:szCs w:val="28"/>
          <w:lang w:eastAsia="ja-JP" w:bidi="ar-SA"/>
        </w:rPr>
      </w:pPr>
      <w:proofErr w:type="gramStart"/>
      <w:r>
        <w:rPr>
          <w:sz w:val="28"/>
          <w:szCs w:val="28"/>
          <w:lang w:eastAsia="ja-JP" w:bidi="ar-SA"/>
        </w:rPr>
        <w:t>c)</w:t>
      </w:r>
      <w:proofErr w:type="gramEnd"/>
    </w:p>
    <w:sectPr w:rsidR="00745C57" w:rsidRPr="00880D2E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5C73" w:rsidRDefault="00F05C73">
      <w:pPr>
        <w:spacing w:before="0"/>
      </w:pPr>
      <w:r>
        <w:separator/>
      </w:r>
    </w:p>
  </w:endnote>
  <w:endnote w:type="continuationSeparator" w:id="0">
    <w:p w:rsidR="00F05C73" w:rsidRDefault="00F05C7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5C73" w:rsidRDefault="00F05C73">
      <w:pPr>
        <w:spacing w:before="0"/>
      </w:pPr>
      <w:r>
        <w:separator/>
      </w:r>
    </w:p>
  </w:footnote>
  <w:footnote w:type="continuationSeparator" w:id="0">
    <w:p w:rsidR="00F05C73" w:rsidRDefault="00F05C7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18E3D7C3" wp14:editId="77D91194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Start"/>
    <w:r w:rsidR="00AD4473">
      <w:rPr>
        <w:rStyle w:val="RefernciaSutil"/>
        <w:rFonts w:cs="Calibri"/>
        <w:smallCaps w:val="0"/>
        <w:color w:val="auto"/>
        <w:u w:val="none"/>
      </w:rPr>
      <w:t>4</w:t>
    </w:r>
    <w:proofErr w:type="gramEnd"/>
    <w:r w:rsidR="00AD4473">
      <w:rPr>
        <w:rStyle w:val="RefernciaSutil"/>
        <w:rFonts w:cs="Calibri"/>
        <w:smallCaps w:val="0"/>
        <w:color w:val="auto"/>
        <w:u w:val="none"/>
      </w:rPr>
      <w:t xml:space="preserve"> DE 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E1794"/>
    <w:multiLevelType w:val="hybridMultilevel"/>
    <w:tmpl w:val="A000B8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6558A0"/>
    <w:multiLevelType w:val="hybridMultilevel"/>
    <w:tmpl w:val="37925722"/>
    <w:lvl w:ilvl="0" w:tplc="448C0A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4323B"/>
    <w:rsid w:val="0007156F"/>
    <w:rsid w:val="000823EB"/>
    <w:rsid w:val="000919A6"/>
    <w:rsid w:val="0009378A"/>
    <w:rsid w:val="000A59E3"/>
    <w:rsid w:val="000C71F2"/>
    <w:rsid w:val="000F65BD"/>
    <w:rsid w:val="000F6BFB"/>
    <w:rsid w:val="000F740B"/>
    <w:rsid w:val="000F7414"/>
    <w:rsid w:val="00105477"/>
    <w:rsid w:val="00114EE2"/>
    <w:rsid w:val="00120A83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5216A"/>
    <w:rsid w:val="00362AED"/>
    <w:rsid w:val="003639A9"/>
    <w:rsid w:val="003640B9"/>
    <w:rsid w:val="00374401"/>
    <w:rsid w:val="00377290"/>
    <w:rsid w:val="003826C2"/>
    <w:rsid w:val="00383F74"/>
    <w:rsid w:val="003A5F16"/>
    <w:rsid w:val="003B46B5"/>
    <w:rsid w:val="003B76EC"/>
    <w:rsid w:val="003F3F27"/>
    <w:rsid w:val="00400ECA"/>
    <w:rsid w:val="00442E63"/>
    <w:rsid w:val="00447A4C"/>
    <w:rsid w:val="004714A2"/>
    <w:rsid w:val="004A796B"/>
    <w:rsid w:val="00521C4B"/>
    <w:rsid w:val="00557451"/>
    <w:rsid w:val="00570C67"/>
    <w:rsid w:val="00571F07"/>
    <w:rsid w:val="00584348"/>
    <w:rsid w:val="005C29DA"/>
    <w:rsid w:val="005E02A4"/>
    <w:rsid w:val="00606DAF"/>
    <w:rsid w:val="00621270"/>
    <w:rsid w:val="006375D5"/>
    <w:rsid w:val="006454F1"/>
    <w:rsid w:val="00651B51"/>
    <w:rsid w:val="006553FF"/>
    <w:rsid w:val="00675CDD"/>
    <w:rsid w:val="006847C7"/>
    <w:rsid w:val="0069238B"/>
    <w:rsid w:val="00692E83"/>
    <w:rsid w:val="00694B9C"/>
    <w:rsid w:val="006979BF"/>
    <w:rsid w:val="006B1AB7"/>
    <w:rsid w:val="006F4273"/>
    <w:rsid w:val="00705BB4"/>
    <w:rsid w:val="00707CE2"/>
    <w:rsid w:val="00722772"/>
    <w:rsid w:val="00725193"/>
    <w:rsid w:val="00745C57"/>
    <w:rsid w:val="00770307"/>
    <w:rsid w:val="007A01DA"/>
    <w:rsid w:val="007D139A"/>
    <w:rsid w:val="007D1BD7"/>
    <w:rsid w:val="007F260A"/>
    <w:rsid w:val="00802BE6"/>
    <w:rsid w:val="008077DC"/>
    <w:rsid w:val="00816589"/>
    <w:rsid w:val="008253A5"/>
    <w:rsid w:val="008256F7"/>
    <w:rsid w:val="00825B51"/>
    <w:rsid w:val="00847BC2"/>
    <w:rsid w:val="00880D2E"/>
    <w:rsid w:val="00881039"/>
    <w:rsid w:val="00882593"/>
    <w:rsid w:val="00892A7C"/>
    <w:rsid w:val="008A54DF"/>
    <w:rsid w:val="008D1DF7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71E6A"/>
    <w:rsid w:val="00974A21"/>
    <w:rsid w:val="00976770"/>
    <w:rsid w:val="00993602"/>
    <w:rsid w:val="009A2F1D"/>
    <w:rsid w:val="009B10F4"/>
    <w:rsid w:val="009C386F"/>
    <w:rsid w:val="009E2E5B"/>
    <w:rsid w:val="009F7DD0"/>
    <w:rsid w:val="00A34E17"/>
    <w:rsid w:val="00A62E5D"/>
    <w:rsid w:val="00A71106"/>
    <w:rsid w:val="00A7527B"/>
    <w:rsid w:val="00A76666"/>
    <w:rsid w:val="00A813C7"/>
    <w:rsid w:val="00A92AFC"/>
    <w:rsid w:val="00AD4473"/>
    <w:rsid w:val="00AE1B54"/>
    <w:rsid w:val="00AE5EFD"/>
    <w:rsid w:val="00B00CAA"/>
    <w:rsid w:val="00B05D4D"/>
    <w:rsid w:val="00B150F8"/>
    <w:rsid w:val="00B36723"/>
    <w:rsid w:val="00B57275"/>
    <w:rsid w:val="00B66A20"/>
    <w:rsid w:val="00B71FA9"/>
    <w:rsid w:val="00BA0EF0"/>
    <w:rsid w:val="00BA12D4"/>
    <w:rsid w:val="00BB0EA1"/>
    <w:rsid w:val="00BB208A"/>
    <w:rsid w:val="00BB3788"/>
    <w:rsid w:val="00BB7AEC"/>
    <w:rsid w:val="00BF00ED"/>
    <w:rsid w:val="00BF5B6F"/>
    <w:rsid w:val="00C06597"/>
    <w:rsid w:val="00C130A8"/>
    <w:rsid w:val="00C14D34"/>
    <w:rsid w:val="00C153EF"/>
    <w:rsid w:val="00C17870"/>
    <w:rsid w:val="00C50CA2"/>
    <w:rsid w:val="00C50DFD"/>
    <w:rsid w:val="00C53DA7"/>
    <w:rsid w:val="00C6779C"/>
    <w:rsid w:val="00C83798"/>
    <w:rsid w:val="00CA25EA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503E"/>
    <w:rsid w:val="00EA7A3E"/>
    <w:rsid w:val="00EB6949"/>
    <w:rsid w:val="00EC1112"/>
    <w:rsid w:val="00EE2FB8"/>
    <w:rsid w:val="00F00A34"/>
    <w:rsid w:val="00F05C73"/>
    <w:rsid w:val="00F403E3"/>
    <w:rsid w:val="00F520A6"/>
    <w:rsid w:val="00F6724C"/>
    <w:rsid w:val="00F67492"/>
    <w:rsid w:val="00F703CD"/>
    <w:rsid w:val="00F75CF9"/>
    <w:rsid w:val="00F76F89"/>
    <w:rsid w:val="00F857D1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3</TotalTime>
  <Pages>4</Pages>
  <Words>195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6</cp:revision>
  <cp:lastPrinted>2020-09-03T10:24:00Z</cp:lastPrinted>
  <dcterms:created xsi:type="dcterms:W3CDTF">2020-09-02T10:02:00Z</dcterms:created>
  <dcterms:modified xsi:type="dcterms:W3CDTF">2020-09-03T10:24:00Z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