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E1535C" w:rsidRDefault="00B3191D" w:rsidP="00E52AFC">
      <w:pPr>
        <w:pStyle w:val="01Ttulo-IEIJ"/>
      </w:pPr>
      <w:bookmarkStart w:id="0" w:name="_GoBack"/>
      <w:bookmarkEnd w:id="0"/>
      <w:r w:rsidRPr="00E1535C">
        <w:t>online lessons – xx</w:t>
      </w:r>
      <w:r w:rsidR="0087637A" w:rsidRPr="00E1535C">
        <w:t>x</w:t>
      </w:r>
      <w:r w:rsidR="00C7528B" w:rsidRPr="00E1535C">
        <w:t>v</w:t>
      </w:r>
      <w:r w:rsidR="008D013D" w:rsidRPr="00E1535C">
        <w:t>i</w:t>
      </w:r>
      <w:r w:rsidR="00E1535C" w:rsidRPr="00E1535C">
        <w:t>i</w:t>
      </w:r>
      <w:r w:rsidR="00804A88">
        <w:t>i</w:t>
      </w:r>
    </w:p>
    <w:p w:rsidR="00F322EB" w:rsidRPr="00E1535C" w:rsidRDefault="00F322EB" w:rsidP="00F322EB">
      <w:pPr>
        <w:rPr>
          <w:noProof/>
          <w:sz w:val="4"/>
          <w:lang w:eastAsia="pt-BR" w:bidi="ar-SA"/>
        </w:rPr>
      </w:pP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120FD1" wp14:editId="72F5BFE1">
                <wp:simplePos x="0" y="0"/>
                <wp:positionH relativeFrom="page">
                  <wp:posOffset>582930</wp:posOffset>
                </wp:positionH>
                <wp:positionV relativeFrom="paragraph">
                  <wp:posOffset>481330</wp:posOffset>
                </wp:positionV>
                <wp:extent cx="6522720" cy="813435"/>
                <wp:effectExtent l="0" t="0" r="11430" b="24765"/>
                <wp:wrapThrough wrapText="bothSides">
                  <wp:wrapPolygon edited="0">
                    <wp:start x="0" y="0"/>
                    <wp:lineTo x="0" y="21752"/>
                    <wp:lineTo x="21575" y="21752"/>
                    <wp:lineTo x="21575" y="0"/>
                    <wp:lineTo x="0" y="0"/>
                  </wp:wrapPolygon>
                </wp:wrapThrough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A88" w:rsidRDefault="00804A88" w:rsidP="00804A88">
                            <w:pPr>
                              <w:rPr>
                                <w:lang w:val="en-US"/>
                              </w:rPr>
                            </w:pPr>
                            <w:r w:rsidRPr="00D9308C">
                              <w:rPr>
                                <w:lang w:val="en-US"/>
                              </w:rPr>
                              <w:t>BAKER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MODEL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FASHION DESIGNER</w:t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</w:r>
                            <w:r w:rsidRPr="00D9308C">
                              <w:rPr>
                                <w:lang w:val="en-US"/>
                              </w:rPr>
                              <w:tab/>
                              <w:t>TEACHER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  <w:p w:rsidR="00804A88" w:rsidRPr="00E66055" w:rsidRDefault="00804A88" w:rsidP="00804A88">
                            <w:pPr>
                              <w:ind w:firstLine="64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JOURNALIST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>MUSICIAN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MAYOR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  <w:t>ASSISTANT</w:t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 w:rsidRPr="00E66055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BODY</w:t>
                            </w:r>
                            <w:r w:rsidRPr="00E66055">
                              <w:rPr>
                                <w:lang w:val="en-US"/>
                              </w:rPr>
                              <w:t>GUARD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0F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5.9pt;margin-top:37.9pt;width:513.6pt;height:64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">
                <v:textbox>
                  <w:txbxContent>
                    <w:p w:rsidR="00804A88" w:rsidRDefault="00804A88" w:rsidP="00804A88">
                      <w:pPr>
                        <w:rPr>
                          <w:lang w:val="en-US"/>
                        </w:rPr>
                      </w:pPr>
                      <w:r w:rsidRPr="00D9308C">
                        <w:rPr>
                          <w:lang w:val="en-US"/>
                        </w:rPr>
                        <w:t>BAKER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MODEL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FASHION DESIGNER</w:t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</w:r>
                      <w:r w:rsidRPr="00D9308C">
                        <w:rPr>
                          <w:lang w:val="en-US"/>
                        </w:rPr>
                        <w:tab/>
                        <w:t>TEACHER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br/>
                      </w:r>
                    </w:p>
                    <w:p w:rsidR="00804A88" w:rsidRPr="00E66055" w:rsidRDefault="00804A88" w:rsidP="00804A88">
                      <w:pPr>
                        <w:ind w:firstLine="64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JOURNALIST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>MUSICIAN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MAYOR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  <w:t>ASSISTANT</w:t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 w:rsidRPr="00E66055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BODY</w:t>
                      </w:r>
                      <w:r w:rsidRPr="00E66055">
                        <w:rPr>
                          <w:lang w:val="en-US"/>
                        </w:rPr>
                        <w:t>GUARD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pt-BR" w:bidi="ar-SA"/>
        </w:rPr>
        <w:t>1. Observe os personagens abaixo. Quais são as profissões deles? Ligue as palavras às imagens.</w:t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58CF1DC9" wp14:editId="1CB69C63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249A38D0" wp14:editId="4B825BE7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630C8CAD" wp14:editId="737DA7EE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804A88" w:rsidRDefault="00804A88" w:rsidP="00804A88">
      <w:pPr>
        <w:rPr>
          <w:noProof/>
          <w:sz w:val="20"/>
          <w:lang w:eastAsia="pt-BR" w:bidi="ar-SA"/>
        </w:rPr>
      </w:pPr>
      <w:r w:rsidRPr="00804A88">
        <w:rPr>
          <w:noProof/>
          <w:sz w:val="20"/>
          <w:lang w:eastAsia="pt-BR" w:bidi="ar-SA"/>
        </w:rPr>
        <w:t>Ms. Bustier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Andre Bourgeois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tab/>
        <w:t>Nathalie Sancoeur</w:t>
      </w:r>
      <w:r w:rsidRPr="00804A88">
        <w:rPr>
          <w:noProof/>
          <w:sz w:val="20"/>
          <w:lang w:eastAsia="pt-BR" w:bidi="ar-SA"/>
        </w:rPr>
        <w:tab/>
      </w:r>
      <w:r w:rsidRPr="00804A88">
        <w:rPr>
          <w:noProof/>
          <w:sz w:val="20"/>
          <w:lang w:eastAsia="pt-BR" w:bidi="ar-SA"/>
        </w:rPr>
        <w:br/>
      </w:r>
      <w:r w:rsidRPr="00804A88">
        <w:rPr>
          <w:noProof/>
          <w:sz w:val="20"/>
          <w:lang w:eastAsia="pt-BR" w:bidi="ar-SA"/>
        </w:rPr>
        <w:br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6A0428F" wp14:editId="3D262D69">
            <wp:extent cx="1488393" cy="1463908"/>
            <wp:effectExtent l="0" t="0" r="0" b="3175"/>
            <wp:docPr id="1" name="Imagem 1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7CA8D73A" wp14:editId="7455D436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1BBB1D78" wp14:editId="7466563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88" w:rsidRPr="00D9308C" w:rsidRDefault="00804A88" w:rsidP="00804A88">
      <w:pPr>
        <w:rPr>
          <w:noProof/>
          <w:sz w:val="20"/>
          <w:lang w:val="en-US" w:eastAsia="pt-BR" w:bidi="ar-SA"/>
        </w:rPr>
      </w:pPr>
      <w:r w:rsidRPr="00D9308C">
        <w:rPr>
          <w:noProof/>
          <w:sz w:val="20"/>
          <w:lang w:val="en-US" w:eastAsia="pt-BR" w:bidi="ar-SA"/>
        </w:rPr>
        <w:t>Tom Dupain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>Adrien Agreste</w:t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</w:r>
      <w:r w:rsidRPr="00D9308C">
        <w:rPr>
          <w:noProof/>
          <w:sz w:val="20"/>
          <w:lang w:val="en-US" w:eastAsia="pt-BR" w:bidi="ar-SA"/>
        </w:rPr>
        <w:tab/>
        <w:t xml:space="preserve">“the </w:t>
      </w:r>
      <w:r>
        <w:rPr>
          <w:noProof/>
          <w:sz w:val="20"/>
          <w:lang w:val="en-US" w:eastAsia="pt-BR" w:bidi="ar-SA"/>
        </w:rPr>
        <w:t>Gorilla”</w:t>
      </w:r>
      <w:r w:rsidRPr="00D9308C">
        <w:rPr>
          <w:noProof/>
          <w:sz w:val="20"/>
          <w:lang w:val="en-US" w:eastAsia="pt-BR" w:bidi="ar-SA"/>
        </w:rPr>
        <w:br/>
      </w:r>
      <w:r>
        <w:rPr>
          <w:noProof/>
          <w:sz w:val="20"/>
          <w:lang w:val="en-US" w:eastAsia="pt-BR" w:bidi="ar-SA"/>
        </w:rPr>
        <w:br/>
      </w:r>
    </w:p>
    <w:p w:rsidR="00804A88" w:rsidRDefault="00804A88" w:rsidP="00804A88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505683A" wp14:editId="0B7C250F">
            <wp:simplePos x="0" y="0"/>
            <wp:positionH relativeFrom="margin">
              <wp:posOffset>4702180</wp:posOffset>
            </wp:positionH>
            <wp:positionV relativeFrom="paragraph">
              <wp:posOffset>82530</wp:posOffset>
            </wp:positionV>
            <wp:extent cx="1583195" cy="1475066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583195" cy="14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BR" w:bidi="ar-SA"/>
        </w:rPr>
        <w:drawing>
          <wp:inline distT="0" distB="0" distL="0" distR="0" wp14:anchorId="34A65577" wp14:editId="6C2985BA">
            <wp:extent cx="1273216" cy="1461220"/>
            <wp:effectExtent l="0" t="0" r="3175" b="571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281458" cy="14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0FFC2610" wp14:editId="574CE018">
            <wp:extent cx="1082989" cy="1530355"/>
            <wp:effectExtent l="0" t="0" r="3175" b="0"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7" cy="15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</w:p>
    <w:p w:rsidR="00804A88" w:rsidRPr="00E66055" w:rsidRDefault="00804A88" w:rsidP="00804A88">
      <w:pPr>
        <w:rPr>
          <w:noProof/>
          <w:lang w:val="en-US" w:eastAsia="pt-BR" w:bidi="ar-SA"/>
        </w:rPr>
      </w:pPr>
      <w:r w:rsidRPr="00E66055">
        <w:rPr>
          <w:noProof/>
          <w:lang w:val="en-US" w:eastAsia="pt-BR" w:bidi="ar-SA"/>
        </w:rPr>
        <w:t>Jagged Stone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Gabriel Agreste</w:t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</w:r>
      <w:r w:rsidRPr="00E66055">
        <w:rPr>
          <w:noProof/>
          <w:lang w:val="en-US" w:eastAsia="pt-BR" w:bidi="ar-SA"/>
        </w:rPr>
        <w:tab/>
        <w:t>Nadia C</w:t>
      </w:r>
      <w:r>
        <w:rPr>
          <w:noProof/>
          <w:lang w:val="en-US" w:eastAsia="pt-BR" w:bidi="ar-SA"/>
        </w:rPr>
        <w:t>hamack</w:t>
      </w:r>
    </w:p>
    <w:p w:rsidR="00804A88" w:rsidRDefault="00804A88" w:rsidP="00804A88">
      <w:pPr>
        <w:rPr>
          <w:sz w:val="26"/>
          <w:szCs w:val="26"/>
        </w:rPr>
      </w:pPr>
    </w:p>
    <w:p w:rsidR="00804A88" w:rsidRPr="00E66055" w:rsidRDefault="00804A88" w:rsidP="00804A88">
      <w:pPr>
        <w:rPr>
          <w:b/>
          <w:sz w:val="26"/>
          <w:szCs w:val="26"/>
        </w:rPr>
      </w:pPr>
      <w:r w:rsidRPr="00E66055">
        <w:rPr>
          <w:sz w:val="26"/>
          <w:szCs w:val="26"/>
        </w:rPr>
        <w:lastRenderedPageBreak/>
        <w:t xml:space="preserve">2. Agora, forme frases com as palavras da atividade anterior. </w:t>
      </w:r>
      <w:r>
        <w:rPr>
          <w:sz w:val="26"/>
          <w:szCs w:val="26"/>
        </w:rPr>
        <w:t>Escreva uma frase sobre cada personagem e sua profissão.</w:t>
      </w:r>
    </w:p>
    <w:p w:rsidR="00804A88" w:rsidRDefault="00804A88" w:rsidP="00804A88">
      <w:pPr>
        <w:rPr>
          <w:sz w:val="26"/>
          <w:szCs w:val="26"/>
        </w:rPr>
      </w:pPr>
    </w:p>
    <w:p w:rsidR="00804A88" w:rsidRDefault="00804A88" w:rsidP="00804A88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Veja o exemplo: </w:t>
      </w:r>
      <w:proofErr w:type="spellStart"/>
      <w:r w:rsidRPr="00E66055">
        <w:rPr>
          <w:sz w:val="26"/>
          <w:szCs w:val="26"/>
          <w:u w:val="single"/>
        </w:rPr>
        <w:t>Ms</w:t>
      </w:r>
      <w:proofErr w:type="spellEnd"/>
      <w:r w:rsidRPr="00E66055">
        <w:rPr>
          <w:sz w:val="26"/>
          <w:szCs w:val="26"/>
          <w:u w:val="single"/>
        </w:rPr>
        <w:t xml:space="preserve">. </w:t>
      </w:r>
      <w:proofErr w:type="spellStart"/>
      <w:r w:rsidRPr="00E66055">
        <w:rPr>
          <w:sz w:val="26"/>
          <w:szCs w:val="26"/>
          <w:u w:val="single"/>
        </w:rPr>
        <w:t>Bustier</w:t>
      </w:r>
      <w:proofErr w:type="spellEnd"/>
      <w:r w:rsidRPr="00E66055">
        <w:rPr>
          <w:sz w:val="26"/>
          <w:szCs w:val="26"/>
          <w:u w:val="single"/>
        </w:rPr>
        <w:t xml:space="preserve"> </w:t>
      </w:r>
      <w:proofErr w:type="spellStart"/>
      <w:r w:rsidRPr="00E66055">
        <w:rPr>
          <w:sz w:val="26"/>
          <w:szCs w:val="26"/>
          <w:u w:val="single"/>
        </w:rPr>
        <w:t>is</w:t>
      </w:r>
      <w:proofErr w:type="spellEnd"/>
      <w:r w:rsidRPr="00E66055">
        <w:rPr>
          <w:sz w:val="26"/>
          <w:szCs w:val="26"/>
          <w:u w:val="single"/>
        </w:rPr>
        <w:t xml:space="preserve"> a </w:t>
      </w:r>
      <w:proofErr w:type="spellStart"/>
      <w:r w:rsidRPr="00E66055">
        <w:rPr>
          <w:sz w:val="26"/>
          <w:szCs w:val="26"/>
          <w:u w:val="single"/>
        </w:rPr>
        <w:t>teacher</w:t>
      </w:r>
      <w:proofErr w:type="spellEnd"/>
      <w:r w:rsidRPr="00E66055">
        <w:rPr>
          <w:sz w:val="26"/>
          <w:szCs w:val="26"/>
          <w:u w:val="single"/>
        </w:rPr>
        <w:t>.</w:t>
      </w:r>
    </w:p>
    <w:p w:rsidR="00804A88" w:rsidRDefault="00804A88" w:rsidP="00804A88">
      <w:pPr>
        <w:rPr>
          <w:sz w:val="26"/>
          <w:szCs w:val="26"/>
          <w:u w:val="single"/>
        </w:rPr>
      </w:pP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t>____________________________</w:t>
      </w:r>
      <w:r w:rsidRPr="00804A88">
        <w:rPr>
          <w:u w:val="single"/>
        </w:rPr>
        <w:t xml:space="preserve"> </w:t>
      </w:r>
      <w:r w:rsidRPr="00804A88">
        <w:t xml:space="preserve">  </w:t>
      </w:r>
      <w:proofErr w:type="spellStart"/>
      <w:r w:rsidRPr="00804A88">
        <w:t>is</w:t>
      </w:r>
      <w:proofErr w:type="spellEnd"/>
      <w:r w:rsidRPr="00804A88">
        <w:t xml:space="preserve"> a _</w:t>
      </w:r>
      <w:r w:rsidRPr="00804A88">
        <w:rPr>
          <w:u w:val="single"/>
        </w:rPr>
        <w:t xml:space="preserve"> 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spacing w:line="360" w:lineRule="auto"/>
        <w:rPr>
          <w:u w:val="single"/>
        </w:rPr>
      </w:pPr>
      <w:r w:rsidRPr="00804A88">
        <w:rPr>
          <w:u w:val="single"/>
        </w:rPr>
        <w:t>______________________________________________________________________________.</w:t>
      </w:r>
    </w:p>
    <w:p w:rsidR="00804A88" w:rsidRPr="00804A88" w:rsidRDefault="00804A88" w:rsidP="00804A88">
      <w:pPr>
        <w:rPr>
          <w:u w:val="single"/>
        </w:rPr>
      </w:pPr>
    </w:p>
    <w:p w:rsidR="00804A88" w:rsidRPr="00804A88" w:rsidRDefault="00804A88" w:rsidP="00804A88">
      <w:pPr>
        <w:rPr>
          <w:b/>
        </w:rPr>
      </w:pP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6"/>
      <w:headerReference w:type="first" r:id="rId17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230" w:rsidRDefault="00465230">
      <w:pPr>
        <w:spacing w:before="0"/>
      </w:pPr>
      <w:r>
        <w:separator/>
      </w:r>
    </w:p>
  </w:endnote>
  <w:endnote w:type="continuationSeparator" w:id="0">
    <w:p w:rsidR="00465230" w:rsidRDefault="004652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230" w:rsidRDefault="00465230">
      <w:pPr>
        <w:spacing w:before="0"/>
      </w:pPr>
      <w:r>
        <w:separator/>
      </w:r>
    </w:p>
  </w:footnote>
  <w:footnote w:type="continuationSeparator" w:id="0">
    <w:p w:rsidR="00465230" w:rsidRDefault="004652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117EAB"/>
    <w:rsid w:val="001E4AA5"/>
    <w:rsid w:val="001F3D0D"/>
    <w:rsid w:val="0027232D"/>
    <w:rsid w:val="00286D65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65230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2064F"/>
    <w:rsid w:val="007555C1"/>
    <w:rsid w:val="00785E8A"/>
    <w:rsid w:val="007B779F"/>
    <w:rsid w:val="007C4B55"/>
    <w:rsid w:val="00804A88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A62A5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E0C0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A88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A88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2020-08-29T10:17:00Z</cp:lastPrinted>
  <dcterms:created xsi:type="dcterms:W3CDTF">2020-09-07T17:45:00Z</dcterms:created>
  <dcterms:modified xsi:type="dcterms:W3CDTF">2020-09-07T17:45:00Z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