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05032A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05032A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363220</wp:posOffset>
            </wp:positionV>
            <wp:extent cx="6120130" cy="448323"/>
            <wp:effectExtent l="0" t="0" r="0" b="8890"/>
            <wp:wrapSquare wrapText="bothSides"/>
            <wp:docPr id="7" name="Imagem 7" descr="C:\Users\pamel\Desktop\port 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el\Desktop\port 5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07A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resumo </w:t>
      </w:r>
    </w:p>
    <w:p w:rsidR="002A2748" w:rsidRPr="00B61A14" w:rsidRDefault="00AA07AA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ab/>
        <w:t>Alguma vez você já teve de ler e estudar textos enormes, cheios de informações, que só de olhar de relance davam um desânimo, uma sensação de que você não iria conseguir aprender tanta coisa?!</w:t>
      </w:r>
      <w:bookmarkStart w:id="0" w:name="_GoBack"/>
      <w:bookmarkEnd w:id="0"/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531577" w:rsidRPr="00B61A14" w:rsidRDefault="00531577" w:rsidP="00B61A14">
      <w:pPr>
        <w:spacing w:before="0" w:line="276" w:lineRule="auto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ab/>
        <w:t>É por isso que resolvi propor algumas atividades que, ten</w:t>
      </w:r>
      <w:r w:rsidR="00B61295" w:rsidRPr="00B61A14">
        <w:rPr>
          <w:rFonts w:asciiTheme="minorHAnsi" w:hAnsiTheme="minorHAnsi" w:cstheme="minorHAnsi"/>
          <w:sz w:val="28"/>
          <w:szCs w:val="28"/>
          <w:lang w:eastAsia="ja-JP" w:bidi="ar-SA"/>
        </w:rPr>
        <w:t>h</w:t>
      </w:r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>o certeza, vai ajudá-</w:t>
      </w:r>
      <w:proofErr w:type="gramStart"/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>lo(</w:t>
      </w:r>
      <w:proofErr w:type="gramEnd"/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a) a enfrentar essas situações. Vamos juntos descobrir como fazer e melhorar </w:t>
      </w:r>
      <w:r w:rsidRPr="00B61A14"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resumos. </w:t>
      </w:r>
    </w:p>
    <w:p w:rsidR="001C3C00" w:rsidRPr="00B61A14" w:rsidRDefault="001C3C00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61A14">
        <w:rPr>
          <w:rFonts w:asciiTheme="minorHAnsi" w:hAnsiTheme="minorHAnsi" w:cstheme="minorHAnsi"/>
          <w:b/>
          <w:sz w:val="28"/>
          <w:szCs w:val="28"/>
          <w:lang w:eastAsia="ja-JP" w:bidi="ar-SA"/>
        </w:rPr>
        <w:tab/>
      </w:r>
      <w:r w:rsidRPr="00B61A1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Sim, resumos, esta é uma maneira importante e eficiente de compreender os textos, estudar e economizar memória. Ao resumir, transformamos a palavra do autor em nossa. </w:t>
      </w:r>
    </w:p>
    <w:p w:rsidR="001C3C00" w:rsidRDefault="00742B9F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61A14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499745</wp:posOffset>
            </wp:positionV>
            <wp:extent cx="6835332" cy="4821555"/>
            <wp:effectExtent l="0" t="0" r="3810" b="0"/>
            <wp:wrapSquare wrapText="bothSides"/>
            <wp:docPr id="3" name="Imagem 3" descr="C:\Users\pamel\Desktop\port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port 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32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C00" w:rsidRPr="00B61A14">
        <w:rPr>
          <w:rFonts w:asciiTheme="minorHAnsi" w:hAnsiTheme="minorHAnsi" w:cstheme="minorHAnsi"/>
          <w:sz w:val="28"/>
          <w:szCs w:val="28"/>
          <w:lang w:eastAsia="ja-JP" w:bidi="ar-SA"/>
        </w:rPr>
        <w:tab/>
        <w:t>Então, que tal agora descobrir como usar esse precioso recurso? Vamos lá!!! Leia com atenção o texto a seguir:</w:t>
      </w:r>
    </w:p>
    <w:p w:rsidR="00B61A14" w:rsidRPr="00B61A14" w:rsidRDefault="00B61A14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31918" w:rsidRDefault="00742B9F" w:rsidP="004A28DD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2550160</wp:posOffset>
            </wp:positionV>
            <wp:extent cx="6120130" cy="2289982"/>
            <wp:effectExtent l="0" t="0" r="0" b="0"/>
            <wp:wrapSquare wrapText="bothSides"/>
            <wp:docPr id="5" name="Imagem 5" descr="C:\Users\pamel\Desktop\port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port 3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1A14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0</wp:posOffset>
            </wp:positionV>
            <wp:extent cx="7072390" cy="2546985"/>
            <wp:effectExtent l="0" t="0" r="0" b="5715"/>
            <wp:wrapSquare wrapText="bothSides"/>
            <wp:docPr id="4" name="Imagem 4" descr="C:\Users\pamel\Desktop\port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port 2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3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918" w:rsidRDefault="00D31918" w:rsidP="00742B9F">
      <w:pPr>
        <w:spacing w:before="0" w:line="276" w:lineRule="auto"/>
        <w:ind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primeiro passo para fazer resumo é selecionar os dados principais para compreender a estrutura do texto. Alguns elementos estão presentes na maioria deles. </w:t>
      </w:r>
    </w:p>
    <w:p w:rsidR="00D31918" w:rsidRDefault="00D31918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Para ajudá-</w:t>
      </w: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>lo(</w:t>
      </w:r>
      <w:proofErr w:type="gram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a), responda as perguntas abaixo da forma mais precisa que puder e com o mínimo de palavras, sempre baseado(a) nas informações do texto. </w:t>
      </w:r>
    </w:p>
    <w:p w:rsidR="005408A1" w:rsidRDefault="005408A1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408A1" w:rsidRDefault="005408A1" w:rsidP="00575D87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 reportagem começa com a afirmativa: </w:t>
      </w:r>
    </w:p>
    <w:p w:rsidR="005408A1" w:rsidRDefault="005408A1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116205</wp:posOffset>
                </wp:positionV>
                <wp:extent cx="3838575" cy="971550"/>
                <wp:effectExtent l="0" t="0" r="28575" b="19050"/>
                <wp:wrapNone/>
                <wp:docPr id="2" name="Fluxograma: Vários document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971550"/>
                        </a:xfrm>
                        <a:prstGeom prst="flowChartMultidocumen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8A1" w:rsidRPr="005408A1" w:rsidRDefault="005408A1" w:rsidP="005408A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408A1">
                              <w:rPr>
                                <w:sz w:val="28"/>
                                <w:szCs w:val="28"/>
                              </w:rPr>
                              <w:t xml:space="preserve">    O oceano não é uma esponja absorvente, como já se chegou a pensar.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uxograma: Vários documentos 2" o:spid="_x0000_s1026" type="#_x0000_t115" style="position:absolute;left:0;text-align:left;margin-left:68.5pt;margin-top:9.15pt;width:302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" fillcolor="#fff2cc [663]" strokecolor="#70ad47 [3209]" strokeweight="1pt">
                <v:textbox>
                  <w:txbxContent>
                    <w:p w:rsidR="005408A1" w:rsidRPr="005408A1" w:rsidRDefault="005408A1" w:rsidP="005408A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408A1">
                        <w:rPr>
                          <w:sz w:val="28"/>
                          <w:szCs w:val="28"/>
                        </w:rPr>
                        <w:t xml:space="preserve">    O oceano não é uma esponja absorvente, como já se chegou a pensar.</w:t>
                      </w:r>
                    </w:p>
                  </w:txbxContent>
                </v:textbox>
              </v:shape>
            </w:pict>
          </mc:Fallback>
        </mc:AlternateContent>
      </w:r>
    </w:p>
    <w:p w:rsidR="005408A1" w:rsidRDefault="005408A1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408A1" w:rsidRDefault="005408A1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408A1" w:rsidRDefault="005408A1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408A1" w:rsidRDefault="00D63CAA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Pensando no sentido dessa frase, responda: </w:t>
      </w:r>
    </w:p>
    <w:p w:rsid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5D87" w:rsidRDefault="00D63CAA" w:rsidP="00575D87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>O que significa “esponja absorvente”?</w:t>
      </w:r>
    </w:p>
    <w:p w:rsidR="00575D87" w:rsidRDefault="00575D87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Pr="00575D87" w:rsidRDefault="00575D87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575D87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O que quer dizer, então, “o oceano não é uma esponja absorvente”?</w:t>
      </w:r>
    </w:p>
    <w:p w:rsidR="00575D87" w:rsidRP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575D87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575D87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O que significa a expressão “como já chegou a se pensar”?</w:t>
      </w:r>
    </w:p>
    <w:p w:rsidR="00575D87" w:rsidRP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63CAA" w:rsidRDefault="00D63CAA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575D87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Responda em poucas palavras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qual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é o assunto tratado nessa reportagem. </w:t>
      </w:r>
    </w:p>
    <w:p w:rsidR="00575D87" w:rsidRP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575D87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575D87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Quem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polui o mar? </w:t>
      </w:r>
    </w:p>
    <w:p w:rsidR="00575D87" w:rsidRP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575D87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575D87" w:rsidP="00575D87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C</w:t>
      </w:r>
      <w:r w:rsidR="00D63CAA"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omo </w:t>
      </w:r>
      <w:proofErr w:type="gramStart"/>
      <w:r w:rsidR="00D63CAA">
        <w:rPr>
          <w:rFonts w:asciiTheme="minorHAnsi" w:hAnsiTheme="minorHAnsi" w:cstheme="minorHAnsi"/>
          <w:sz w:val="28"/>
          <w:szCs w:val="28"/>
          <w:lang w:eastAsia="ja-JP" w:bidi="ar-SA"/>
        </w:rPr>
        <w:t>age(</w:t>
      </w:r>
      <w:proofErr w:type="gramEnd"/>
      <w:r w:rsidR="00D63CAA">
        <w:rPr>
          <w:rFonts w:asciiTheme="minorHAnsi" w:hAnsiTheme="minorHAnsi" w:cstheme="minorHAnsi"/>
          <w:sz w:val="28"/>
          <w:szCs w:val="28"/>
          <w:lang w:eastAsia="ja-JP" w:bidi="ar-SA"/>
        </w:rPr>
        <w:t>m) para que isso aconteça?</w:t>
      </w:r>
    </w:p>
    <w:p w:rsidR="00575D87" w:rsidRP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575D87" w:rsidP="00575D8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575D87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Quanto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lixo é jogado anualmente nos oceanos?</w:t>
      </w:r>
    </w:p>
    <w:p w:rsidR="00575D87" w:rsidRPr="00575D87" w:rsidRDefault="00575D87" w:rsidP="00575D8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575D87" w:rsidP="00575D87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5D87" w:rsidRDefault="00D63CAA" w:rsidP="00575D87">
      <w:pPr>
        <w:pStyle w:val="PargrafodaLista"/>
        <w:numPr>
          <w:ilvl w:val="0"/>
          <w:numId w:val="11"/>
        </w:numPr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Quem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fez esse cálculo da quantidade de lixo? </w:t>
      </w:r>
    </w:p>
    <w:p w:rsidR="00575D87" w:rsidRPr="00575D87" w:rsidRDefault="00575D87" w:rsidP="00575D87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Pr="00575D87" w:rsidRDefault="00575D87" w:rsidP="00575D87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5D87" w:rsidRDefault="00D63CAA" w:rsidP="00575D87">
      <w:pPr>
        <w:pStyle w:val="PargrafodaLista"/>
        <w:numPr>
          <w:ilvl w:val="0"/>
          <w:numId w:val="11"/>
        </w:numPr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Onde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(em que região do mar) esse lixo fica depositado? </w:t>
      </w:r>
    </w:p>
    <w:p w:rsidR="00575D87" w:rsidRPr="00575D87" w:rsidRDefault="00575D87" w:rsidP="00575D87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Pr="00575D87" w:rsidRDefault="00575D87" w:rsidP="00575D87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B61A14">
      <w:pPr>
        <w:pStyle w:val="PargrafodaLista"/>
        <w:numPr>
          <w:ilvl w:val="0"/>
          <w:numId w:val="11"/>
        </w:numPr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No texto afirma-se que essa região é “justamente o habitat marinho mais vulnerável”. </w:t>
      </w:r>
    </w:p>
    <w:p w:rsidR="00D63CAA" w:rsidRDefault="00D63CAA" w:rsidP="00B61A14">
      <w:pPr>
        <w:pStyle w:val="PargrafodaLista"/>
        <w:numPr>
          <w:ilvl w:val="0"/>
          <w:numId w:val="13"/>
        </w:numPr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D63CAA">
        <w:rPr>
          <w:rFonts w:asciiTheme="minorHAnsi" w:hAnsiTheme="minorHAnsi" w:cstheme="minorHAnsi"/>
          <w:b/>
          <w:sz w:val="28"/>
          <w:szCs w:val="28"/>
          <w:lang w:eastAsia="ja-JP" w:bidi="ar-SA"/>
        </w:rPr>
        <w:t>O que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isso significa? </w:t>
      </w:r>
    </w:p>
    <w:p w:rsidR="00575D87" w:rsidRPr="00575D87" w:rsidRDefault="00575D87" w:rsidP="00575D87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575D87" w:rsidP="00575D87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63CAA" w:rsidRDefault="00D63CAA" w:rsidP="00B61A14">
      <w:pPr>
        <w:pStyle w:val="PargrafodaLista"/>
        <w:numPr>
          <w:ilvl w:val="0"/>
          <w:numId w:val="13"/>
        </w:numPr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D63CAA">
        <w:rPr>
          <w:rFonts w:asciiTheme="minorHAnsi" w:hAnsiTheme="minorHAnsi" w:cstheme="minorHAnsi"/>
          <w:b/>
          <w:sz w:val="28"/>
          <w:szCs w:val="28"/>
          <w:lang w:eastAsia="ja-JP" w:bidi="ar-SA"/>
        </w:rPr>
        <w:t>Por que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essa região é o habitat marinho mais vulnerável?</w:t>
      </w:r>
    </w:p>
    <w:p w:rsidR="00575D87" w:rsidRPr="00575D87" w:rsidRDefault="00575D87" w:rsidP="00575D87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E37CD3" w:rsidRDefault="00E37CD3" w:rsidP="00B61A14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E37CD3" w:rsidRDefault="00E37CD3" w:rsidP="00B61A14">
      <w:pPr>
        <w:pStyle w:val="PargrafodaLista"/>
        <w:numPr>
          <w:ilvl w:val="0"/>
          <w:numId w:val="11"/>
        </w:numPr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No segundo parágrafo, afirma-se: “Caiu no mar, no mar fica”.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Explique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com suas palavras o que essa afirmação significa. </w:t>
      </w:r>
    </w:p>
    <w:p w:rsidR="00575D87" w:rsidRPr="00575D87" w:rsidRDefault="00575D87" w:rsidP="00575D87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5D87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5D87" w:rsidRDefault="0005032A" w:rsidP="00575D87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05032A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323215</wp:posOffset>
            </wp:positionV>
            <wp:extent cx="6120130" cy="1728166"/>
            <wp:effectExtent l="0" t="0" r="0" b="5715"/>
            <wp:wrapSquare wrapText="bothSides"/>
            <wp:docPr id="6" name="Imagem 6" descr="C:\Users\pamel\Desktop\port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port 4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032A" w:rsidRPr="00E37CD3" w:rsidRDefault="0005032A" w:rsidP="00575D87">
      <w:pPr>
        <w:pStyle w:val="Pargrafoda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05032A" w:rsidRPr="00E37CD3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247" w:rsidRDefault="00DF0247">
      <w:pPr>
        <w:spacing w:before="0"/>
      </w:pPr>
      <w:r>
        <w:separator/>
      </w:r>
    </w:p>
  </w:endnote>
  <w:endnote w:type="continuationSeparator" w:id="0">
    <w:p w:rsidR="00DF0247" w:rsidRDefault="00DF02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247" w:rsidRDefault="00DF0247">
      <w:pPr>
        <w:spacing w:before="0"/>
      </w:pPr>
      <w:r>
        <w:separator/>
      </w:r>
    </w:p>
  </w:footnote>
  <w:footnote w:type="continuationSeparator" w:id="0">
    <w:p w:rsidR="00DF0247" w:rsidRDefault="00DF02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2C6CF2">
      <w:rPr>
        <w:rStyle w:val="RefernciaSutil"/>
        <w:rFonts w:cs="Calibri"/>
        <w:smallCaps w:val="0"/>
        <w:color w:val="auto"/>
        <w:u w:val="none"/>
      </w:rPr>
      <w:t xml:space="preserve"> 11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B327A"/>
    <w:multiLevelType w:val="hybridMultilevel"/>
    <w:tmpl w:val="FA88F8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901A6"/>
    <w:multiLevelType w:val="hybridMultilevel"/>
    <w:tmpl w:val="D812E814"/>
    <w:lvl w:ilvl="0" w:tplc="BF56F7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1D54CD"/>
    <w:multiLevelType w:val="hybridMultilevel"/>
    <w:tmpl w:val="EF400FA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5032A"/>
    <w:rsid w:val="0009664C"/>
    <w:rsid w:val="000A520F"/>
    <w:rsid w:val="000A59E3"/>
    <w:rsid w:val="000F6BFB"/>
    <w:rsid w:val="00156590"/>
    <w:rsid w:val="00176ACC"/>
    <w:rsid w:val="00192917"/>
    <w:rsid w:val="001B0705"/>
    <w:rsid w:val="001B3573"/>
    <w:rsid w:val="001C085D"/>
    <w:rsid w:val="001C3C00"/>
    <w:rsid w:val="001E2BA0"/>
    <w:rsid w:val="001F1843"/>
    <w:rsid w:val="002A2748"/>
    <w:rsid w:val="002A65F6"/>
    <w:rsid w:val="002B07F9"/>
    <w:rsid w:val="002C6CF2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A28DD"/>
    <w:rsid w:val="004B2F52"/>
    <w:rsid w:val="00507D2B"/>
    <w:rsid w:val="00515ADC"/>
    <w:rsid w:val="00521C4B"/>
    <w:rsid w:val="0052684C"/>
    <w:rsid w:val="00531577"/>
    <w:rsid w:val="005408A1"/>
    <w:rsid w:val="00575D87"/>
    <w:rsid w:val="005D47C2"/>
    <w:rsid w:val="005E02A4"/>
    <w:rsid w:val="005E4E47"/>
    <w:rsid w:val="005F1248"/>
    <w:rsid w:val="00651B51"/>
    <w:rsid w:val="00675CDD"/>
    <w:rsid w:val="0069238B"/>
    <w:rsid w:val="00694B9C"/>
    <w:rsid w:val="00695A0E"/>
    <w:rsid w:val="00742B9F"/>
    <w:rsid w:val="007A76CB"/>
    <w:rsid w:val="00882593"/>
    <w:rsid w:val="008A3641"/>
    <w:rsid w:val="008A54DF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800F5"/>
    <w:rsid w:val="00993602"/>
    <w:rsid w:val="009C6121"/>
    <w:rsid w:val="009E45A2"/>
    <w:rsid w:val="00A64508"/>
    <w:rsid w:val="00A76666"/>
    <w:rsid w:val="00AA07AA"/>
    <w:rsid w:val="00AD1ADF"/>
    <w:rsid w:val="00B61295"/>
    <w:rsid w:val="00B61A14"/>
    <w:rsid w:val="00BB0C40"/>
    <w:rsid w:val="00C14D34"/>
    <w:rsid w:val="00C21758"/>
    <w:rsid w:val="00C34AE7"/>
    <w:rsid w:val="00C475CF"/>
    <w:rsid w:val="00C6779C"/>
    <w:rsid w:val="00CB70CC"/>
    <w:rsid w:val="00CE1D3D"/>
    <w:rsid w:val="00D03C6F"/>
    <w:rsid w:val="00D123D7"/>
    <w:rsid w:val="00D13922"/>
    <w:rsid w:val="00D213A0"/>
    <w:rsid w:val="00D31918"/>
    <w:rsid w:val="00D63CAA"/>
    <w:rsid w:val="00D67914"/>
    <w:rsid w:val="00D753CB"/>
    <w:rsid w:val="00D75825"/>
    <w:rsid w:val="00DB22F6"/>
    <w:rsid w:val="00DF0247"/>
    <w:rsid w:val="00E37CD3"/>
    <w:rsid w:val="00EA50D6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60</TotalTime>
  <Pages>4</Pages>
  <Words>673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17</cp:revision>
  <cp:lastPrinted>2012-02-10T19:10:00Z</cp:lastPrinted>
  <dcterms:created xsi:type="dcterms:W3CDTF">2020-09-10T12:49:00Z</dcterms:created>
  <dcterms:modified xsi:type="dcterms:W3CDTF">2020-09-10T20:04:00Z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