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7AC" w:rsidRDefault="001B5C2E" w:rsidP="00330EB2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>artes – representação literária</w:t>
      </w:r>
    </w:p>
    <w:p w:rsidR="00DB22F6" w:rsidRDefault="00B948B3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  <w:r w:rsidR="00CB4580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Para a representação literária desta semana, </w:t>
      </w:r>
      <w:r w:rsidR="006A256D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escolha entre uma destas opções de técnicas: </w:t>
      </w:r>
    </w:p>
    <w:p w:rsidR="00CB4580" w:rsidRDefault="00CB4580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A256D" w:rsidRDefault="006A256D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9422C0">
        <w:rPr>
          <w:rFonts w:asciiTheme="minorHAnsi" w:hAnsiTheme="minorHAnsi" w:cstheme="minorHAnsi"/>
          <w:b/>
          <w:i/>
          <w:sz w:val="28"/>
          <w:szCs w:val="28"/>
          <w:lang w:eastAsia="ja-JP" w:bidi="ar-SA"/>
        </w:rPr>
        <w:t>Técnica 1: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desenho com linha de barbante, lã, ou qualquer tipo de linha;</w:t>
      </w:r>
    </w:p>
    <w:p w:rsidR="00C12C6F" w:rsidRDefault="00C12C6F" w:rsidP="009422C0">
      <w:pPr>
        <w:tabs>
          <w:tab w:val="left" w:pos="0"/>
        </w:tabs>
        <w:spacing w:before="0"/>
        <w:jc w:val="both"/>
        <w:rPr>
          <w:noProof/>
          <w:lang w:eastAsia="pt-BR" w:bidi="ar-SA"/>
        </w:rPr>
      </w:pPr>
    </w:p>
    <w:p w:rsidR="006A256D" w:rsidRDefault="006A256D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A256D" w:rsidRDefault="00C12C6F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20DEAFD2" wp14:editId="1A0BC237">
            <wp:simplePos x="0" y="0"/>
            <wp:positionH relativeFrom="column">
              <wp:posOffset>451485</wp:posOffset>
            </wp:positionH>
            <wp:positionV relativeFrom="paragraph">
              <wp:posOffset>46355</wp:posOffset>
            </wp:positionV>
            <wp:extent cx="2051685" cy="1543050"/>
            <wp:effectExtent l="0" t="0" r="571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08" t="18731" r="5899" b="38973"/>
                    <a:stretch/>
                  </pic:blipFill>
                  <pic:spPr bwMode="auto">
                    <a:xfrm>
                      <a:off x="0" y="0"/>
                      <a:ext cx="2051685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59A4C1BE" wp14:editId="20A97AF4">
            <wp:simplePos x="0" y="0"/>
            <wp:positionH relativeFrom="column">
              <wp:posOffset>3575050</wp:posOffset>
            </wp:positionH>
            <wp:positionV relativeFrom="paragraph">
              <wp:posOffset>122555</wp:posOffset>
            </wp:positionV>
            <wp:extent cx="2162175" cy="1467485"/>
            <wp:effectExtent l="0" t="0" r="9525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6" t="14804" r="12013" b="57704"/>
                    <a:stretch/>
                  </pic:blipFill>
                  <pic:spPr bwMode="auto">
                    <a:xfrm>
                      <a:off x="0" y="0"/>
                      <a:ext cx="2162175" cy="146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56D" w:rsidRDefault="006A256D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A256D" w:rsidRDefault="006A256D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A256D" w:rsidRDefault="006A256D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12C6F" w:rsidRDefault="00C12C6F" w:rsidP="00C12C6F">
      <w:pPr>
        <w:tabs>
          <w:tab w:val="left" w:pos="0"/>
          <w:tab w:val="left" w:pos="1095"/>
        </w:tabs>
        <w:spacing w:before="0"/>
        <w:jc w:val="both"/>
        <w:rPr>
          <w:noProof/>
          <w:lang w:eastAsia="pt-BR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</w:p>
    <w:p w:rsidR="006A256D" w:rsidRDefault="006A256D" w:rsidP="00C12C6F">
      <w:pPr>
        <w:tabs>
          <w:tab w:val="left" w:pos="0"/>
          <w:tab w:val="left" w:pos="1095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A256D" w:rsidRDefault="006A256D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9422C0" w:rsidRDefault="009422C0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A256D" w:rsidRDefault="006A256D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A256D" w:rsidRPr="009422C0" w:rsidRDefault="006A256D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b/>
          <w:i/>
          <w:sz w:val="28"/>
          <w:szCs w:val="28"/>
          <w:lang w:eastAsia="ja-JP" w:bidi="ar-SA"/>
        </w:rPr>
      </w:pPr>
    </w:p>
    <w:p w:rsidR="006A256D" w:rsidRDefault="006A256D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9422C0">
        <w:rPr>
          <w:rFonts w:asciiTheme="minorHAnsi" w:hAnsiTheme="minorHAnsi" w:cstheme="minorHAnsi"/>
          <w:b/>
          <w:i/>
          <w:sz w:val="28"/>
          <w:szCs w:val="28"/>
          <w:lang w:eastAsia="ja-JP" w:bidi="ar-SA"/>
        </w:rPr>
        <w:t>Técnica 2: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recorte e colagem com pedaços de papel. </w:t>
      </w:r>
    </w:p>
    <w:p w:rsidR="00C12C6F" w:rsidRDefault="00C12C6F" w:rsidP="009422C0">
      <w:pPr>
        <w:tabs>
          <w:tab w:val="left" w:pos="0"/>
        </w:tabs>
        <w:spacing w:before="0"/>
        <w:jc w:val="both"/>
        <w:rPr>
          <w:noProof/>
          <w:lang w:eastAsia="pt-BR" w:bidi="ar-SA"/>
        </w:rPr>
      </w:pPr>
    </w:p>
    <w:p w:rsidR="006A256D" w:rsidRDefault="00C12C6F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 wp14:anchorId="00DBBBBC" wp14:editId="08BDC808">
            <wp:simplePos x="0" y="0"/>
            <wp:positionH relativeFrom="column">
              <wp:posOffset>-62865</wp:posOffset>
            </wp:positionH>
            <wp:positionV relativeFrom="paragraph">
              <wp:posOffset>189230</wp:posOffset>
            </wp:positionV>
            <wp:extent cx="2762885" cy="1800225"/>
            <wp:effectExtent l="0" t="0" r="0" b="9525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0" t="14502" r="9466" b="50151"/>
                    <a:stretch/>
                  </pic:blipFill>
                  <pic:spPr bwMode="auto">
                    <a:xfrm>
                      <a:off x="0" y="0"/>
                      <a:ext cx="276288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56D" w:rsidRDefault="00C12C6F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 wp14:anchorId="615F7518" wp14:editId="261BF489">
            <wp:simplePos x="0" y="0"/>
            <wp:positionH relativeFrom="column">
              <wp:posOffset>354965</wp:posOffset>
            </wp:positionH>
            <wp:positionV relativeFrom="paragraph">
              <wp:posOffset>20955</wp:posOffset>
            </wp:positionV>
            <wp:extent cx="2569210" cy="1695450"/>
            <wp:effectExtent l="0" t="0" r="254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12" t="17825" r="5050" b="38066"/>
                    <a:stretch/>
                  </pic:blipFill>
                  <pic:spPr bwMode="auto">
                    <a:xfrm>
                      <a:off x="0" y="0"/>
                      <a:ext cx="256921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56D" w:rsidRDefault="006A256D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A256D" w:rsidRDefault="006A256D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A256D" w:rsidRDefault="006A256D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A256D" w:rsidRDefault="006A256D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C12C6F" w:rsidRDefault="00C12C6F" w:rsidP="00C12C6F">
      <w:pPr>
        <w:tabs>
          <w:tab w:val="left" w:pos="0"/>
          <w:tab w:val="left" w:pos="1275"/>
        </w:tabs>
        <w:spacing w:before="0"/>
        <w:jc w:val="both"/>
        <w:rPr>
          <w:noProof/>
          <w:lang w:eastAsia="pt-BR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ab/>
      </w:r>
    </w:p>
    <w:p w:rsidR="00C12C6F" w:rsidRDefault="00C12C6F" w:rsidP="00C12C6F">
      <w:pPr>
        <w:tabs>
          <w:tab w:val="left" w:pos="0"/>
          <w:tab w:val="left" w:pos="1275"/>
        </w:tabs>
        <w:spacing w:before="0"/>
        <w:jc w:val="both"/>
        <w:rPr>
          <w:noProof/>
          <w:lang w:eastAsia="pt-BR" w:bidi="ar-SA"/>
        </w:rPr>
      </w:pPr>
    </w:p>
    <w:p w:rsidR="00223A8D" w:rsidRDefault="00223A8D" w:rsidP="00C12C6F">
      <w:pPr>
        <w:tabs>
          <w:tab w:val="left" w:pos="0"/>
          <w:tab w:val="left" w:pos="1275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A256D" w:rsidRDefault="006A256D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A256D" w:rsidRDefault="006A256D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A256D" w:rsidRDefault="006A256D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6A256D" w:rsidRDefault="006A256D" w:rsidP="009422C0">
      <w:pPr>
        <w:tabs>
          <w:tab w:val="left" w:pos="0"/>
        </w:tabs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223A8D" w:rsidRDefault="00223A8D" w:rsidP="009422C0">
      <w:pPr>
        <w:pStyle w:val="PargrafodaLista"/>
        <w:numPr>
          <w:ilvl w:val="0"/>
          <w:numId w:val="9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223A8D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Depois de escolher a técnica e terminar a representação, identifique seu trabalho com nome, data, nome do livro e nome do autor. </w:t>
      </w:r>
    </w:p>
    <w:p w:rsidR="009422C0" w:rsidRDefault="009422C0" w:rsidP="009422C0">
      <w:pPr>
        <w:pStyle w:val="PargrafodaLista"/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83240D" w:rsidRDefault="005A06CB" w:rsidP="009422C0">
      <w:pPr>
        <w:pStyle w:val="PargrafodaLista"/>
        <w:numPr>
          <w:ilvl w:val="0"/>
          <w:numId w:val="9"/>
        </w:numPr>
        <w:tabs>
          <w:tab w:val="left" w:pos="0"/>
        </w:tabs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Não esqueça de enviar sua representação para a professora. </w:t>
      </w:r>
    </w:p>
    <w:p w:rsidR="0083240D" w:rsidRPr="0083240D" w:rsidRDefault="0083240D" w:rsidP="0083240D">
      <w:pPr>
        <w:rPr>
          <w:lang w:eastAsia="ja-JP" w:bidi="ar-SA"/>
        </w:rPr>
      </w:pPr>
    </w:p>
    <w:p w:rsidR="0083240D" w:rsidRPr="0083240D" w:rsidRDefault="0083240D" w:rsidP="0083240D">
      <w:pPr>
        <w:rPr>
          <w:lang w:eastAsia="ja-JP" w:bidi="ar-SA"/>
        </w:rPr>
      </w:pPr>
    </w:p>
    <w:p w:rsidR="0083240D" w:rsidRPr="0083240D" w:rsidRDefault="0083240D" w:rsidP="0083240D">
      <w:pPr>
        <w:rPr>
          <w:lang w:eastAsia="ja-JP" w:bidi="ar-SA"/>
        </w:rPr>
      </w:pPr>
    </w:p>
    <w:p w:rsidR="0083240D" w:rsidRDefault="00FC4045" w:rsidP="0083240D">
      <w:pPr>
        <w:rPr>
          <w:lang w:eastAsia="ja-JP" w:bidi="ar-SA"/>
        </w:rPr>
      </w:pPr>
      <w:r>
        <w:rPr>
          <w:noProof/>
          <w:lang w:eastAsia="pt-BR" w:bidi="ar-S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958359" wp14:editId="49DCE2AB">
                <wp:simplePos x="0" y="0"/>
                <wp:positionH relativeFrom="column">
                  <wp:posOffset>-424815</wp:posOffset>
                </wp:positionH>
                <wp:positionV relativeFrom="paragraph">
                  <wp:posOffset>-875030</wp:posOffset>
                </wp:positionV>
                <wp:extent cx="6819900" cy="9734550"/>
                <wp:effectExtent l="19050" t="19050" r="19050" b="19050"/>
                <wp:wrapNone/>
                <wp:docPr id="4" name="Bis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9734550"/>
                        </a:xfrm>
                        <a:prstGeom prst="bevel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667BB6A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isel 4" o:spid="_x0000_s1026" type="#_x0000_t84" style="position:absolute;margin-left:-33.45pt;margin-top:-68.9pt;width:537pt;height:7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" fillcolor="white [3201]" strokecolor="black [3213]" strokeweight="2.25pt"/>
            </w:pict>
          </mc:Fallback>
        </mc:AlternateContent>
      </w:r>
    </w:p>
    <w:p w:rsidR="005A06CB" w:rsidRDefault="0083240D" w:rsidP="0083240D">
      <w:pPr>
        <w:tabs>
          <w:tab w:val="left" w:pos="3990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Default="0083240D" w:rsidP="0083240D">
      <w:pPr>
        <w:tabs>
          <w:tab w:val="left" w:pos="3990"/>
        </w:tabs>
        <w:rPr>
          <w:lang w:eastAsia="ja-JP" w:bidi="ar-SA"/>
        </w:rPr>
      </w:pPr>
    </w:p>
    <w:p w:rsidR="0083240D" w:rsidRPr="00C12C6F" w:rsidRDefault="0083240D" w:rsidP="00D93340">
      <w:pPr>
        <w:rPr>
          <w:sz w:val="28"/>
          <w:szCs w:val="28"/>
          <w:lang w:eastAsia="ja-JP" w:bidi="ar-SA"/>
        </w:rPr>
      </w:pPr>
    </w:p>
    <w:sectPr w:rsidR="0083240D" w:rsidRPr="00C12C6F">
      <w:headerReference w:type="default" r:id="rId12"/>
      <w:headerReference w:type="first" r:id="rId1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863" w:rsidRDefault="00186863">
      <w:pPr>
        <w:spacing w:before="0"/>
      </w:pPr>
      <w:r>
        <w:separator/>
      </w:r>
    </w:p>
  </w:endnote>
  <w:endnote w:type="continuationSeparator" w:id="0">
    <w:p w:rsidR="00186863" w:rsidRDefault="0018686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863" w:rsidRDefault="00186863">
      <w:pPr>
        <w:spacing w:before="0"/>
      </w:pPr>
      <w:r>
        <w:separator/>
      </w:r>
    </w:p>
  </w:footnote>
  <w:footnote w:type="continuationSeparator" w:id="0">
    <w:p w:rsidR="00186863" w:rsidRDefault="0018686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AD1AD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A954B7">
      <w:rPr>
        <w:rStyle w:val="RefernciaSutil"/>
        <w:rFonts w:cs="Calibri"/>
        <w:smallCaps w:val="0"/>
        <w:color w:val="auto"/>
        <w:u w:val="none"/>
      </w:rPr>
      <w:t>14</w:t>
    </w:r>
    <w:r w:rsidR="006B7B92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7A76CB">
      <w:rPr>
        <w:rStyle w:val="RefernciaSutil"/>
        <w:rFonts w:cs="Calibri"/>
        <w:smallCaps w:val="0"/>
        <w:color w:val="auto"/>
        <w:u w:val="none"/>
      </w:rPr>
      <w:t>AGOSTO</w:t>
    </w:r>
    <w:r w:rsidR="00310CB6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A954B7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246E59AA"/>
    <w:multiLevelType w:val="hybridMultilevel"/>
    <w:tmpl w:val="5D00448E"/>
    <w:lvl w:ilvl="0" w:tplc="9AB6C5AE">
      <w:numFmt w:val="bullet"/>
      <w:lvlText w:val=""/>
      <w:lvlJc w:val="left"/>
      <w:pPr>
        <w:ind w:left="1065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37AC"/>
    <w:rsid w:val="0009664C"/>
    <w:rsid w:val="000A59E3"/>
    <w:rsid w:val="000F6BFB"/>
    <w:rsid w:val="00176ACC"/>
    <w:rsid w:val="00186863"/>
    <w:rsid w:val="001A6869"/>
    <w:rsid w:val="001B0705"/>
    <w:rsid w:val="001B3573"/>
    <w:rsid w:val="001B5C2E"/>
    <w:rsid w:val="001C085D"/>
    <w:rsid w:val="001E2BA0"/>
    <w:rsid w:val="00223A8D"/>
    <w:rsid w:val="002A65F6"/>
    <w:rsid w:val="002B07F9"/>
    <w:rsid w:val="00310CB6"/>
    <w:rsid w:val="0032432F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E4DCA"/>
    <w:rsid w:val="00400ECA"/>
    <w:rsid w:val="004249CB"/>
    <w:rsid w:val="004701A9"/>
    <w:rsid w:val="0049219A"/>
    <w:rsid w:val="00521C4B"/>
    <w:rsid w:val="0052214D"/>
    <w:rsid w:val="0052684C"/>
    <w:rsid w:val="005A06CB"/>
    <w:rsid w:val="005E02A4"/>
    <w:rsid w:val="005E4E47"/>
    <w:rsid w:val="005F1248"/>
    <w:rsid w:val="00651B51"/>
    <w:rsid w:val="00675CDD"/>
    <w:rsid w:val="0069238B"/>
    <w:rsid w:val="00694B9C"/>
    <w:rsid w:val="006A256D"/>
    <w:rsid w:val="006B7B92"/>
    <w:rsid w:val="007A76CB"/>
    <w:rsid w:val="0083240D"/>
    <w:rsid w:val="008337EC"/>
    <w:rsid w:val="008646B5"/>
    <w:rsid w:val="00882593"/>
    <w:rsid w:val="008A3641"/>
    <w:rsid w:val="008A54DF"/>
    <w:rsid w:val="008C656A"/>
    <w:rsid w:val="008E58E8"/>
    <w:rsid w:val="008F0DED"/>
    <w:rsid w:val="009149C3"/>
    <w:rsid w:val="00920812"/>
    <w:rsid w:val="0092469A"/>
    <w:rsid w:val="009422C0"/>
    <w:rsid w:val="009800F5"/>
    <w:rsid w:val="00993602"/>
    <w:rsid w:val="00A76666"/>
    <w:rsid w:val="00A954B7"/>
    <w:rsid w:val="00AD1ADF"/>
    <w:rsid w:val="00B948B3"/>
    <w:rsid w:val="00BB0C40"/>
    <w:rsid w:val="00BE578B"/>
    <w:rsid w:val="00C12C6F"/>
    <w:rsid w:val="00C14D34"/>
    <w:rsid w:val="00C34AE7"/>
    <w:rsid w:val="00C6779C"/>
    <w:rsid w:val="00CB4580"/>
    <w:rsid w:val="00CB70CC"/>
    <w:rsid w:val="00CE1D3D"/>
    <w:rsid w:val="00D03C6F"/>
    <w:rsid w:val="00D123D7"/>
    <w:rsid w:val="00D13922"/>
    <w:rsid w:val="00D213A0"/>
    <w:rsid w:val="00D472FF"/>
    <w:rsid w:val="00D67914"/>
    <w:rsid w:val="00D753CB"/>
    <w:rsid w:val="00D75825"/>
    <w:rsid w:val="00D93340"/>
    <w:rsid w:val="00D97316"/>
    <w:rsid w:val="00DB22F6"/>
    <w:rsid w:val="00EA50D6"/>
    <w:rsid w:val="00F00A34"/>
    <w:rsid w:val="00F254DE"/>
    <w:rsid w:val="00F6724C"/>
    <w:rsid w:val="00F75CF9"/>
    <w:rsid w:val="00F869C3"/>
    <w:rsid w:val="00FC4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34"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79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2020-09-12T10:41:00Z</cp:lastPrinted>
  <dcterms:created xsi:type="dcterms:W3CDTF">2020-09-12T10:41:00Z</dcterms:created>
  <dcterms:modified xsi:type="dcterms:W3CDTF">2020-09-12T10:41:00Z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