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AF032" w14:textId="7F968644" w:rsidR="0052055C" w:rsidRPr="00A50472" w:rsidRDefault="000737C3" w:rsidP="000737C3">
      <w:pPr>
        <w:pStyle w:val="ttulo-IEIJ"/>
        <w:pBdr>
          <w:bottom w:val="triple" w:sz="4" w:space="0" w:color="auto"/>
        </w:pBdr>
        <w:ind w:firstLine="709"/>
        <w:rPr>
          <w:rFonts w:asciiTheme="minorHAnsi" w:hAnsiTheme="minorHAnsi" w:cstheme="minorHAnsi"/>
          <w:lang w:eastAsia="ja-JP" w:bidi="ar-SA"/>
        </w:rPr>
      </w:pPr>
      <w:r w:rsidRPr="00A50472">
        <w:rPr>
          <w:rFonts w:asciiTheme="minorHAnsi" w:hAnsiTheme="minorHAnsi" w:cstheme="minorHAnsi"/>
          <w:lang w:eastAsia="ja-JP" w:bidi="ar-SA"/>
        </w:rPr>
        <w:t xml:space="preserve">                          </w:t>
      </w:r>
      <w:r w:rsidR="009A1D29">
        <w:rPr>
          <w:rFonts w:asciiTheme="minorHAnsi" w:hAnsiTheme="minorHAnsi" w:cstheme="minorHAnsi"/>
          <w:lang w:eastAsia="ja-JP" w:bidi="ar-SA"/>
        </w:rPr>
        <w:t xml:space="preserve">  </w:t>
      </w:r>
      <w:r w:rsidRPr="00A50472">
        <w:rPr>
          <w:rFonts w:asciiTheme="minorHAnsi" w:hAnsiTheme="minorHAnsi" w:cstheme="minorHAnsi"/>
          <w:lang w:eastAsia="ja-JP" w:bidi="ar-SA"/>
        </w:rPr>
        <w:t xml:space="preserve"> </w:t>
      </w:r>
      <w:r w:rsidR="009A1D29">
        <w:rPr>
          <w:rFonts w:asciiTheme="minorHAnsi" w:hAnsiTheme="minorHAnsi" w:cstheme="minorHAnsi"/>
          <w:lang w:eastAsia="ja-JP" w:bidi="ar-SA"/>
        </w:rPr>
        <w:t>artes</w:t>
      </w:r>
    </w:p>
    <w:p w14:paraId="0936EA7B" w14:textId="7815343B" w:rsidR="0027594C" w:rsidRDefault="00062A41" w:rsidP="003B32D3">
      <w:pPr>
        <w:pStyle w:val="NormalWeb"/>
        <w:shd w:val="clear" w:color="auto" w:fill="FFFFFF"/>
        <w:spacing w:before="0" w:after="0" w:line="408" w:lineRule="atLeast"/>
        <w:jc w:val="both"/>
        <w:textAlignment w:val="baseline"/>
        <w:rPr>
          <w:color w:val="000000" w:themeColor="text1"/>
          <w:sz w:val="28"/>
          <w:szCs w:val="28"/>
          <w:shd w:val="clear" w:color="auto" w:fill="FAFAFA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1F92C88" wp14:editId="6E616785">
            <wp:simplePos x="0" y="0"/>
            <wp:positionH relativeFrom="margin">
              <wp:posOffset>1451610</wp:posOffset>
            </wp:positionH>
            <wp:positionV relativeFrom="paragraph">
              <wp:posOffset>47625</wp:posOffset>
            </wp:positionV>
            <wp:extent cx="2762250" cy="844897"/>
            <wp:effectExtent l="0" t="0" r="0" b="0"/>
            <wp:wrapNone/>
            <wp:docPr id="12" name="Imagem 12" descr="21 de setembro: Dia da árvore | CAU/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 de setembro: Dia da árvore | CAU/M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D90">
        <w:rPr>
          <w:noProof/>
          <w:sz w:val="28"/>
          <w:szCs w:val="28"/>
          <w:lang w:eastAsia="pt-BR"/>
        </w:rPr>
        <w:t xml:space="preserve">                </w:t>
      </w:r>
    </w:p>
    <w:p w14:paraId="328E8410" w14:textId="1ABDA2A4" w:rsidR="00062A41" w:rsidRDefault="00062A41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</w:pPr>
    </w:p>
    <w:p w14:paraId="190FD795" w14:textId="34C69824" w:rsidR="00062A41" w:rsidRDefault="00062A41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</w:pPr>
    </w:p>
    <w:p w14:paraId="75318206" w14:textId="38059F47" w:rsidR="00062A41" w:rsidRDefault="00062A41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</w:pPr>
    </w:p>
    <w:p w14:paraId="14B11E21" w14:textId="08DFEDA6" w:rsidR="009A1D29" w:rsidRPr="009A1D29" w:rsidRDefault="008F01BA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lang w:eastAsia="pt-BR" w:bidi="ar-SA"/>
        </w:rPr>
      </w:pPr>
      <w:r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>Você sabia que a f</w:t>
      </w:r>
      <w:r w:rsidR="009A1D29" w:rsidRPr="009A1D29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otografia é </w:t>
      </w:r>
      <w:r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uma forma artística? </w:t>
      </w:r>
      <w:r w:rsidR="00081922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Fotografia é </w:t>
      </w:r>
      <w:r w:rsidR="009A1D29" w:rsidRPr="009A1D29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>desenhar com luz. Sem luz, não há fotografia.</w:t>
      </w:r>
    </w:p>
    <w:p w14:paraId="56629A40" w14:textId="5924BA0E" w:rsidR="00081922" w:rsidRDefault="009A1D29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</w:pPr>
      <w:r w:rsidRPr="009A1D29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>Engana-se quem acha que para se fotografar é preciso apenas apertar o botão de uma máquina fotográfica</w:t>
      </w:r>
      <w:r w:rsidR="00224662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 ou de um celular. </w:t>
      </w:r>
      <w:r w:rsidRPr="009A1D29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>A verdadeira fotografia vai muito além de um clique, ela é o registro de um momento, de uma cena escolhida pelo olhar do observador.</w:t>
      </w:r>
    </w:p>
    <w:p w14:paraId="69DD9ABF" w14:textId="304A128B" w:rsidR="009A1D29" w:rsidRDefault="009A1D29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</w:pPr>
      <w:r w:rsidRPr="009A1D29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 Na fotografia é possível congelar um movimento, analisá-lo em seus detalhes e guardá-lo por muito tempo.</w:t>
      </w:r>
    </w:p>
    <w:p w14:paraId="09EBF2D6" w14:textId="7DC43A2F" w:rsidR="005865B1" w:rsidRPr="00D954EA" w:rsidRDefault="00CE576D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sz w:val="28"/>
          <w:szCs w:val="28"/>
          <w:shd w:val="clear" w:color="auto" w:fill="FAFAFA"/>
        </w:rPr>
      </w:pPr>
      <w:r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Para </w:t>
      </w:r>
      <w:r w:rsidRPr="00D954EA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 xml:space="preserve">comemorar este dia, dia da árvore, apresento-lhes </w:t>
      </w:r>
      <w:r w:rsidRPr="00D954EA">
        <w:rPr>
          <w:sz w:val="28"/>
          <w:szCs w:val="28"/>
          <w:shd w:val="clear" w:color="auto" w:fill="FAFAFA"/>
        </w:rPr>
        <w:t>a fotógrafa americana </w:t>
      </w:r>
      <w:hyperlink r:id="rId8" w:tgtFrame="_blank" w:history="1">
        <w:r w:rsidRPr="00D954EA">
          <w:rPr>
            <w:rStyle w:val="Hyperlink"/>
            <w:color w:val="auto"/>
            <w:sz w:val="28"/>
            <w:szCs w:val="28"/>
            <w:u w:val="none"/>
            <w:shd w:val="clear" w:color="auto" w:fill="FAFAFA"/>
          </w:rPr>
          <w:t xml:space="preserve">Beth </w:t>
        </w:r>
        <w:proofErr w:type="spellStart"/>
        <w:r w:rsidRPr="00D954EA">
          <w:rPr>
            <w:rStyle w:val="Hyperlink"/>
            <w:color w:val="auto"/>
            <w:sz w:val="28"/>
            <w:szCs w:val="28"/>
            <w:u w:val="none"/>
            <w:shd w:val="clear" w:color="auto" w:fill="FAFAFA"/>
          </w:rPr>
          <w:t>Moon</w:t>
        </w:r>
        <w:proofErr w:type="spellEnd"/>
      </w:hyperlink>
      <w:r w:rsidRPr="00D954EA">
        <w:rPr>
          <w:sz w:val="28"/>
          <w:szCs w:val="28"/>
        </w:rPr>
        <w:t xml:space="preserve"> que</w:t>
      </w:r>
      <w:r w:rsidRPr="00D954EA">
        <w:rPr>
          <w:sz w:val="28"/>
          <w:szCs w:val="28"/>
          <w:shd w:val="clear" w:color="auto" w:fill="FAFAFA"/>
        </w:rPr>
        <w:t> levou 14 anos para realizar seu trabalho</w:t>
      </w:r>
      <w:r w:rsidR="00224662">
        <w:rPr>
          <w:sz w:val="28"/>
          <w:szCs w:val="28"/>
          <w:shd w:val="clear" w:color="auto" w:fill="FAFAFA"/>
        </w:rPr>
        <w:t xml:space="preserve"> e </w:t>
      </w:r>
      <w:r w:rsidRPr="00D954EA">
        <w:rPr>
          <w:sz w:val="28"/>
          <w:szCs w:val="28"/>
          <w:shd w:val="clear" w:color="auto" w:fill="FAFAFA"/>
        </w:rPr>
        <w:t xml:space="preserve">que no final acabou se transformando em um livro. </w:t>
      </w:r>
    </w:p>
    <w:p w14:paraId="28F4EF5B" w14:textId="099DB068" w:rsidR="005865B1" w:rsidRPr="00D954EA" w:rsidRDefault="005865B1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sz w:val="28"/>
          <w:szCs w:val="28"/>
          <w:shd w:val="clear" w:color="auto" w:fill="FAFAFA"/>
        </w:rPr>
      </w:pPr>
      <w:r w:rsidRPr="00D954EA">
        <w:rPr>
          <w:sz w:val="28"/>
          <w:szCs w:val="28"/>
          <w:shd w:val="clear" w:color="auto" w:fill="FAFAFA"/>
        </w:rPr>
        <w:t xml:space="preserve">Beth viajou por todo o mundo </w:t>
      </w:r>
      <w:r w:rsidR="00FE20A1">
        <w:rPr>
          <w:sz w:val="28"/>
          <w:szCs w:val="28"/>
          <w:shd w:val="clear" w:color="auto" w:fill="FAFAFA"/>
        </w:rPr>
        <w:t>e fotografou</w:t>
      </w:r>
      <w:r w:rsidRPr="00D954EA">
        <w:rPr>
          <w:sz w:val="28"/>
          <w:szCs w:val="28"/>
          <w:shd w:val="clear" w:color="auto" w:fill="FAFAFA"/>
        </w:rPr>
        <w:t xml:space="preserve"> as mais raras, antigas e grandiosas árvores do planeta. São séculos e mais séculos</w:t>
      </w:r>
      <w:r w:rsidR="00224662">
        <w:rPr>
          <w:sz w:val="28"/>
          <w:szCs w:val="28"/>
          <w:shd w:val="clear" w:color="auto" w:fill="FAFAFA"/>
        </w:rPr>
        <w:t xml:space="preserve"> de</w:t>
      </w:r>
      <w:r w:rsidRPr="00D954EA">
        <w:rPr>
          <w:sz w:val="28"/>
          <w:szCs w:val="28"/>
          <w:shd w:val="clear" w:color="auto" w:fill="FAFAFA"/>
        </w:rPr>
        <w:t xml:space="preserve"> significados em cada uma de suas fotos, que contam também a própria história do planeta através de cada árvore. Observe e aprecie abaixo algumas de suas fotos. </w:t>
      </w:r>
    </w:p>
    <w:p w14:paraId="001C28AC" w14:textId="7CBC3B72" w:rsidR="00D954EA" w:rsidRPr="005865B1" w:rsidRDefault="00B83731" w:rsidP="00081922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color w:val="2A2A2A"/>
          <w:sz w:val="28"/>
          <w:szCs w:val="28"/>
          <w:shd w:val="clear" w:color="auto" w:fill="FAFAF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77E988A" wp14:editId="660CCB2F">
            <wp:simplePos x="0" y="0"/>
            <wp:positionH relativeFrom="margin">
              <wp:posOffset>-26983</wp:posOffset>
            </wp:positionH>
            <wp:positionV relativeFrom="paragraph">
              <wp:posOffset>155575</wp:posOffset>
            </wp:positionV>
            <wp:extent cx="3561715" cy="2374265"/>
            <wp:effectExtent l="0" t="0" r="635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BAE03" w14:textId="57308DC9" w:rsidR="00ED72C0" w:rsidRDefault="00ED72C0" w:rsidP="00CB2880">
      <w:pPr>
        <w:widowControl/>
        <w:shd w:val="clear" w:color="auto" w:fill="FFFFFF"/>
        <w:tabs>
          <w:tab w:val="left" w:pos="993"/>
          <w:tab w:val="left" w:pos="1134"/>
        </w:tabs>
        <w:suppressAutoHyphens w:val="0"/>
        <w:spacing w:before="0" w:line="408" w:lineRule="atLeast"/>
        <w:jc w:val="both"/>
        <w:textAlignment w:val="baseline"/>
        <w:rPr>
          <w:color w:val="000000" w:themeColor="text1"/>
          <w:sz w:val="28"/>
          <w:szCs w:val="28"/>
          <w:shd w:val="clear" w:color="auto" w:fill="FAFAFA"/>
        </w:rPr>
      </w:pPr>
    </w:p>
    <w:p w14:paraId="3F57EFDE" w14:textId="5869AD84" w:rsidR="007223FE" w:rsidRDefault="007223FE" w:rsidP="00CB2880">
      <w:pPr>
        <w:widowControl/>
        <w:shd w:val="clear" w:color="auto" w:fill="FFFFFF"/>
        <w:tabs>
          <w:tab w:val="left" w:pos="993"/>
          <w:tab w:val="left" w:pos="1134"/>
        </w:tabs>
        <w:suppressAutoHyphens w:val="0"/>
        <w:spacing w:before="0" w:line="408" w:lineRule="atLeast"/>
        <w:jc w:val="both"/>
        <w:textAlignment w:val="baseline"/>
        <w:rPr>
          <w:color w:val="000000" w:themeColor="text1"/>
          <w:sz w:val="28"/>
          <w:szCs w:val="28"/>
          <w:shd w:val="clear" w:color="auto" w:fill="FAFAFA"/>
        </w:rPr>
      </w:pPr>
    </w:p>
    <w:p w14:paraId="48E0FBF7" w14:textId="05F01D23" w:rsidR="007223FE" w:rsidRDefault="007223FE" w:rsidP="00CB2880">
      <w:pPr>
        <w:widowControl/>
        <w:shd w:val="clear" w:color="auto" w:fill="FFFFFF"/>
        <w:tabs>
          <w:tab w:val="left" w:pos="993"/>
          <w:tab w:val="left" w:pos="1134"/>
        </w:tabs>
        <w:suppressAutoHyphens w:val="0"/>
        <w:spacing w:before="0" w:line="408" w:lineRule="atLeast"/>
        <w:jc w:val="both"/>
        <w:textAlignment w:val="baseline"/>
        <w:rPr>
          <w:color w:val="000000" w:themeColor="text1"/>
          <w:sz w:val="28"/>
          <w:szCs w:val="28"/>
          <w:shd w:val="clear" w:color="auto" w:fill="FAFAFA"/>
        </w:rPr>
      </w:pPr>
    </w:p>
    <w:p w14:paraId="49C66EAE" w14:textId="377FC6F0" w:rsidR="00B83731" w:rsidRPr="00B83731" w:rsidRDefault="003F4EED" w:rsidP="00B83731">
      <w:pPr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2902C0C" wp14:editId="79A65FCF">
            <wp:simplePos x="0" y="0"/>
            <wp:positionH relativeFrom="column">
              <wp:posOffset>3346450</wp:posOffset>
            </wp:positionH>
            <wp:positionV relativeFrom="paragraph">
              <wp:posOffset>194945</wp:posOffset>
            </wp:positionV>
            <wp:extent cx="3071495" cy="252476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CF17BD" w14:textId="7C8FE637" w:rsidR="00B83731" w:rsidRPr="00B83731" w:rsidRDefault="00B83731" w:rsidP="00B83731">
      <w:pPr>
        <w:rPr>
          <w:sz w:val="28"/>
          <w:szCs w:val="28"/>
        </w:rPr>
      </w:pPr>
    </w:p>
    <w:p w14:paraId="3736AADE" w14:textId="171EEB6B" w:rsidR="00B83731" w:rsidRPr="00B83731" w:rsidRDefault="00B83731" w:rsidP="00B83731">
      <w:pPr>
        <w:rPr>
          <w:sz w:val="28"/>
          <w:szCs w:val="28"/>
        </w:rPr>
      </w:pPr>
    </w:p>
    <w:p w14:paraId="5EC7ACD2" w14:textId="218689BC" w:rsidR="00B83731" w:rsidRPr="00B83731" w:rsidRDefault="00B83731" w:rsidP="00B83731">
      <w:pPr>
        <w:rPr>
          <w:sz w:val="28"/>
          <w:szCs w:val="28"/>
        </w:rPr>
      </w:pPr>
    </w:p>
    <w:p w14:paraId="3B8BE673" w14:textId="01148E7E" w:rsidR="00B83731" w:rsidRPr="00B83731" w:rsidRDefault="00B83731" w:rsidP="00B83731">
      <w:pPr>
        <w:rPr>
          <w:sz w:val="28"/>
          <w:szCs w:val="28"/>
        </w:rPr>
      </w:pPr>
    </w:p>
    <w:p w14:paraId="0CAB1A8B" w14:textId="1B2604C4" w:rsidR="00B83731" w:rsidRPr="00B83731" w:rsidRDefault="00B83731" w:rsidP="00B83731">
      <w:pPr>
        <w:rPr>
          <w:sz w:val="28"/>
          <w:szCs w:val="28"/>
        </w:rPr>
      </w:pPr>
    </w:p>
    <w:p w14:paraId="1C919003" w14:textId="174E72C9" w:rsidR="00B83731" w:rsidRPr="00B83731" w:rsidRDefault="00B83731" w:rsidP="00B83731">
      <w:pPr>
        <w:rPr>
          <w:sz w:val="28"/>
          <w:szCs w:val="28"/>
        </w:rPr>
      </w:pPr>
    </w:p>
    <w:p w14:paraId="379640E1" w14:textId="1A43CE3F" w:rsidR="00B83731" w:rsidRPr="00B83731" w:rsidRDefault="00B83731" w:rsidP="00B83731">
      <w:pPr>
        <w:rPr>
          <w:sz w:val="28"/>
          <w:szCs w:val="28"/>
        </w:rPr>
      </w:pPr>
    </w:p>
    <w:p w14:paraId="4F5C0291" w14:textId="05058CD6" w:rsidR="00FF17B5" w:rsidRPr="00FF17B5" w:rsidRDefault="0023580D" w:rsidP="00062A41">
      <w:pPr>
        <w:tabs>
          <w:tab w:val="left" w:pos="1827"/>
        </w:tabs>
        <w:rPr>
          <w:sz w:val="28"/>
          <w:szCs w:val="28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601B7413" wp14:editId="5C509990">
            <wp:simplePos x="0" y="0"/>
            <wp:positionH relativeFrom="column">
              <wp:posOffset>3402965</wp:posOffset>
            </wp:positionH>
            <wp:positionV relativeFrom="paragraph">
              <wp:posOffset>113665</wp:posOffset>
            </wp:positionV>
            <wp:extent cx="2788285" cy="3519805"/>
            <wp:effectExtent l="0" t="0" r="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7B5"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7DE445D1" wp14:editId="013AC5AB">
            <wp:simplePos x="0" y="0"/>
            <wp:positionH relativeFrom="column">
              <wp:posOffset>3698240</wp:posOffset>
            </wp:positionH>
            <wp:positionV relativeFrom="paragraph">
              <wp:posOffset>4221480</wp:posOffset>
            </wp:positionV>
            <wp:extent cx="2735580" cy="3780155"/>
            <wp:effectExtent l="0" t="0" r="762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17B5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1013608" wp14:editId="0F83B5F9">
            <wp:simplePos x="0" y="0"/>
            <wp:positionH relativeFrom="margin">
              <wp:posOffset>-288925</wp:posOffset>
            </wp:positionH>
            <wp:positionV relativeFrom="paragraph">
              <wp:posOffset>4516120</wp:posOffset>
            </wp:positionV>
            <wp:extent cx="3842988" cy="3053080"/>
            <wp:effectExtent l="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88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92"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536C19D5" wp14:editId="33D7CFC2">
            <wp:simplePos x="0" y="0"/>
            <wp:positionH relativeFrom="page">
              <wp:posOffset>556152</wp:posOffset>
            </wp:positionH>
            <wp:positionV relativeFrom="paragraph">
              <wp:posOffset>81483</wp:posOffset>
            </wp:positionV>
            <wp:extent cx="3368675" cy="2691765"/>
            <wp:effectExtent l="0" t="0" r="317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767CD" w14:textId="2C3F09DA" w:rsidR="00FF17B5" w:rsidRPr="00FF17B5" w:rsidRDefault="00FF17B5" w:rsidP="00FF17B5">
      <w:pPr>
        <w:rPr>
          <w:sz w:val="28"/>
          <w:szCs w:val="28"/>
        </w:rPr>
      </w:pPr>
    </w:p>
    <w:p w14:paraId="418562C9" w14:textId="6149DB5C" w:rsidR="00FF17B5" w:rsidRPr="00FF17B5" w:rsidRDefault="00FF17B5" w:rsidP="00FF17B5">
      <w:pPr>
        <w:rPr>
          <w:sz w:val="28"/>
          <w:szCs w:val="28"/>
        </w:rPr>
      </w:pPr>
    </w:p>
    <w:p w14:paraId="614C6F02" w14:textId="5D97B5A1" w:rsidR="00FF17B5" w:rsidRPr="00FF17B5" w:rsidRDefault="00FF17B5" w:rsidP="00FF17B5">
      <w:pPr>
        <w:rPr>
          <w:sz w:val="28"/>
          <w:szCs w:val="28"/>
        </w:rPr>
      </w:pPr>
    </w:p>
    <w:p w14:paraId="0AE48EEA" w14:textId="7D4B5E14" w:rsidR="00FF17B5" w:rsidRPr="00FF17B5" w:rsidRDefault="00FF17B5" w:rsidP="00FF17B5">
      <w:pPr>
        <w:rPr>
          <w:sz w:val="28"/>
          <w:szCs w:val="28"/>
        </w:rPr>
      </w:pPr>
    </w:p>
    <w:p w14:paraId="4F651283" w14:textId="7383FF22" w:rsidR="00FF17B5" w:rsidRPr="00FF17B5" w:rsidRDefault="00FF17B5" w:rsidP="00FF17B5">
      <w:pPr>
        <w:rPr>
          <w:sz w:val="28"/>
          <w:szCs w:val="28"/>
        </w:rPr>
      </w:pPr>
    </w:p>
    <w:p w14:paraId="29DFA97F" w14:textId="04764794" w:rsidR="00FF17B5" w:rsidRPr="00FF17B5" w:rsidRDefault="00FF17B5" w:rsidP="00FF17B5">
      <w:pPr>
        <w:rPr>
          <w:sz w:val="28"/>
          <w:szCs w:val="28"/>
        </w:rPr>
      </w:pPr>
    </w:p>
    <w:p w14:paraId="48A4B575" w14:textId="71D22849" w:rsidR="00FF17B5" w:rsidRPr="00FF17B5" w:rsidRDefault="00FF17B5" w:rsidP="00FF17B5">
      <w:pPr>
        <w:rPr>
          <w:sz w:val="28"/>
          <w:szCs w:val="28"/>
        </w:rPr>
      </w:pPr>
    </w:p>
    <w:p w14:paraId="2660701B" w14:textId="5CB991C0" w:rsidR="00FF17B5" w:rsidRPr="00FF17B5" w:rsidRDefault="00FF17B5" w:rsidP="00FF17B5">
      <w:pPr>
        <w:rPr>
          <w:sz w:val="28"/>
          <w:szCs w:val="28"/>
        </w:rPr>
      </w:pPr>
    </w:p>
    <w:p w14:paraId="561959B3" w14:textId="259317E6" w:rsidR="00FF17B5" w:rsidRPr="00FF17B5" w:rsidRDefault="00FF17B5" w:rsidP="00FF17B5">
      <w:pPr>
        <w:rPr>
          <w:sz w:val="28"/>
          <w:szCs w:val="28"/>
        </w:rPr>
      </w:pPr>
    </w:p>
    <w:p w14:paraId="17088D4D" w14:textId="3E218609" w:rsidR="00FF17B5" w:rsidRPr="00FF17B5" w:rsidRDefault="00FF17B5" w:rsidP="00FF17B5">
      <w:pPr>
        <w:rPr>
          <w:sz w:val="28"/>
          <w:szCs w:val="28"/>
        </w:rPr>
      </w:pPr>
    </w:p>
    <w:p w14:paraId="271FD08D" w14:textId="0A907D6E" w:rsidR="00FF17B5" w:rsidRPr="00FF17B5" w:rsidRDefault="00FF17B5" w:rsidP="00FF17B5">
      <w:pPr>
        <w:rPr>
          <w:sz w:val="28"/>
          <w:szCs w:val="28"/>
        </w:rPr>
      </w:pPr>
    </w:p>
    <w:p w14:paraId="64288E05" w14:textId="02DD4457" w:rsidR="00FF17B5" w:rsidRPr="00FF17B5" w:rsidRDefault="00FF17B5" w:rsidP="00FF17B5">
      <w:pPr>
        <w:rPr>
          <w:sz w:val="28"/>
          <w:szCs w:val="28"/>
        </w:rPr>
      </w:pPr>
    </w:p>
    <w:p w14:paraId="7D936E01" w14:textId="1BF0299C" w:rsidR="00FF17B5" w:rsidRPr="00FF17B5" w:rsidRDefault="00FF17B5" w:rsidP="00FF17B5">
      <w:pPr>
        <w:rPr>
          <w:sz w:val="28"/>
          <w:szCs w:val="28"/>
        </w:rPr>
      </w:pPr>
    </w:p>
    <w:p w14:paraId="6778F8D9" w14:textId="26EF78FF" w:rsidR="00FF17B5" w:rsidRPr="00FF17B5" w:rsidRDefault="00FF17B5" w:rsidP="00FF17B5">
      <w:pPr>
        <w:rPr>
          <w:sz w:val="28"/>
          <w:szCs w:val="28"/>
        </w:rPr>
      </w:pPr>
    </w:p>
    <w:p w14:paraId="4C019226" w14:textId="73508887" w:rsidR="00FF17B5" w:rsidRPr="00FF17B5" w:rsidRDefault="00FF17B5" w:rsidP="00FF17B5">
      <w:pPr>
        <w:rPr>
          <w:sz w:val="28"/>
          <w:szCs w:val="28"/>
        </w:rPr>
      </w:pPr>
    </w:p>
    <w:p w14:paraId="7392A33E" w14:textId="5B8D79A2" w:rsidR="00FF17B5" w:rsidRPr="00FF17B5" w:rsidRDefault="00FF17B5" w:rsidP="00FF17B5">
      <w:pPr>
        <w:rPr>
          <w:sz w:val="28"/>
          <w:szCs w:val="28"/>
        </w:rPr>
      </w:pPr>
    </w:p>
    <w:p w14:paraId="5D801C48" w14:textId="16C9ED98" w:rsidR="00FF17B5" w:rsidRPr="00FF17B5" w:rsidRDefault="00FF17B5" w:rsidP="00FF17B5">
      <w:pPr>
        <w:rPr>
          <w:sz w:val="28"/>
          <w:szCs w:val="28"/>
        </w:rPr>
      </w:pPr>
    </w:p>
    <w:p w14:paraId="5BACA839" w14:textId="09BE81E7" w:rsidR="00FF17B5" w:rsidRPr="00FF17B5" w:rsidRDefault="00FF17B5" w:rsidP="00FF17B5">
      <w:pPr>
        <w:rPr>
          <w:sz w:val="28"/>
          <w:szCs w:val="28"/>
        </w:rPr>
      </w:pPr>
    </w:p>
    <w:p w14:paraId="6C8A43AC" w14:textId="0F5305A3" w:rsidR="00FF17B5" w:rsidRPr="00FF17B5" w:rsidRDefault="00FF17B5" w:rsidP="00FF17B5">
      <w:pPr>
        <w:rPr>
          <w:sz w:val="28"/>
          <w:szCs w:val="28"/>
        </w:rPr>
      </w:pPr>
    </w:p>
    <w:p w14:paraId="7F0C0445" w14:textId="0B0CC4E7" w:rsidR="00FF17B5" w:rsidRPr="00FF17B5" w:rsidRDefault="00FF17B5" w:rsidP="00FF17B5">
      <w:pPr>
        <w:rPr>
          <w:sz w:val="28"/>
          <w:szCs w:val="28"/>
        </w:rPr>
      </w:pPr>
    </w:p>
    <w:p w14:paraId="03EA92E3" w14:textId="5911AE15" w:rsidR="00FF17B5" w:rsidRPr="00FF17B5" w:rsidRDefault="00FF17B5" w:rsidP="00FF17B5">
      <w:pPr>
        <w:rPr>
          <w:sz w:val="28"/>
          <w:szCs w:val="28"/>
        </w:rPr>
      </w:pPr>
    </w:p>
    <w:p w14:paraId="16504E7F" w14:textId="21E02313" w:rsidR="00FF17B5" w:rsidRPr="00FF17B5" w:rsidRDefault="00FF17B5" w:rsidP="00FF17B5">
      <w:pPr>
        <w:rPr>
          <w:sz w:val="28"/>
          <w:szCs w:val="28"/>
        </w:rPr>
      </w:pPr>
    </w:p>
    <w:p w14:paraId="2EAE4793" w14:textId="6EFCAAAA" w:rsidR="00FF17B5" w:rsidRPr="00FF17B5" w:rsidRDefault="00FF17B5" w:rsidP="00FF17B5">
      <w:pPr>
        <w:rPr>
          <w:sz w:val="28"/>
          <w:szCs w:val="28"/>
        </w:rPr>
      </w:pPr>
    </w:p>
    <w:p w14:paraId="6E2C3AE9" w14:textId="31DCDFED" w:rsidR="00FF17B5" w:rsidRPr="00FF17B5" w:rsidRDefault="00FF17B5" w:rsidP="00FF17B5">
      <w:pPr>
        <w:rPr>
          <w:sz w:val="28"/>
          <w:szCs w:val="28"/>
        </w:rPr>
      </w:pPr>
    </w:p>
    <w:p w14:paraId="01875481" w14:textId="3FC17E54" w:rsidR="00FF17B5" w:rsidRPr="00FF17B5" w:rsidRDefault="00FF17B5" w:rsidP="00FF17B5">
      <w:pPr>
        <w:rPr>
          <w:sz w:val="28"/>
          <w:szCs w:val="28"/>
        </w:rPr>
      </w:pPr>
    </w:p>
    <w:p w14:paraId="7D182F76" w14:textId="23E1AA18" w:rsidR="00FF17B5" w:rsidRPr="00FF17B5" w:rsidRDefault="00FF17B5" w:rsidP="00FF17B5">
      <w:pPr>
        <w:rPr>
          <w:sz w:val="28"/>
          <w:szCs w:val="28"/>
        </w:rPr>
      </w:pPr>
    </w:p>
    <w:p w14:paraId="3A653722" w14:textId="77777777" w:rsidR="003F4EED" w:rsidRDefault="003F4EED" w:rsidP="00FF17B5">
      <w:pPr>
        <w:rPr>
          <w:sz w:val="28"/>
          <w:szCs w:val="28"/>
        </w:rPr>
      </w:pPr>
    </w:p>
    <w:p w14:paraId="04EC3EF6" w14:textId="7EB6804E" w:rsidR="00FF17B5" w:rsidRDefault="00FF17B5" w:rsidP="00FF17B5">
      <w:pPr>
        <w:rPr>
          <w:sz w:val="28"/>
          <w:szCs w:val="28"/>
        </w:rPr>
      </w:pPr>
      <w:r>
        <w:rPr>
          <w:sz w:val="28"/>
          <w:szCs w:val="28"/>
        </w:rPr>
        <w:t xml:space="preserve">Fonte: </w:t>
      </w:r>
      <w:hyperlink r:id="rId15" w:history="1">
        <w:r w:rsidR="0023580D" w:rsidRPr="00B05318">
          <w:rPr>
            <w:rStyle w:val="Hyperlink"/>
            <w:sz w:val="28"/>
            <w:szCs w:val="28"/>
          </w:rPr>
          <w:t>https://www.hypeness.com.br/2017/09/a-fotografa-americana-que-passou-14-anos-fotografando-as-arvores-mais-antigas-do-mundo/</w:t>
        </w:r>
      </w:hyperlink>
    </w:p>
    <w:p w14:paraId="39059FBC" w14:textId="23DF5091" w:rsidR="0023580D" w:rsidRDefault="0023580D" w:rsidP="00FF17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E em um passe de mágica você se tornou artista! Vamos fotografar?</w:t>
      </w:r>
    </w:p>
    <w:p w14:paraId="49227DB4" w14:textId="08E13D85" w:rsidR="0023580D" w:rsidRDefault="0023580D" w:rsidP="00FF17B5">
      <w:pPr>
        <w:rPr>
          <w:sz w:val="28"/>
          <w:szCs w:val="28"/>
        </w:rPr>
      </w:pPr>
    </w:p>
    <w:p w14:paraId="4401C7CC" w14:textId="423E8B60" w:rsidR="00A87F7F" w:rsidRDefault="004905FD" w:rsidP="002B311A">
      <w:pPr>
        <w:ind w:firstLine="709"/>
        <w:rPr>
          <w:sz w:val="28"/>
          <w:szCs w:val="28"/>
        </w:rPr>
      </w:pPr>
      <w:r>
        <w:rPr>
          <w:sz w:val="28"/>
          <w:szCs w:val="28"/>
        </w:rPr>
        <w:t>Peça ajuda para</w:t>
      </w:r>
      <w:r w:rsidR="002949CC">
        <w:rPr>
          <w:sz w:val="28"/>
          <w:szCs w:val="28"/>
        </w:rPr>
        <w:t xml:space="preserve"> um adulto </w:t>
      </w:r>
      <w:r w:rsidR="00A87F7F">
        <w:rPr>
          <w:sz w:val="28"/>
          <w:szCs w:val="28"/>
        </w:rPr>
        <w:t>e tente fotografar pelo menos uma árvore que fique perto de sua casa, no seu condomínio</w:t>
      </w:r>
      <w:r w:rsidR="002B311A">
        <w:rPr>
          <w:sz w:val="28"/>
          <w:szCs w:val="28"/>
        </w:rPr>
        <w:t xml:space="preserve">, no jardim ou até mesmo uma que você veja pela janela. </w:t>
      </w:r>
    </w:p>
    <w:p w14:paraId="57E65338" w14:textId="630E3465" w:rsidR="002B311A" w:rsidRDefault="007B48E2" w:rsidP="002B311A">
      <w:pPr>
        <w:ind w:firstLine="709"/>
        <w:rPr>
          <w:sz w:val="28"/>
          <w:szCs w:val="28"/>
        </w:rPr>
      </w:pPr>
      <w:r>
        <w:rPr>
          <w:sz w:val="28"/>
          <w:szCs w:val="28"/>
        </w:rPr>
        <w:t>Tente descobrir o nome da árvore. Depois, e</w:t>
      </w:r>
      <w:r w:rsidR="002B311A">
        <w:rPr>
          <w:sz w:val="28"/>
          <w:szCs w:val="28"/>
        </w:rPr>
        <w:t xml:space="preserve">nvie </w:t>
      </w:r>
      <w:r>
        <w:rPr>
          <w:sz w:val="28"/>
          <w:szCs w:val="28"/>
        </w:rPr>
        <w:t xml:space="preserve">no grupo </w:t>
      </w:r>
      <w:r w:rsidR="00F61844">
        <w:rPr>
          <w:sz w:val="28"/>
          <w:szCs w:val="28"/>
        </w:rPr>
        <w:t xml:space="preserve">a foto tirada por você </w:t>
      </w:r>
      <w:r w:rsidR="004905FD">
        <w:rPr>
          <w:sz w:val="28"/>
          <w:szCs w:val="28"/>
        </w:rPr>
        <w:t>juntamente com o nome dela</w:t>
      </w:r>
      <w:bookmarkStart w:id="0" w:name="_GoBack"/>
      <w:bookmarkEnd w:id="0"/>
      <w:r>
        <w:rPr>
          <w:sz w:val="28"/>
          <w:szCs w:val="28"/>
        </w:rPr>
        <w:t>, para que os demais amigos possam</w:t>
      </w:r>
      <w:r w:rsidR="00F61844">
        <w:rPr>
          <w:sz w:val="28"/>
          <w:szCs w:val="28"/>
        </w:rPr>
        <w:t xml:space="preserve"> conhecer e apreciar sua forma artística. </w:t>
      </w:r>
    </w:p>
    <w:p w14:paraId="092BA52B" w14:textId="2495A809" w:rsidR="00F61844" w:rsidRDefault="00F61844" w:rsidP="002B311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Caso você não saiba o nome </w:t>
      </w:r>
      <w:r w:rsidR="008A543E">
        <w:rPr>
          <w:sz w:val="28"/>
          <w:szCs w:val="28"/>
        </w:rPr>
        <w:t xml:space="preserve">da árvore, envie a foto no grupo e escreva que não sabe o nome da árvore, pois assim os amigos poderão te ajudar a descobrir. </w:t>
      </w:r>
    </w:p>
    <w:p w14:paraId="7352BEF4" w14:textId="32E9B006" w:rsidR="008A543E" w:rsidRPr="008A543E" w:rsidRDefault="008A543E" w:rsidP="008A543E">
      <w:pPr>
        <w:widowControl/>
        <w:shd w:val="clear" w:color="auto" w:fill="FFFFFF"/>
        <w:suppressAutoHyphens w:val="0"/>
        <w:spacing w:before="0" w:line="408" w:lineRule="atLeast"/>
        <w:ind w:firstLine="709"/>
        <w:jc w:val="both"/>
        <w:textAlignment w:val="baseline"/>
        <w:rPr>
          <w:rFonts w:eastAsia="Times New Roman" w:cs="Calibri"/>
          <w:kern w:val="0"/>
          <w:sz w:val="28"/>
          <w:szCs w:val="28"/>
          <w:lang w:eastAsia="pt-BR" w:bidi="ar-SA"/>
        </w:rPr>
      </w:pPr>
      <w:r w:rsidRPr="008A543E">
        <w:rPr>
          <w:rFonts w:eastAsia="Times New Roman" w:cs="Calibri"/>
          <w:kern w:val="0"/>
          <w:sz w:val="28"/>
          <w:szCs w:val="28"/>
          <w:bdr w:val="none" w:sz="0" w:space="0" w:color="auto" w:frame="1"/>
          <w:lang w:eastAsia="pt-BR" w:bidi="ar-SA"/>
        </w:rPr>
        <w:t>Lembre-se que uma fotografia boa é aquela em que se consegue expressar as emoções e detalhes presentes em um momento. E para isso é preciso que o fotógrafo observe os detalhes e dê o clique no momento oportuno.</w:t>
      </w:r>
    </w:p>
    <w:p w14:paraId="30A4CA9F" w14:textId="3D152BD5" w:rsidR="008A543E" w:rsidRDefault="009C6692" w:rsidP="002B311A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51F892F9" wp14:editId="751A9E8D">
            <wp:simplePos x="0" y="0"/>
            <wp:positionH relativeFrom="column">
              <wp:posOffset>3144160</wp:posOffset>
            </wp:positionH>
            <wp:positionV relativeFrom="paragraph">
              <wp:posOffset>187780</wp:posOffset>
            </wp:positionV>
            <wp:extent cx="697230" cy="508000"/>
            <wp:effectExtent l="0" t="0" r="7620" b="63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620837" w14:textId="19048E94" w:rsidR="008A543E" w:rsidRPr="00FF17B5" w:rsidRDefault="008A543E" w:rsidP="002B311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Mãos </w:t>
      </w:r>
      <w:r w:rsidR="009C6692">
        <w:rPr>
          <w:sz w:val="28"/>
          <w:szCs w:val="28"/>
        </w:rPr>
        <w:t>à</w:t>
      </w:r>
      <w:r w:rsidR="004E6A11">
        <w:rPr>
          <w:sz w:val="28"/>
          <w:szCs w:val="28"/>
        </w:rPr>
        <w:t xml:space="preserve"> obra artistas! Bom trabalho!</w:t>
      </w:r>
      <w:r w:rsidR="00FE20A1" w:rsidRPr="00FE20A1">
        <w:t xml:space="preserve"> </w:t>
      </w:r>
    </w:p>
    <w:sectPr w:rsidR="008A543E" w:rsidRPr="00FF17B5">
      <w:headerReference w:type="default" r:id="rId17"/>
      <w:head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9DEA4" w14:textId="77777777" w:rsidR="00A10C64" w:rsidRDefault="00A10C64">
      <w:pPr>
        <w:spacing w:before="0"/>
      </w:pPr>
      <w:r>
        <w:separator/>
      </w:r>
    </w:p>
  </w:endnote>
  <w:endnote w:type="continuationSeparator" w:id="0">
    <w:p w14:paraId="580F8472" w14:textId="77777777" w:rsidR="00A10C64" w:rsidRDefault="00A10C6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E7626" w14:textId="77777777" w:rsidR="00A10C64" w:rsidRDefault="00A10C64">
      <w:pPr>
        <w:spacing w:before="0"/>
      </w:pPr>
      <w:r>
        <w:separator/>
      </w:r>
    </w:p>
  </w:footnote>
  <w:footnote w:type="continuationSeparator" w:id="0">
    <w:p w14:paraId="45425126" w14:textId="77777777" w:rsidR="00A10C64" w:rsidRDefault="00A10C6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E8057" w14:textId="77777777"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DCBAC" w14:textId="77777777"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87F60A8" wp14:editId="79AC00D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18EB4660" w14:textId="0337B995"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6E14C0">
      <w:rPr>
        <w:rStyle w:val="RefernciaSutil"/>
        <w:rFonts w:cs="Calibri"/>
        <w:smallCaps w:val="0"/>
        <w:color w:val="auto"/>
        <w:u w:val="none"/>
      </w:rPr>
      <w:t>21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14:paraId="14F78FE5" w14:textId="0485E9DF"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E14C0">
      <w:rPr>
        <w:rStyle w:val="RefernciaSutil"/>
        <w:rFonts w:cs="Calibri"/>
        <w:smallCaps w:val="0"/>
        <w:color w:val="auto"/>
        <w:u w:val="none"/>
      </w:rPr>
      <w:t>3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45865"/>
    <w:multiLevelType w:val="hybridMultilevel"/>
    <w:tmpl w:val="2C0649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D1317"/>
    <w:multiLevelType w:val="hybridMultilevel"/>
    <w:tmpl w:val="28BAC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C56FE"/>
    <w:multiLevelType w:val="hybridMultilevel"/>
    <w:tmpl w:val="DE921C18"/>
    <w:lvl w:ilvl="0" w:tplc="E38C07AE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1" w15:restartNumberingAfterBreak="0">
    <w:nsid w:val="7B91390C"/>
    <w:multiLevelType w:val="hybridMultilevel"/>
    <w:tmpl w:val="2C0649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0"/>
  </w:num>
  <w:num w:numId="6">
    <w:abstractNumId w:val="9"/>
  </w:num>
  <w:num w:numId="7">
    <w:abstractNumId w:val="2"/>
  </w:num>
  <w:num w:numId="8">
    <w:abstractNumId w:val="12"/>
  </w:num>
  <w:num w:numId="9">
    <w:abstractNumId w:val="7"/>
  </w:num>
  <w:num w:numId="10">
    <w:abstractNumId w:val="4"/>
  </w:num>
  <w:num w:numId="11">
    <w:abstractNumId w:val="3"/>
  </w:num>
  <w:num w:numId="12">
    <w:abstractNumId w:val="11"/>
  </w:num>
  <w:num w:numId="13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4D5F"/>
    <w:rsid w:val="00005EEF"/>
    <w:rsid w:val="00010196"/>
    <w:rsid w:val="00010E76"/>
    <w:rsid w:val="00012D62"/>
    <w:rsid w:val="00027D7F"/>
    <w:rsid w:val="00031BD4"/>
    <w:rsid w:val="00033C88"/>
    <w:rsid w:val="00035D31"/>
    <w:rsid w:val="0004323B"/>
    <w:rsid w:val="00062A41"/>
    <w:rsid w:val="000638BB"/>
    <w:rsid w:val="0007156F"/>
    <w:rsid w:val="000737C3"/>
    <w:rsid w:val="00073FB3"/>
    <w:rsid w:val="00081922"/>
    <w:rsid w:val="000823EB"/>
    <w:rsid w:val="000919A6"/>
    <w:rsid w:val="0009378A"/>
    <w:rsid w:val="000A59E3"/>
    <w:rsid w:val="000A624C"/>
    <w:rsid w:val="000C71F2"/>
    <w:rsid w:val="000C7D06"/>
    <w:rsid w:val="000D3465"/>
    <w:rsid w:val="000D40BB"/>
    <w:rsid w:val="000F5C5C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A442C"/>
    <w:rsid w:val="001B0059"/>
    <w:rsid w:val="001B513C"/>
    <w:rsid w:val="001C7D73"/>
    <w:rsid w:val="001D136F"/>
    <w:rsid w:val="001D7A27"/>
    <w:rsid w:val="001E6C76"/>
    <w:rsid w:val="001E7179"/>
    <w:rsid w:val="0021681E"/>
    <w:rsid w:val="00223536"/>
    <w:rsid w:val="00223A04"/>
    <w:rsid w:val="00224662"/>
    <w:rsid w:val="0023580D"/>
    <w:rsid w:val="00235E7E"/>
    <w:rsid w:val="0027594C"/>
    <w:rsid w:val="00281041"/>
    <w:rsid w:val="002828A5"/>
    <w:rsid w:val="002949CC"/>
    <w:rsid w:val="00296897"/>
    <w:rsid w:val="002A65F6"/>
    <w:rsid w:val="002B07F9"/>
    <w:rsid w:val="002B0845"/>
    <w:rsid w:val="002B311A"/>
    <w:rsid w:val="002B575F"/>
    <w:rsid w:val="002D6698"/>
    <w:rsid w:val="002D7036"/>
    <w:rsid w:val="002E7AEA"/>
    <w:rsid w:val="0030315D"/>
    <w:rsid w:val="003214BC"/>
    <w:rsid w:val="003302CE"/>
    <w:rsid w:val="0033496D"/>
    <w:rsid w:val="0035216A"/>
    <w:rsid w:val="003548EF"/>
    <w:rsid w:val="00362AED"/>
    <w:rsid w:val="003639A9"/>
    <w:rsid w:val="003640B9"/>
    <w:rsid w:val="00374401"/>
    <w:rsid w:val="00377290"/>
    <w:rsid w:val="00383F74"/>
    <w:rsid w:val="003A5F16"/>
    <w:rsid w:val="003B32D3"/>
    <w:rsid w:val="003B46B5"/>
    <w:rsid w:val="003B76EC"/>
    <w:rsid w:val="003E724A"/>
    <w:rsid w:val="003F3F27"/>
    <w:rsid w:val="003F4EED"/>
    <w:rsid w:val="00400ECA"/>
    <w:rsid w:val="00405768"/>
    <w:rsid w:val="00407404"/>
    <w:rsid w:val="00421D44"/>
    <w:rsid w:val="00425E5E"/>
    <w:rsid w:val="00442723"/>
    <w:rsid w:val="004713D3"/>
    <w:rsid w:val="004714A2"/>
    <w:rsid w:val="004905FD"/>
    <w:rsid w:val="004942E7"/>
    <w:rsid w:val="004C0041"/>
    <w:rsid w:val="004C423A"/>
    <w:rsid w:val="004E25DF"/>
    <w:rsid w:val="004E6A11"/>
    <w:rsid w:val="004F2E6C"/>
    <w:rsid w:val="00503844"/>
    <w:rsid w:val="0052055C"/>
    <w:rsid w:val="00521C4B"/>
    <w:rsid w:val="00545569"/>
    <w:rsid w:val="00557451"/>
    <w:rsid w:val="00570C67"/>
    <w:rsid w:val="00571F07"/>
    <w:rsid w:val="00584348"/>
    <w:rsid w:val="00586200"/>
    <w:rsid w:val="005865B1"/>
    <w:rsid w:val="005A7068"/>
    <w:rsid w:val="005A7F80"/>
    <w:rsid w:val="005B3E24"/>
    <w:rsid w:val="005C1F42"/>
    <w:rsid w:val="005C29DA"/>
    <w:rsid w:val="005C4CEF"/>
    <w:rsid w:val="005C4F45"/>
    <w:rsid w:val="005C7EA8"/>
    <w:rsid w:val="005D6CE2"/>
    <w:rsid w:val="005E02A4"/>
    <w:rsid w:val="005E11A0"/>
    <w:rsid w:val="005F4894"/>
    <w:rsid w:val="00621270"/>
    <w:rsid w:val="00623136"/>
    <w:rsid w:val="00631FCE"/>
    <w:rsid w:val="00632434"/>
    <w:rsid w:val="006375D5"/>
    <w:rsid w:val="006454F1"/>
    <w:rsid w:val="00651B51"/>
    <w:rsid w:val="006553FF"/>
    <w:rsid w:val="006555EA"/>
    <w:rsid w:val="00662019"/>
    <w:rsid w:val="006735A6"/>
    <w:rsid w:val="00675CDD"/>
    <w:rsid w:val="006847C7"/>
    <w:rsid w:val="00687903"/>
    <w:rsid w:val="00687BA3"/>
    <w:rsid w:val="0069238B"/>
    <w:rsid w:val="00692E83"/>
    <w:rsid w:val="00694B9C"/>
    <w:rsid w:val="006979BF"/>
    <w:rsid w:val="006A5E3A"/>
    <w:rsid w:val="006B1AB7"/>
    <w:rsid w:val="006B2B94"/>
    <w:rsid w:val="006E14C0"/>
    <w:rsid w:val="006F4273"/>
    <w:rsid w:val="00705BB4"/>
    <w:rsid w:val="00707CE2"/>
    <w:rsid w:val="007126D1"/>
    <w:rsid w:val="007223FE"/>
    <w:rsid w:val="00722772"/>
    <w:rsid w:val="00725193"/>
    <w:rsid w:val="00732661"/>
    <w:rsid w:val="00737FEF"/>
    <w:rsid w:val="00741A37"/>
    <w:rsid w:val="00752560"/>
    <w:rsid w:val="00770307"/>
    <w:rsid w:val="00782719"/>
    <w:rsid w:val="007946CD"/>
    <w:rsid w:val="007A01DA"/>
    <w:rsid w:val="007A705B"/>
    <w:rsid w:val="007B48E2"/>
    <w:rsid w:val="007C4D6A"/>
    <w:rsid w:val="007D1BD7"/>
    <w:rsid w:val="007D4613"/>
    <w:rsid w:val="007E3B4C"/>
    <w:rsid w:val="007F260A"/>
    <w:rsid w:val="008058D1"/>
    <w:rsid w:val="008077DC"/>
    <w:rsid w:val="00816589"/>
    <w:rsid w:val="00821121"/>
    <w:rsid w:val="008253A5"/>
    <w:rsid w:val="008256F7"/>
    <w:rsid w:val="00825B51"/>
    <w:rsid w:val="00844E56"/>
    <w:rsid w:val="00847BC2"/>
    <w:rsid w:val="00876D90"/>
    <w:rsid w:val="00880D1F"/>
    <w:rsid w:val="00881039"/>
    <w:rsid w:val="00882593"/>
    <w:rsid w:val="00892A7C"/>
    <w:rsid w:val="008A543E"/>
    <w:rsid w:val="008A54DF"/>
    <w:rsid w:val="008A7130"/>
    <w:rsid w:val="008B035C"/>
    <w:rsid w:val="008B75F7"/>
    <w:rsid w:val="008C3208"/>
    <w:rsid w:val="008D09D7"/>
    <w:rsid w:val="008D1DF7"/>
    <w:rsid w:val="008D52E9"/>
    <w:rsid w:val="008E0160"/>
    <w:rsid w:val="008E1785"/>
    <w:rsid w:val="008E5B2D"/>
    <w:rsid w:val="008F01BA"/>
    <w:rsid w:val="008F0DED"/>
    <w:rsid w:val="009149C3"/>
    <w:rsid w:val="009203FE"/>
    <w:rsid w:val="0092469A"/>
    <w:rsid w:val="009266C1"/>
    <w:rsid w:val="00943D4A"/>
    <w:rsid w:val="0095155C"/>
    <w:rsid w:val="00956D51"/>
    <w:rsid w:val="009603DD"/>
    <w:rsid w:val="00960535"/>
    <w:rsid w:val="00971E6A"/>
    <w:rsid w:val="0097494F"/>
    <w:rsid w:val="009749A6"/>
    <w:rsid w:val="00974A21"/>
    <w:rsid w:val="00992852"/>
    <w:rsid w:val="00993602"/>
    <w:rsid w:val="00996546"/>
    <w:rsid w:val="00997137"/>
    <w:rsid w:val="009A1D29"/>
    <w:rsid w:val="009A2F1D"/>
    <w:rsid w:val="009B10F4"/>
    <w:rsid w:val="009B5F4B"/>
    <w:rsid w:val="009C386F"/>
    <w:rsid w:val="009C5903"/>
    <w:rsid w:val="009C6692"/>
    <w:rsid w:val="009E2E5B"/>
    <w:rsid w:val="009F7DD0"/>
    <w:rsid w:val="00A01DAD"/>
    <w:rsid w:val="00A10C64"/>
    <w:rsid w:val="00A1460A"/>
    <w:rsid w:val="00A16DE7"/>
    <w:rsid w:val="00A20724"/>
    <w:rsid w:val="00A21487"/>
    <w:rsid w:val="00A34E17"/>
    <w:rsid w:val="00A34E4D"/>
    <w:rsid w:val="00A50472"/>
    <w:rsid w:val="00A62E5D"/>
    <w:rsid w:val="00A71106"/>
    <w:rsid w:val="00A7527B"/>
    <w:rsid w:val="00A76666"/>
    <w:rsid w:val="00A813C7"/>
    <w:rsid w:val="00A85D2A"/>
    <w:rsid w:val="00A87F7F"/>
    <w:rsid w:val="00A92AFC"/>
    <w:rsid w:val="00AB114B"/>
    <w:rsid w:val="00AB6327"/>
    <w:rsid w:val="00AC19D0"/>
    <w:rsid w:val="00AE5EFD"/>
    <w:rsid w:val="00AF588C"/>
    <w:rsid w:val="00B00CAA"/>
    <w:rsid w:val="00B05D4D"/>
    <w:rsid w:val="00B150F8"/>
    <w:rsid w:val="00B1790B"/>
    <w:rsid w:val="00B3296A"/>
    <w:rsid w:val="00B36723"/>
    <w:rsid w:val="00B57275"/>
    <w:rsid w:val="00B637BB"/>
    <w:rsid w:val="00B66A20"/>
    <w:rsid w:val="00B71FA9"/>
    <w:rsid w:val="00B83731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23D15"/>
    <w:rsid w:val="00C33EA0"/>
    <w:rsid w:val="00C50DFD"/>
    <w:rsid w:val="00C53DA7"/>
    <w:rsid w:val="00C6779C"/>
    <w:rsid w:val="00C737FF"/>
    <w:rsid w:val="00C813EA"/>
    <w:rsid w:val="00C82675"/>
    <w:rsid w:val="00C83798"/>
    <w:rsid w:val="00C94D87"/>
    <w:rsid w:val="00CA0C96"/>
    <w:rsid w:val="00CA4752"/>
    <w:rsid w:val="00CA7729"/>
    <w:rsid w:val="00CB2880"/>
    <w:rsid w:val="00CB70CC"/>
    <w:rsid w:val="00CC632D"/>
    <w:rsid w:val="00CE1D3D"/>
    <w:rsid w:val="00CE576D"/>
    <w:rsid w:val="00CF47D0"/>
    <w:rsid w:val="00D0052B"/>
    <w:rsid w:val="00D1013E"/>
    <w:rsid w:val="00D13922"/>
    <w:rsid w:val="00D148D5"/>
    <w:rsid w:val="00D14D3A"/>
    <w:rsid w:val="00D27C99"/>
    <w:rsid w:val="00D40206"/>
    <w:rsid w:val="00D54D06"/>
    <w:rsid w:val="00D6766C"/>
    <w:rsid w:val="00D708B6"/>
    <w:rsid w:val="00D7170C"/>
    <w:rsid w:val="00D753CB"/>
    <w:rsid w:val="00D75825"/>
    <w:rsid w:val="00D826D6"/>
    <w:rsid w:val="00D94641"/>
    <w:rsid w:val="00D954EA"/>
    <w:rsid w:val="00DA7D60"/>
    <w:rsid w:val="00DC2DB6"/>
    <w:rsid w:val="00DC7F9E"/>
    <w:rsid w:val="00DE19A6"/>
    <w:rsid w:val="00DF4BAB"/>
    <w:rsid w:val="00DF66DB"/>
    <w:rsid w:val="00E01134"/>
    <w:rsid w:val="00E03CC8"/>
    <w:rsid w:val="00E12B24"/>
    <w:rsid w:val="00E20FB2"/>
    <w:rsid w:val="00E27FD3"/>
    <w:rsid w:val="00E46799"/>
    <w:rsid w:val="00E605CD"/>
    <w:rsid w:val="00E87F92"/>
    <w:rsid w:val="00E948D5"/>
    <w:rsid w:val="00E9503E"/>
    <w:rsid w:val="00EA715A"/>
    <w:rsid w:val="00EA7A3E"/>
    <w:rsid w:val="00EB0DAD"/>
    <w:rsid w:val="00EB6949"/>
    <w:rsid w:val="00EC1112"/>
    <w:rsid w:val="00ED331D"/>
    <w:rsid w:val="00ED72C0"/>
    <w:rsid w:val="00EE2FB8"/>
    <w:rsid w:val="00EE3CF7"/>
    <w:rsid w:val="00F00A34"/>
    <w:rsid w:val="00F351D0"/>
    <w:rsid w:val="00F403E3"/>
    <w:rsid w:val="00F520A6"/>
    <w:rsid w:val="00F61844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  <w:rsid w:val="00FE20A1"/>
    <w:rsid w:val="00FF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FD19"/>
  <w15:docId w15:val="{C6AF2F4D-4CFE-4832-9BF3-7F34AB6F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5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thmoon.com/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hypeness.com.br/2017/09/a-fotografa-americana-que-passou-14-anos-fotografando-as-arvores-mais-antigas-do-mundo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</TotalTime>
  <Pages>3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ADMT</cp:lastModifiedBy>
  <cp:revision>3</cp:revision>
  <cp:lastPrinted>2020-09-14T16:04:00Z</cp:lastPrinted>
  <dcterms:created xsi:type="dcterms:W3CDTF">2020-09-18T19:19:00Z</dcterms:created>
  <dcterms:modified xsi:type="dcterms:W3CDTF">2020-09-18T19:28:00Z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