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B4B" w:rsidRPr="008E54B0" w:rsidRDefault="00357F8B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8E54B0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CIências </w:t>
      </w:r>
      <w:r w:rsidR="008E54B0" w:rsidRPr="008E54B0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 w:rsidR="007C35F1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especial - </w:t>
      </w:r>
      <w:r w:rsidR="008E54B0" w:rsidRPr="008E54B0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atividades com a família </w:t>
      </w:r>
    </w:p>
    <w:p w:rsidR="00214B4B" w:rsidRPr="00EA69A4" w:rsidRDefault="00336BB2" w:rsidP="008E54B0">
      <w:pPr>
        <w:spacing w:before="0"/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>Vamos aproveitar o final de semana para fazer ess</w:t>
      </w:r>
      <w:r w:rsidR="008E54B0">
        <w:rPr>
          <w:sz w:val="32"/>
          <w:szCs w:val="32"/>
          <w:lang w:eastAsia="ja-JP" w:bidi="ar-SA"/>
        </w:rPr>
        <w:t>as atividades em família. Convid</w:t>
      </w:r>
      <w:r w:rsidRPr="00EA69A4">
        <w:rPr>
          <w:sz w:val="32"/>
          <w:szCs w:val="32"/>
          <w:lang w:eastAsia="ja-JP" w:bidi="ar-SA"/>
        </w:rPr>
        <w:t xml:space="preserve">e seu pai ou sua mãe para </w:t>
      </w:r>
      <w:r w:rsidR="008E54B0">
        <w:rPr>
          <w:sz w:val="32"/>
          <w:szCs w:val="32"/>
          <w:lang w:eastAsia="ja-JP" w:bidi="ar-SA"/>
        </w:rPr>
        <w:t>assistirem juntos ao vídeo que</w:t>
      </w:r>
      <w:r w:rsidRPr="00EA69A4">
        <w:rPr>
          <w:sz w:val="32"/>
          <w:szCs w:val="32"/>
          <w:lang w:eastAsia="ja-JP" w:bidi="ar-SA"/>
        </w:rPr>
        <w:t xml:space="preserve"> a Melina e o Pedro Jardim fizeram para vocês com tanto carinho.</w:t>
      </w:r>
      <w:r w:rsidR="00214B4B" w:rsidRPr="00EA69A4">
        <w:rPr>
          <w:sz w:val="32"/>
          <w:szCs w:val="32"/>
          <w:lang w:eastAsia="ja-JP" w:bidi="ar-SA"/>
        </w:rPr>
        <w:tab/>
      </w:r>
    </w:p>
    <w:p w:rsidR="00336BB2" w:rsidRPr="00EA69A4" w:rsidRDefault="00336BB2" w:rsidP="008E54B0">
      <w:pPr>
        <w:spacing w:before="0"/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>Vamos colocar a mão na massa!</w:t>
      </w: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  <w:r w:rsidRPr="008E54B0">
        <w:rPr>
          <w:b/>
          <w:sz w:val="28"/>
          <w:szCs w:val="28"/>
          <w:lang w:eastAsia="ja-JP" w:bidi="ar-SA"/>
        </w:rPr>
        <w:t>1° Proposta:</w:t>
      </w:r>
      <w:r>
        <w:rPr>
          <w:sz w:val="28"/>
          <w:szCs w:val="28"/>
          <w:lang w:eastAsia="ja-JP" w:bidi="ar-SA"/>
        </w:rPr>
        <w:t xml:space="preserve"> Culinária</w:t>
      </w:r>
    </w:p>
    <w:p w:rsidR="00336BB2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846092F" wp14:editId="71DB17C7">
            <wp:simplePos x="0" y="0"/>
            <wp:positionH relativeFrom="column">
              <wp:posOffset>1022350</wp:posOffset>
            </wp:positionH>
            <wp:positionV relativeFrom="paragraph">
              <wp:posOffset>161925</wp:posOffset>
            </wp:positionV>
            <wp:extent cx="3891280" cy="2148840"/>
            <wp:effectExtent l="0" t="0" r="0" b="38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8919" r="15021" b="12765"/>
                    <a:stretch/>
                  </pic:blipFill>
                  <pic:spPr bwMode="auto">
                    <a:xfrm>
                      <a:off x="0" y="0"/>
                      <a:ext cx="389128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B7" w:rsidRDefault="00D528B7" w:rsidP="00336BB2">
      <w:pPr>
        <w:ind w:firstLine="709"/>
        <w:jc w:val="both"/>
        <w:rPr>
          <w:noProof/>
          <w:lang w:eastAsia="pt-BR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EA69A4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t xml:space="preserve">                                     Link:   </w:t>
      </w:r>
      <w:hyperlink r:id="rId8" w:tgtFrame="_blank" w:history="1">
        <w:r w:rsidR="00D528B7">
          <w:rPr>
            <w:rStyle w:val="Hyperlink"/>
            <w:rFonts w:ascii="Arial" w:hAnsi="Arial" w:cs="Arial"/>
            <w:color w:val="1155CC"/>
            <w:shd w:val="clear" w:color="auto" w:fill="FFFFFF"/>
          </w:rPr>
          <w:t>https://youtu.be/tRqqKYLHBUc</w:t>
        </w:r>
      </w:hyperlink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Assista </w:t>
      </w:r>
      <w:r w:rsidR="00650B40">
        <w:rPr>
          <w:sz w:val="28"/>
          <w:szCs w:val="28"/>
          <w:lang w:eastAsia="ja-JP" w:bidi="ar-SA"/>
        </w:rPr>
        <w:t>a</w:t>
      </w:r>
      <w:r>
        <w:rPr>
          <w:sz w:val="28"/>
          <w:szCs w:val="28"/>
          <w:lang w:eastAsia="ja-JP" w:bidi="ar-SA"/>
        </w:rPr>
        <w:t>o vídeo da Melina com um adulto. Sigam o passo a passo para fazerem juntos essa deliciosa saladinha de tomatinho da Alice.</w:t>
      </w:r>
    </w:p>
    <w:p w:rsidR="00D528B7" w:rsidRDefault="00D528B7" w:rsidP="008E54B0">
      <w:pPr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  <w:r w:rsidRPr="008E54B0">
        <w:rPr>
          <w:b/>
          <w:sz w:val="28"/>
          <w:szCs w:val="28"/>
          <w:lang w:eastAsia="ja-JP" w:bidi="ar-SA"/>
        </w:rPr>
        <w:t>2° Proposta:</w:t>
      </w:r>
      <w:r>
        <w:rPr>
          <w:sz w:val="28"/>
          <w:szCs w:val="28"/>
          <w:lang w:eastAsia="ja-JP" w:bidi="ar-SA"/>
        </w:rPr>
        <w:t xml:space="preserve"> Vamos fazer uma horta em casa?</w:t>
      </w: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6152525" wp14:editId="043EE711">
            <wp:simplePos x="0" y="0"/>
            <wp:positionH relativeFrom="column">
              <wp:posOffset>-361950</wp:posOffset>
            </wp:positionH>
            <wp:positionV relativeFrom="paragraph">
              <wp:posOffset>266065</wp:posOffset>
            </wp:positionV>
            <wp:extent cx="3253105" cy="1689735"/>
            <wp:effectExtent l="0" t="0" r="4445" b="571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7" t="18919" r="11028" b="9724"/>
                    <a:stretch/>
                  </pic:blipFill>
                  <pic:spPr bwMode="auto">
                    <a:xfrm>
                      <a:off x="0" y="0"/>
                      <a:ext cx="3253105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EA69A4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rFonts w:ascii="Arial" w:hAnsi="Arial" w:cs="Arial"/>
          <w:color w:val="222222"/>
        </w:rPr>
        <w:t xml:space="preserve">Link: </w:t>
      </w:r>
      <w:hyperlink r:id="rId10" w:tgtFrame="_blank" w:history="1">
        <w:r>
          <w:rPr>
            <w:rStyle w:val="Hyperlink"/>
            <w:rFonts w:ascii="Arial" w:hAnsi="Arial" w:cs="Arial"/>
            <w:color w:val="1155CC"/>
          </w:rPr>
          <w:t>https://youtu.be/cxXD73YMQ5w</w:t>
        </w:r>
      </w:hyperlink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8E54B0" w:rsidRDefault="008E54B0" w:rsidP="00D528B7">
      <w:pPr>
        <w:tabs>
          <w:tab w:val="left" w:pos="2277"/>
        </w:tabs>
        <w:ind w:firstLine="709"/>
        <w:jc w:val="both"/>
        <w:rPr>
          <w:noProof/>
          <w:lang w:eastAsia="pt-BR" w:bidi="ar-SA"/>
        </w:rPr>
      </w:pPr>
    </w:p>
    <w:p w:rsidR="00D528B7" w:rsidRDefault="008E54B0" w:rsidP="00D528B7">
      <w:pPr>
        <w:tabs>
          <w:tab w:val="left" w:pos="2277"/>
        </w:tabs>
        <w:ind w:firstLine="709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7728" behindDoc="0" locked="0" layoutInCell="1" allowOverlap="1" wp14:anchorId="018CB042" wp14:editId="0D5288BB">
            <wp:simplePos x="0" y="0"/>
            <wp:positionH relativeFrom="column">
              <wp:posOffset>-227330</wp:posOffset>
            </wp:positionH>
            <wp:positionV relativeFrom="paragraph">
              <wp:posOffset>-222885</wp:posOffset>
            </wp:positionV>
            <wp:extent cx="3253105" cy="1758315"/>
            <wp:effectExtent l="0" t="0" r="444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5" t="19932" r="14335" b="12162"/>
                    <a:stretch/>
                  </pic:blipFill>
                  <pic:spPr bwMode="auto">
                    <a:xfrm>
                      <a:off x="0" y="0"/>
                      <a:ext cx="325310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8B7">
        <w:rPr>
          <w:sz w:val="28"/>
          <w:szCs w:val="28"/>
          <w:lang w:eastAsia="ja-JP" w:bidi="ar-SA"/>
        </w:rPr>
        <w:tab/>
      </w:r>
    </w:p>
    <w:p w:rsidR="00D528B7" w:rsidRDefault="00D528B7" w:rsidP="00D528B7">
      <w:pPr>
        <w:tabs>
          <w:tab w:val="left" w:pos="2277"/>
        </w:tabs>
        <w:ind w:firstLine="709"/>
        <w:jc w:val="both"/>
        <w:rPr>
          <w:sz w:val="28"/>
          <w:szCs w:val="28"/>
          <w:lang w:eastAsia="ja-JP" w:bidi="ar-SA"/>
        </w:rPr>
      </w:pPr>
    </w:p>
    <w:p w:rsidR="00EA69A4" w:rsidRDefault="00EA69A4" w:rsidP="00EA69A4">
      <w:pPr>
        <w:tabs>
          <w:tab w:val="left" w:pos="3014"/>
        </w:tabs>
        <w:ind w:firstLine="709"/>
        <w:jc w:val="both"/>
        <w:rPr>
          <w:sz w:val="28"/>
          <w:szCs w:val="28"/>
          <w:lang w:eastAsia="ja-JP" w:bidi="ar-SA"/>
        </w:rPr>
      </w:pPr>
      <w:r>
        <w:t xml:space="preserve">Link: </w:t>
      </w:r>
      <w:hyperlink r:id="rId12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https://youtu.be/pNcYP3YoJCM</w:t>
        </w:r>
      </w:hyperlink>
    </w:p>
    <w:p w:rsidR="00EA69A4" w:rsidRDefault="00EA69A4" w:rsidP="00EA69A4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8E54B0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776" behindDoc="0" locked="0" layoutInCell="1" allowOverlap="1" wp14:anchorId="678513D7" wp14:editId="77570022">
            <wp:simplePos x="0" y="0"/>
            <wp:positionH relativeFrom="column">
              <wp:posOffset>-220345</wp:posOffset>
            </wp:positionH>
            <wp:positionV relativeFrom="paragraph">
              <wp:posOffset>156210</wp:posOffset>
            </wp:positionV>
            <wp:extent cx="3220720" cy="1573530"/>
            <wp:effectExtent l="0" t="0" r="0" b="762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2" t="32433" r="27195" b="27315"/>
                    <a:stretch/>
                  </pic:blipFill>
                  <pic:spPr bwMode="auto">
                    <a:xfrm>
                      <a:off x="0" y="0"/>
                      <a:ext cx="322072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B7" w:rsidRDefault="00EA69A4" w:rsidP="00EA69A4">
      <w:pPr>
        <w:tabs>
          <w:tab w:val="left" w:pos="3014"/>
        </w:tabs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D528B7" w:rsidRDefault="00D528B7" w:rsidP="00336BB2">
      <w:pPr>
        <w:ind w:firstLine="709"/>
        <w:jc w:val="both"/>
        <w:rPr>
          <w:noProof/>
          <w:lang w:eastAsia="pt-BR" w:bidi="ar-SA"/>
        </w:rPr>
      </w:pPr>
    </w:p>
    <w:p w:rsidR="00D528B7" w:rsidRDefault="00EA69A4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t xml:space="preserve">Link: </w:t>
      </w:r>
      <w:hyperlink r:id="rId14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https://youtu.be/y44tCwUdnzs</w:t>
        </w:r>
      </w:hyperlink>
      <w:r>
        <w:t xml:space="preserve"> </w:t>
      </w: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EA69A4" w:rsidRDefault="00EA69A4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EA69A4" w:rsidRDefault="00EA69A4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Pr="00EA69A4" w:rsidRDefault="00336BB2" w:rsidP="00336BB2">
      <w:pPr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>Assista</w:t>
      </w:r>
      <w:r w:rsidR="00D31483">
        <w:rPr>
          <w:sz w:val="32"/>
          <w:szCs w:val="32"/>
          <w:lang w:eastAsia="ja-JP" w:bidi="ar-SA"/>
        </w:rPr>
        <w:t>m</w:t>
      </w:r>
      <w:r w:rsidRPr="00EA69A4">
        <w:rPr>
          <w:sz w:val="32"/>
          <w:szCs w:val="32"/>
          <w:lang w:eastAsia="ja-JP" w:bidi="ar-SA"/>
        </w:rPr>
        <w:t xml:space="preserve"> </w:t>
      </w:r>
      <w:r w:rsidR="00D31483">
        <w:rPr>
          <w:sz w:val="32"/>
          <w:szCs w:val="32"/>
          <w:lang w:eastAsia="ja-JP" w:bidi="ar-SA"/>
        </w:rPr>
        <w:t>a</w:t>
      </w:r>
      <w:bookmarkStart w:id="0" w:name="_GoBack"/>
      <w:bookmarkEnd w:id="0"/>
      <w:r w:rsidRPr="00EA69A4">
        <w:rPr>
          <w:sz w:val="32"/>
          <w:szCs w:val="32"/>
          <w:lang w:eastAsia="ja-JP" w:bidi="ar-SA"/>
        </w:rPr>
        <w:t xml:space="preserve">os vídeos que o Pedro Jardim preparou </w:t>
      </w:r>
      <w:r w:rsidR="008E54B0">
        <w:rPr>
          <w:sz w:val="32"/>
          <w:szCs w:val="32"/>
          <w:lang w:eastAsia="ja-JP" w:bidi="ar-SA"/>
        </w:rPr>
        <w:t>sobre</w:t>
      </w:r>
      <w:r w:rsidRPr="00EA69A4">
        <w:rPr>
          <w:sz w:val="32"/>
          <w:szCs w:val="32"/>
          <w:lang w:eastAsia="ja-JP" w:bidi="ar-SA"/>
        </w:rPr>
        <w:t xml:space="preserve"> como plantar manjericão, suculenta e tomatinho.</w:t>
      </w:r>
    </w:p>
    <w:p w:rsidR="00336BB2" w:rsidRPr="00EA69A4" w:rsidRDefault="00336BB2" w:rsidP="00336BB2">
      <w:pPr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 xml:space="preserve">Decidam juntos o que querem e como </w:t>
      </w:r>
      <w:r w:rsidR="008E54B0">
        <w:rPr>
          <w:sz w:val="32"/>
          <w:szCs w:val="32"/>
          <w:lang w:eastAsia="ja-JP" w:bidi="ar-SA"/>
        </w:rPr>
        <w:t xml:space="preserve">podem iniciar uma horta em casa. Se você já tiver alguma horta, veja se é possível acrescentar alguma dessas opções. </w:t>
      </w:r>
    </w:p>
    <w:p w:rsidR="008E54B0" w:rsidRDefault="008E54B0" w:rsidP="00336BB2">
      <w:pPr>
        <w:ind w:firstLine="709"/>
        <w:jc w:val="both"/>
        <w:rPr>
          <w:sz w:val="32"/>
          <w:szCs w:val="32"/>
          <w:lang w:eastAsia="ja-JP" w:bidi="ar-SA"/>
        </w:rPr>
      </w:pPr>
    </w:p>
    <w:p w:rsidR="00336BB2" w:rsidRPr="00EA69A4" w:rsidRDefault="00336BB2" w:rsidP="00336BB2">
      <w:pPr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>Aproveit</w:t>
      </w:r>
      <w:r w:rsidR="008E54B0">
        <w:rPr>
          <w:sz w:val="32"/>
          <w:szCs w:val="32"/>
          <w:lang w:eastAsia="ja-JP" w:bidi="ar-SA"/>
        </w:rPr>
        <w:t>e</w:t>
      </w:r>
      <w:r w:rsidRPr="00EA69A4">
        <w:rPr>
          <w:sz w:val="32"/>
          <w:szCs w:val="32"/>
          <w:lang w:eastAsia="ja-JP" w:bidi="ar-SA"/>
        </w:rPr>
        <w:t xml:space="preserve"> este momento em família e divirta-se.</w:t>
      </w:r>
    </w:p>
    <w:p w:rsidR="00336BB2" w:rsidRPr="00EA69A4" w:rsidRDefault="0073259E" w:rsidP="00336BB2">
      <w:pPr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 xml:space="preserve">Tirem fotos e encaminhe para </w:t>
      </w:r>
      <w:r w:rsidR="008E54B0">
        <w:rPr>
          <w:sz w:val="32"/>
          <w:szCs w:val="32"/>
          <w:lang w:eastAsia="ja-JP" w:bidi="ar-SA"/>
        </w:rPr>
        <w:t>a professora</w:t>
      </w:r>
      <w:r w:rsidRPr="00EA69A4">
        <w:rPr>
          <w:sz w:val="32"/>
          <w:szCs w:val="32"/>
          <w:lang w:eastAsia="ja-JP" w:bidi="ar-SA"/>
        </w:rPr>
        <w:t xml:space="preserve"> para sabermos como foi esse final de semana em casa.</w:t>
      </w:r>
    </w:p>
    <w:p w:rsidR="0073259E" w:rsidRPr="00EA69A4" w:rsidRDefault="0073259E" w:rsidP="00336BB2">
      <w:pPr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>Bom trabalho!</w:t>
      </w:r>
    </w:p>
    <w:sectPr w:rsidR="0073259E" w:rsidRPr="00EA69A4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5C2" w:rsidRDefault="005555C2">
      <w:pPr>
        <w:spacing w:before="0"/>
      </w:pPr>
      <w:r>
        <w:separator/>
      </w:r>
    </w:p>
  </w:endnote>
  <w:endnote w:type="continuationSeparator" w:id="0">
    <w:p w:rsidR="005555C2" w:rsidRDefault="005555C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5C2" w:rsidRDefault="005555C2">
      <w:pPr>
        <w:spacing w:before="0"/>
      </w:pPr>
      <w:r>
        <w:separator/>
      </w:r>
    </w:p>
  </w:footnote>
  <w:footnote w:type="continuationSeparator" w:id="0">
    <w:p w:rsidR="005555C2" w:rsidRDefault="005555C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3C88983" wp14:editId="3F5012B9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96E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25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57F8B">
      <w:rPr>
        <w:rStyle w:val="RefernciaSutil"/>
        <w:rFonts w:cs="Calibri"/>
        <w:smallCaps w:val="0"/>
        <w:color w:val="auto"/>
        <w:u w:val="none"/>
      </w:rPr>
      <w:t>5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81ACA"/>
    <w:multiLevelType w:val="hybridMultilevel"/>
    <w:tmpl w:val="A98878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B643A"/>
    <w:multiLevelType w:val="hybridMultilevel"/>
    <w:tmpl w:val="31C0FE4C"/>
    <w:lvl w:ilvl="0" w:tplc="E80EEA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40FA2"/>
    <w:multiLevelType w:val="hybridMultilevel"/>
    <w:tmpl w:val="51660EB6"/>
    <w:lvl w:ilvl="0" w:tplc="BD04D2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67D1E"/>
    <w:multiLevelType w:val="hybridMultilevel"/>
    <w:tmpl w:val="7F4AD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E073A"/>
    <w:multiLevelType w:val="hybridMultilevel"/>
    <w:tmpl w:val="08249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3" w15:restartNumberingAfterBreak="0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2"/>
  </w:num>
  <w:num w:numId="5">
    <w:abstractNumId w:val="0"/>
  </w:num>
  <w:num w:numId="6">
    <w:abstractNumId w:val="11"/>
  </w:num>
  <w:num w:numId="7">
    <w:abstractNumId w:val="2"/>
  </w:num>
  <w:num w:numId="8">
    <w:abstractNumId w:val="13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  <w:num w:numId="13">
    <w:abstractNumId w:val="9"/>
  </w:num>
  <w:num w:numId="1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95"/>
    <w:rsid w:val="000A59E3"/>
    <w:rsid w:val="000B1CCD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4B4B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36BB2"/>
    <w:rsid w:val="0035216A"/>
    <w:rsid w:val="00357F8B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66E68"/>
    <w:rsid w:val="004714A2"/>
    <w:rsid w:val="004C0041"/>
    <w:rsid w:val="004F2E6C"/>
    <w:rsid w:val="00503844"/>
    <w:rsid w:val="00521C4B"/>
    <w:rsid w:val="005555C2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0B40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E4F36"/>
    <w:rsid w:val="006F4273"/>
    <w:rsid w:val="006F5A68"/>
    <w:rsid w:val="00705BB4"/>
    <w:rsid w:val="00707CE2"/>
    <w:rsid w:val="00722772"/>
    <w:rsid w:val="00725193"/>
    <w:rsid w:val="0073259E"/>
    <w:rsid w:val="00732661"/>
    <w:rsid w:val="00737FEF"/>
    <w:rsid w:val="00742FF6"/>
    <w:rsid w:val="00770307"/>
    <w:rsid w:val="00782719"/>
    <w:rsid w:val="00783EB0"/>
    <w:rsid w:val="00797F2C"/>
    <w:rsid w:val="007A01DA"/>
    <w:rsid w:val="007C35F1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95198"/>
    <w:rsid w:val="008A1654"/>
    <w:rsid w:val="008A54DF"/>
    <w:rsid w:val="008A7130"/>
    <w:rsid w:val="008B035C"/>
    <w:rsid w:val="008D1DF7"/>
    <w:rsid w:val="008D52E9"/>
    <w:rsid w:val="008E0160"/>
    <w:rsid w:val="008E1785"/>
    <w:rsid w:val="008E54B0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AFA"/>
    <w:rsid w:val="009F7DD0"/>
    <w:rsid w:val="00A064BD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4560"/>
    <w:rsid w:val="00CC632D"/>
    <w:rsid w:val="00CE1D3D"/>
    <w:rsid w:val="00D1013E"/>
    <w:rsid w:val="00D13922"/>
    <w:rsid w:val="00D14C80"/>
    <w:rsid w:val="00D14D3A"/>
    <w:rsid w:val="00D26C1B"/>
    <w:rsid w:val="00D31483"/>
    <w:rsid w:val="00D40206"/>
    <w:rsid w:val="00D528B7"/>
    <w:rsid w:val="00D716A7"/>
    <w:rsid w:val="00D7170C"/>
    <w:rsid w:val="00D74F92"/>
    <w:rsid w:val="00D753CB"/>
    <w:rsid w:val="00D75825"/>
    <w:rsid w:val="00D826D6"/>
    <w:rsid w:val="00DA5857"/>
    <w:rsid w:val="00DA7D60"/>
    <w:rsid w:val="00DC1E55"/>
    <w:rsid w:val="00DF4BAB"/>
    <w:rsid w:val="00DF66DB"/>
    <w:rsid w:val="00E12B24"/>
    <w:rsid w:val="00E20FB2"/>
    <w:rsid w:val="00E27FD3"/>
    <w:rsid w:val="00E87F92"/>
    <w:rsid w:val="00E9503E"/>
    <w:rsid w:val="00E96EF0"/>
    <w:rsid w:val="00EA69A4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  <w:rsid w:val="00F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DBEB06-37CA-43E8-8F0E-12F83412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RqqKYLHBUc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pNcYP3YoJC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cxXD73YMQ5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y44tCwUdnz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</TotalTime>
  <Pages>2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Pâmela Faria</cp:lastModifiedBy>
  <cp:revision>6</cp:revision>
  <cp:lastPrinted>2020-09-14T16:04:00Z</cp:lastPrinted>
  <dcterms:created xsi:type="dcterms:W3CDTF">2020-09-24T13:43:00Z</dcterms:created>
  <dcterms:modified xsi:type="dcterms:W3CDTF">2020-09-24T17:02:00Z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