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781B91" w:rsidP="008C72F3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  <w:r w:rsidR="003A589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– reportagem – parte I </w:t>
      </w:r>
      <w:r w:rsidR="00B30595">
        <w:rPr>
          <w:rFonts w:asciiTheme="minorHAnsi" w:hAnsiTheme="minorHAnsi" w:cstheme="minorHAnsi"/>
          <w:sz w:val="28"/>
          <w:szCs w:val="28"/>
          <w:lang w:eastAsia="ja-JP" w:bidi="ar-SA"/>
        </w:rPr>
        <w:t>(Produção)</w:t>
      </w:r>
    </w:p>
    <w:p w:rsidR="0075196B" w:rsidRDefault="0075196B" w:rsidP="0075196B">
      <w:pPr>
        <w:pStyle w:val="PargrafodaLista"/>
        <w:numPr>
          <w:ilvl w:val="0"/>
          <w:numId w:val="12"/>
        </w:numPr>
        <w:ind w:left="360"/>
        <w:jc w:val="both"/>
        <w:rPr>
          <w:color w:val="FF0000"/>
          <w:sz w:val="28"/>
          <w:szCs w:val="28"/>
          <w:lang w:eastAsia="ja-JP" w:bidi="ar-SA"/>
        </w:rPr>
      </w:pPr>
      <w:r w:rsidRPr="0075196B">
        <w:rPr>
          <w:color w:val="FF0000"/>
          <w:sz w:val="28"/>
          <w:szCs w:val="28"/>
          <w:lang w:eastAsia="ja-JP" w:bidi="ar-SA"/>
        </w:rPr>
        <w:t>Esta atividade será realizada em nossa aula online.</w:t>
      </w:r>
    </w:p>
    <w:p w:rsidR="00606B38" w:rsidRPr="0075196B" w:rsidRDefault="00606B38" w:rsidP="00606B38">
      <w:pPr>
        <w:pStyle w:val="PargrafodaLista"/>
        <w:ind w:left="360"/>
        <w:jc w:val="both"/>
        <w:rPr>
          <w:color w:val="FF0000"/>
          <w:sz w:val="28"/>
          <w:szCs w:val="28"/>
          <w:lang w:eastAsia="ja-JP" w:bidi="ar-SA"/>
        </w:rPr>
      </w:pPr>
      <w:bookmarkStart w:id="0" w:name="_GoBack"/>
      <w:bookmarkEnd w:id="0"/>
    </w:p>
    <w:p w:rsidR="00507D2B" w:rsidRDefault="00D77A0E" w:rsidP="00A45A6C">
      <w:pPr>
        <w:spacing w:before="0"/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trabalho de hoje, será realizado em diversas etapas. Faça todas as atividades com dedicação e capricho para que o seu trabalho final seja incrível. </w:t>
      </w:r>
      <w:r w:rsidR="00DA73B4">
        <w:rPr>
          <w:sz w:val="28"/>
          <w:szCs w:val="28"/>
          <w:lang w:eastAsia="ja-JP" w:bidi="ar-SA"/>
        </w:rPr>
        <w:t xml:space="preserve">O objetivo é criar sua própria reportagem. </w:t>
      </w:r>
    </w:p>
    <w:p w:rsidR="00781B91" w:rsidRDefault="00084498" w:rsidP="00A45A6C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2712720</wp:posOffset>
            </wp:positionV>
            <wp:extent cx="1469390" cy="18669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5" t="18269" r="11730" b="41748"/>
                    <a:stretch/>
                  </pic:blipFill>
                  <pic:spPr bwMode="auto">
                    <a:xfrm>
                      <a:off x="0" y="0"/>
                      <a:ext cx="146939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667F6" wp14:editId="205F1146">
                <wp:simplePos x="0" y="0"/>
                <wp:positionH relativeFrom="column">
                  <wp:posOffset>3912235</wp:posOffset>
                </wp:positionH>
                <wp:positionV relativeFrom="paragraph">
                  <wp:posOffset>2398395</wp:posOffset>
                </wp:positionV>
                <wp:extent cx="2587625" cy="635"/>
                <wp:effectExtent l="0" t="0" r="0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3C56" w:rsidRPr="00A53C56" w:rsidRDefault="00A53C56" w:rsidP="00A53C56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A53C56">
                              <w:rPr>
                                <w:sz w:val="20"/>
                                <w:szCs w:val="20"/>
                              </w:rPr>
                              <w:t>Tartaruga-de-couro (</w:t>
                            </w:r>
                            <w:proofErr w:type="spellStart"/>
                            <w:r w:rsidRPr="00A53C56">
                              <w:rPr>
                                <w:sz w:val="20"/>
                                <w:szCs w:val="20"/>
                              </w:rPr>
                              <w:t>Dermochelys</w:t>
                            </w:r>
                            <w:proofErr w:type="spellEnd"/>
                            <w:r w:rsidRPr="00A53C5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3C56">
                              <w:rPr>
                                <w:sz w:val="20"/>
                                <w:szCs w:val="20"/>
                              </w:rPr>
                              <w:t>coriacea</w:t>
                            </w:r>
                            <w:proofErr w:type="spellEnd"/>
                            <w:r w:rsidRPr="00A53C5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D667F6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308.05pt;margin-top:188.85pt;width:203.7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" stroked="f">
                <v:textbox style="mso-fit-shape-to-text:t" inset="0,0,0,0">
                  <w:txbxContent>
                    <w:p w:rsidR="00A53C56" w:rsidRPr="00A53C56" w:rsidRDefault="00A53C56" w:rsidP="00A53C56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A53C56">
                        <w:rPr>
                          <w:sz w:val="20"/>
                          <w:szCs w:val="20"/>
                        </w:rPr>
                        <w:t>Tartaruga-de-couro (</w:t>
                      </w:r>
                      <w:proofErr w:type="spellStart"/>
                      <w:r w:rsidRPr="00A53C56">
                        <w:rPr>
                          <w:sz w:val="20"/>
                          <w:szCs w:val="20"/>
                        </w:rPr>
                        <w:t>Dermochelys</w:t>
                      </w:r>
                      <w:proofErr w:type="spellEnd"/>
                      <w:r w:rsidRPr="00A53C5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53C56">
                        <w:rPr>
                          <w:sz w:val="20"/>
                          <w:szCs w:val="20"/>
                        </w:rPr>
                        <w:t>coriacea</w:t>
                      </w:r>
                      <w:proofErr w:type="spellEnd"/>
                      <w:r w:rsidRPr="00A53C56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D2DCD" wp14:editId="3642FE6B">
                <wp:simplePos x="0" y="0"/>
                <wp:positionH relativeFrom="column">
                  <wp:posOffset>-339090</wp:posOffset>
                </wp:positionH>
                <wp:positionV relativeFrom="paragraph">
                  <wp:posOffset>2402840</wp:posOffset>
                </wp:positionV>
                <wp:extent cx="1771650" cy="635"/>
                <wp:effectExtent l="0" t="0" r="0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3C56" w:rsidRPr="00A53C56" w:rsidRDefault="00A53C56" w:rsidP="00A53C56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A53C56">
                              <w:rPr>
                                <w:sz w:val="20"/>
                                <w:szCs w:val="20"/>
                              </w:rPr>
                              <w:t>Onça-pintada (</w:t>
                            </w:r>
                            <w:proofErr w:type="spellStart"/>
                            <w:r w:rsidRPr="00A53C56">
                              <w:rPr>
                                <w:sz w:val="20"/>
                                <w:szCs w:val="20"/>
                              </w:rPr>
                              <w:t>Panthera</w:t>
                            </w:r>
                            <w:proofErr w:type="spellEnd"/>
                            <w:r w:rsidRPr="00A53C56">
                              <w:rPr>
                                <w:sz w:val="20"/>
                                <w:szCs w:val="20"/>
                              </w:rPr>
                              <w:t xml:space="preserve"> onça).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D2DCD" id="Caixa de texto 3" o:spid="_x0000_s1027" type="#_x0000_t202" style="position:absolute;left:0;text-align:left;margin-left:-26.7pt;margin-top:189.2pt;width:139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" stroked="f">
                <v:textbox style="mso-fit-shape-to-text:t" inset="0,0,0,0">
                  <w:txbxContent>
                    <w:p w:rsidR="00A53C56" w:rsidRPr="00A53C56" w:rsidRDefault="00A53C56" w:rsidP="00A53C56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A53C56">
                        <w:rPr>
                          <w:sz w:val="20"/>
                          <w:szCs w:val="20"/>
                        </w:rPr>
                        <w:t>Onça-pintada (</w:t>
                      </w:r>
                      <w:proofErr w:type="spellStart"/>
                      <w:r w:rsidRPr="00A53C56">
                        <w:rPr>
                          <w:sz w:val="20"/>
                          <w:szCs w:val="20"/>
                        </w:rPr>
                        <w:t>Panthera</w:t>
                      </w:r>
                      <w:proofErr w:type="spellEnd"/>
                      <w:r w:rsidRPr="00A53C56">
                        <w:rPr>
                          <w:sz w:val="20"/>
                          <w:szCs w:val="20"/>
                        </w:rPr>
                        <w:t xml:space="preserve"> onça).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63F84" wp14:editId="143F6D0B">
                <wp:simplePos x="0" y="0"/>
                <wp:positionH relativeFrom="column">
                  <wp:posOffset>1699260</wp:posOffset>
                </wp:positionH>
                <wp:positionV relativeFrom="paragraph">
                  <wp:posOffset>2440305</wp:posOffset>
                </wp:positionV>
                <wp:extent cx="1895475" cy="276225"/>
                <wp:effectExtent l="0" t="0" r="9525" b="9525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3C56" w:rsidRPr="00A53C56" w:rsidRDefault="00A53C56" w:rsidP="00A53C56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A53C56">
                              <w:rPr>
                                <w:sz w:val="20"/>
                                <w:szCs w:val="20"/>
                              </w:rPr>
                              <w:t>Lobo-guará (</w:t>
                            </w:r>
                            <w:proofErr w:type="spellStart"/>
                            <w:r w:rsidRPr="00A53C56">
                              <w:rPr>
                                <w:sz w:val="20"/>
                                <w:szCs w:val="20"/>
                              </w:rPr>
                              <w:t>Chrysocyon</w:t>
                            </w:r>
                            <w:proofErr w:type="spellEnd"/>
                            <w:r w:rsidRPr="00A53C5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3C56">
                              <w:rPr>
                                <w:sz w:val="20"/>
                                <w:szCs w:val="20"/>
                              </w:rPr>
                              <w:t>brachyurus</w:t>
                            </w:r>
                            <w:proofErr w:type="spellEnd"/>
                            <w:r w:rsidRPr="00A53C5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3F84" id="Caixa de texto 5" o:spid="_x0000_s1028" type="#_x0000_t202" style="position:absolute;left:0;text-align:left;margin-left:133.8pt;margin-top:192.15pt;width:149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" stroked="f">
                <v:textbox inset="0,0,0,0">
                  <w:txbxContent>
                    <w:p w:rsidR="00A53C56" w:rsidRPr="00A53C56" w:rsidRDefault="00A53C56" w:rsidP="00A53C56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A53C56">
                        <w:rPr>
                          <w:sz w:val="20"/>
                          <w:szCs w:val="20"/>
                        </w:rPr>
                        <w:t>Lobo-guará (</w:t>
                      </w:r>
                      <w:proofErr w:type="spellStart"/>
                      <w:r w:rsidRPr="00A53C56">
                        <w:rPr>
                          <w:sz w:val="20"/>
                          <w:szCs w:val="20"/>
                        </w:rPr>
                        <w:t>Chrysocyon</w:t>
                      </w:r>
                      <w:proofErr w:type="spellEnd"/>
                      <w:r w:rsidRPr="00A53C5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53C56">
                        <w:rPr>
                          <w:sz w:val="20"/>
                          <w:szCs w:val="20"/>
                        </w:rPr>
                        <w:t>brachyurus</w:t>
                      </w:r>
                      <w:proofErr w:type="spellEnd"/>
                      <w:r w:rsidRPr="00A53C56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845820</wp:posOffset>
            </wp:positionV>
            <wp:extent cx="2686050" cy="15525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0" t="23251" r="7398" b="44916"/>
                    <a:stretch/>
                  </pic:blipFill>
                  <pic:spPr bwMode="auto">
                    <a:xfrm>
                      <a:off x="0" y="0"/>
                      <a:ext cx="26860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906145</wp:posOffset>
            </wp:positionV>
            <wp:extent cx="1762125" cy="1538605"/>
            <wp:effectExtent l="0" t="0" r="9525" b="444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0" t="42930" r="44946" b="32208"/>
                    <a:stretch/>
                  </pic:blipFill>
                  <pic:spPr bwMode="auto">
                    <a:xfrm>
                      <a:off x="0" y="0"/>
                      <a:ext cx="1762125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F5C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288EAE" wp14:editId="05F681D1">
                <wp:simplePos x="0" y="0"/>
                <wp:positionH relativeFrom="column">
                  <wp:posOffset>3890645</wp:posOffset>
                </wp:positionH>
                <wp:positionV relativeFrom="paragraph">
                  <wp:posOffset>4646295</wp:posOffset>
                </wp:positionV>
                <wp:extent cx="2324100" cy="266700"/>
                <wp:effectExtent l="0" t="0" r="0" b="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F5C" w:rsidRPr="00C94F5C" w:rsidRDefault="00C94F5C" w:rsidP="00C94F5C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C94F5C">
                              <w:rPr>
                                <w:sz w:val="20"/>
                                <w:szCs w:val="20"/>
                              </w:rPr>
                              <w:t>Cervo-do-pantanal (</w:t>
                            </w: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Blastocerus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dichotomus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88EAE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306.35pt;margin-top:365.85pt;width:183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" stroked="f">
                <v:textbox inset="0,0,0,0">
                  <w:txbxContent>
                    <w:p w:rsidR="00C94F5C" w:rsidRPr="00C94F5C" w:rsidRDefault="00C94F5C" w:rsidP="00C94F5C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C94F5C">
                        <w:rPr>
                          <w:sz w:val="20"/>
                          <w:szCs w:val="20"/>
                        </w:rPr>
                        <w:t>Cervo-do-pantanal (</w:t>
                      </w: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Blastocerus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dichotomus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F5C"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2817495</wp:posOffset>
            </wp:positionV>
            <wp:extent cx="2711450" cy="1842770"/>
            <wp:effectExtent l="0" t="0" r="0" b="508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t="49733" r="55697" b="25710"/>
                    <a:stretch/>
                  </pic:blipFill>
                  <pic:spPr bwMode="auto">
                    <a:xfrm>
                      <a:off x="0" y="0"/>
                      <a:ext cx="2711450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F5C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EEF6FC" wp14:editId="7A86025A">
                <wp:simplePos x="0" y="0"/>
                <wp:positionH relativeFrom="column">
                  <wp:posOffset>-634365</wp:posOffset>
                </wp:positionH>
                <wp:positionV relativeFrom="paragraph">
                  <wp:posOffset>4659630</wp:posOffset>
                </wp:positionV>
                <wp:extent cx="2419350" cy="238125"/>
                <wp:effectExtent l="0" t="0" r="0" b="9525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F5C" w:rsidRPr="00C94F5C" w:rsidRDefault="00C94F5C" w:rsidP="00C94F5C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C94F5C">
                              <w:rPr>
                                <w:sz w:val="20"/>
                                <w:szCs w:val="20"/>
                              </w:rPr>
                              <w:t>Soldadinho-do-</w:t>
                            </w: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araripe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Antilopia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bokermanni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F6FC" id="Caixa de texto 12" o:spid="_x0000_s1030" type="#_x0000_t202" style="position:absolute;left:0;text-align:left;margin-left:-49.95pt;margin-top:366.9pt;width:190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" stroked="f">
                <v:textbox inset="0,0,0,0">
                  <w:txbxContent>
                    <w:p w:rsidR="00C94F5C" w:rsidRPr="00C94F5C" w:rsidRDefault="00C94F5C" w:rsidP="00C94F5C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C94F5C">
                        <w:rPr>
                          <w:sz w:val="20"/>
                          <w:szCs w:val="20"/>
                        </w:rPr>
                        <w:t>Soldadinho-do-</w:t>
                      </w: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araripe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Antilopia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bokermanni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B91">
        <w:rPr>
          <w:sz w:val="28"/>
          <w:szCs w:val="28"/>
          <w:lang w:eastAsia="ja-JP" w:bidi="ar-SA"/>
        </w:rPr>
        <w:tab/>
        <w:t xml:space="preserve">Nas atividades anteriores vimos um pouco sobre o gênero </w:t>
      </w:r>
      <w:r w:rsidR="00781B91">
        <w:rPr>
          <w:b/>
          <w:sz w:val="28"/>
          <w:szCs w:val="28"/>
          <w:lang w:eastAsia="ja-JP" w:bidi="ar-SA"/>
        </w:rPr>
        <w:t>reportagem.</w:t>
      </w:r>
      <w:r w:rsidR="00781B91">
        <w:rPr>
          <w:sz w:val="28"/>
          <w:szCs w:val="28"/>
          <w:lang w:eastAsia="ja-JP" w:bidi="ar-SA"/>
        </w:rPr>
        <w:t xml:space="preserve"> Na reportagem estudada, vimos sobre a situação das ararinhas azuis e sua extinção. </w:t>
      </w:r>
      <w:r w:rsidR="00A45A6C">
        <w:rPr>
          <w:sz w:val="28"/>
          <w:szCs w:val="28"/>
          <w:lang w:eastAsia="ja-JP" w:bidi="ar-SA"/>
        </w:rPr>
        <w:t xml:space="preserve">Mas, não são apenas as ararinhas azuis que corre o risco de desaparecer da natureza. Vejam outros animais que sofrem a mesma ameaça: </w:t>
      </w:r>
    </w:p>
    <w:p w:rsidR="00084498" w:rsidRDefault="00084498" w:rsidP="00781B91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1882140</wp:posOffset>
            </wp:positionV>
            <wp:extent cx="1628775" cy="1832610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8" t="24082" r="7086" b="23602"/>
                    <a:stretch/>
                  </pic:blipFill>
                  <pic:spPr bwMode="auto">
                    <a:xfrm>
                      <a:off x="0" y="0"/>
                      <a:ext cx="162877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32385</wp:posOffset>
            </wp:positionV>
            <wp:extent cx="1771650" cy="14954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6" t="42646" r="22380" b="32173"/>
                    <a:stretch/>
                  </pic:blipFill>
                  <pic:spPr bwMode="auto">
                    <a:xfrm>
                      <a:off x="0" y="0"/>
                      <a:ext cx="17716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498" w:rsidRDefault="00084498" w:rsidP="00781B91">
      <w:pPr>
        <w:rPr>
          <w:sz w:val="28"/>
          <w:szCs w:val="28"/>
          <w:lang w:eastAsia="ja-JP" w:bidi="ar-SA"/>
        </w:rPr>
      </w:pPr>
    </w:p>
    <w:p w:rsidR="00084498" w:rsidRDefault="00084498" w:rsidP="00781B91">
      <w:pPr>
        <w:rPr>
          <w:sz w:val="28"/>
          <w:szCs w:val="28"/>
          <w:lang w:eastAsia="ja-JP" w:bidi="ar-SA"/>
        </w:rPr>
      </w:pPr>
    </w:p>
    <w:p w:rsidR="00084498" w:rsidRDefault="00084498" w:rsidP="00781B91">
      <w:pPr>
        <w:rPr>
          <w:sz w:val="28"/>
          <w:szCs w:val="28"/>
          <w:lang w:eastAsia="ja-JP" w:bidi="ar-SA"/>
        </w:rPr>
      </w:pPr>
    </w:p>
    <w:p w:rsidR="003A5897" w:rsidRDefault="00084498" w:rsidP="00781B91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9C068E" wp14:editId="55B43E0A">
                <wp:simplePos x="0" y="0"/>
                <wp:positionH relativeFrom="column">
                  <wp:posOffset>107950</wp:posOffset>
                </wp:positionH>
                <wp:positionV relativeFrom="paragraph">
                  <wp:posOffset>2995295</wp:posOffset>
                </wp:positionV>
                <wp:extent cx="2276475" cy="295275"/>
                <wp:effectExtent l="0" t="0" r="9525" b="9525"/>
                <wp:wrapSquare wrapText="bothSides"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C0" w:rsidRPr="000C49C0" w:rsidRDefault="000C49C0" w:rsidP="000C49C0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0C49C0">
                              <w:rPr>
                                <w:sz w:val="20"/>
                                <w:szCs w:val="20"/>
                              </w:rPr>
                              <w:t>Mico-leão-dourado (</w:t>
                            </w:r>
                            <w:proofErr w:type="spellStart"/>
                            <w:r w:rsidRPr="000C49C0">
                              <w:rPr>
                                <w:sz w:val="20"/>
                                <w:szCs w:val="20"/>
                              </w:rPr>
                              <w:t>Leontopithecus</w:t>
                            </w:r>
                            <w:proofErr w:type="spellEnd"/>
                            <w:r w:rsidRPr="000C49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9C0">
                              <w:rPr>
                                <w:sz w:val="20"/>
                                <w:szCs w:val="20"/>
                              </w:rPr>
                              <w:t>rosalia</w:t>
                            </w:r>
                            <w:proofErr w:type="spellEnd"/>
                            <w:r w:rsidRPr="000C49C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68E" id="Caixa de texto 16" o:spid="_x0000_s1031" type="#_x0000_t202" style="position:absolute;margin-left:8.5pt;margin-top:235.85pt;width:179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" stroked="f">
                <v:textbox inset="0,0,0,0">
                  <w:txbxContent>
                    <w:p w:rsidR="000C49C0" w:rsidRPr="000C49C0" w:rsidRDefault="000C49C0" w:rsidP="000C49C0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0C49C0">
                        <w:rPr>
                          <w:sz w:val="20"/>
                          <w:szCs w:val="20"/>
                        </w:rPr>
                        <w:t>Mico-leão-dourado (</w:t>
                      </w:r>
                      <w:proofErr w:type="spellStart"/>
                      <w:r w:rsidRPr="000C49C0">
                        <w:rPr>
                          <w:sz w:val="20"/>
                          <w:szCs w:val="20"/>
                        </w:rPr>
                        <w:t>Leontopithecus</w:t>
                      </w:r>
                      <w:proofErr w:type="spellEnd"/>
                      <w:r w:rsidRPr="000C49C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9C0">
                        <w:rPr>
                          <w:sz w:val="20"/>
                          <w:szCs w:val="20"/>
                        </w:rPr>
                        <w:t>rosalia</w:t>
                      </w:r>
                      <w:proofErr w:type="spellEnd"/>
                      <w:r w:rsidRPr="000C49C0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A07FB2" wp14:editId="454FA934">
                <wp:simplePos x="0" y="0"/>
                <wp:positionH relativeFrom="column">
                  <wp:posOffset>3251835</wp:posOffset>
                </wp:positionH>
                <wp:positionV relativeFrom="paragraph">
                  <wp:posOffset>2995295</wp:posOffset>
                </wp:positionV>
                <wp:extent cx="2543175" cy="238125"/>
                <wp:effectExtent l="0" t="0" r="9525" b="9525"/>
                <wp:wrapSquare wrapText="bothSides"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C0" w:rsidRPr="000C49C0" w:rsidRDefault="000C49C0" w:rsidP="000C49C0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0C49C0">
                              <w:rPr>
                                <w:sz w:val="20"/>
                                <w:szCs w:val="20"/>
                              </w:rPr>
                              <w:t>Tamanduá-bandeira (</w:t>
                            </w:r>
                            <w:proofErr w:type="spellStart"/>
                            <w:r w:rsidRPr="000C49C0">
                              <w:rPr>
                                <w:sz w:val="20"/>
                                <w:szCs w:val="20"/>
                              </w:rPr>
                              <w:t>Myrmecophaga</w:t>
                            </w:r>
                            <w:proofErr w:type="spellEnd"/>
                            <w:r w:rsidRPr="000C49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9C0">
                              <w:rPr>
                                <w:sz w:val="20"/>
                                <w:szCs w:val="20"/>
                              </w:rPr>
                              <w:t>tridactyla</w:t>
                            </w:r>
                            <w:proofErr w:type="spellEnd"/>
                            <w:r w:rsidRPr="000C49C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7FB2" id="Caixa de texto 17" o:spid="_x0000_s1032" type="#_x0000_t202" style="position:absolute;margin-left:256.05pt;margin-top:235.85pt;width:200.2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" stroked="f">
                <v:textbox inset="0,0,0,0">
                  <w:txbxContent>
                    <w:p w:rsidR="000C49C0" w:rsidRPr="000C49C0" w:rsidRDefault="000C49C0" w:rsidP="000C49C0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0C49C0">
                        <w:rPr>
                          <w:sz w:val="20"/>
                          <w:szCs w:val="20"/>
                        </w:rPr>
                        <w:t>Tamanduá-bandeira (</w:t>
                      </w:r>
                      <w:proofErr w:type="spellStart"/>
                      <w:r w:rsidRPr="000C49C0">
                        <w:rPr>
                          <w:sz w:val="20"/>
                          <w:szCs w:val="20"/>
                        </w:rPr>
                        <w:t>Myrmecophaga</w:t>
                      </w:r>
                      <w:proofErr w:type="spellEnd"/>
                      <w:r w:rsidRPr="000C49C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9C0">
                        <w:rPr>
                          <w:sz w:val="20"/>
                          <w:szCs w:val="20"/>
                        </w:rPr>
                        <w:t>tridactyla</w:t>
                      </w:r>
                      <w:proofErr w:type="spellEnd"/>
                      <w:r w:rsidRPr="000C49C0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1384300</wp:posOffset>
            </wp:positionV>
            <wp:extent cx="3185160" cy="153035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9" t="27680" r="50353" b="51836"/>
                    <a:stretch/>
                  </pic:blipFill>
                  <pic:spPr bwMode="auto">
                    <a:xfrm>
                      <a:off x="0" y="0"/>
                      <a:ext cx="318516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1401445</wp:posOffset>
            </wp:positionV>
            <wp:extent cx="1905000" cy="1516380"/>
            <wp:effectExtent l="0" t="0" r="0" b="762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3" t="51208" r="62959" b="24986"/>
                    <a:stretch/>
                  </pic:blipFill>
                  <pic:spPr bwMode="auto">
                    <a:xfrm>
                      <a:off x="0" y="0"/>
                      <a:ext cx="190500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50C04" wp14:editId="388AC0E8">
                <wp:simplePos x="0" y="0"/>
                <wp:positionH relativeFrom="column">
                  <wp:posOffset>1889760</wp:posOffset>
                </wp:positionH>
                <wp:positionV relativeFrom="paragraph">
                  <wp:posOffset>721995</wp:posOffset>
                </wp:positionV>
                <wp:extent cx="1638300" cy="276225"/>
                <wp:effectExtent l="0" t="0" r="0" b="9525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F5C" w:rsidRPr="00C94F5C" w:rsidRDefault="00C94F5C" w:rsidP="00C94F5C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Ararajuba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 xml:space="preserve"> (Guaruba </w:t>
                            </w:r>
                            <w:proofErr w:type="spellStart"/>
                            <w:r w:rsidRPr="00C94F5C">
                              <w:rPr>
                                <w:sz w:val="20"/>
                                <w:szCs w:val="20"/>
                              </w:rPr>
                              <w:t>guarouba</w:t>
                            </w:r>
                            <w:proofErr w:type="spellEnd"/>
                            <w:r w:rsidRPr="00C94F5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0C04" id="Caixa de texto 13" o:spid="_x0000_s1033" type="#_x0000_t202" style="position:absolute;margin-left:148.8pt;margin-top:56.85pt;width:129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" stroked="f">
                <v:textbox inset="0,0,0,0">
                  <w:txbxContent>
                    <w:p w:rsidR="00C94F5C" w:rsidRPr="00C94F5C" w:rsidRDefault="00C94F5C" w:rsidP="00C94F5C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Ararajuba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 xml:space="preserve"> (Guaruba </w:t>
                      </w:r>
                      <w:proofErr w:type="spellStart"/>
                      <w:r w:rsidRPr="00C94F5C">
                        <w:rPr>
                          <w:sz w:val="20"/>
                          <w:szCs w:val="20"/>
                        </w:rPr>
                        <w:t>guarouba</w:t>
                      </w:r>
                      <w:proofErr w:type="spellEnd"/>
                      <w:r w:rsidRPr="00C94F5C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Pr="003A5897" w:rsidRDefault="003A5897" w:rsidP="003A5897">
      <w:pPr>
        <w:rPr>
          <w:sz w:val="28"/>
          <w:szCs w:val="28"/>
          <w:lang w:eastAsia="ja-JP" w:bidi="ar-SA"/>
        </w:rPr>
      </w:pPr>
    </w:p>
    <w:p w:rsidR="003A5897" w:rsidRDefault="003A5897" w:rsidP="00E32664">
      <w:pPr>
        <w:tabs>
          <w:tab w:val="left" w:pos="3675"/>
        </w:tabs>
        <w:spacing w:before="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3A5897" w:rsidRDefault="003A5897" w:rsidP="00E32664">
      <w:pPr>
        <w:pStyle w:val="PargrafodaLista"/>
        <w:numPr>
          <w:ilvl w:val="0"/>
          <w:numId w:val="10"/>
        </w:numPr>
        <w:tabs>
          <w:tab w:val="left" w:pos="3675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087C3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Agora você irá elaborar </w:t>
      </w:r>
      <w:r w:rsidR="00E32664">
        <w:rPr>
          <w:rFonts w:asciiTheme="minorHAnsi" w:hAnsiTheme="minorHAnsi" w:cstheme="minorHAnsi"/>
          <w:sz w:val="28"/>
          <w:szCs w:val="28"/>
          <w:lang w:eastAsia="ja-JP" w:bidi="ar-SA"/>
        </w:rPr>
        <w:t>sua</w:t>
      </w:r>
      <w:r w:rsidRPr="00087C3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reportagem. Escolha um desses animais ou outro que corra risco de extinção para falar sobre ele.</w:t>
      </w:r>
    </w:p>
    <w:p w:rsidR="00832F48" w:rsidRDefault="00832F48" w:rsidP="00832F48">
      <w:pPr>
        <w:pStyle w:val="PargrafodaLista"/>
        <w:tabs>
          <w:tab w:val="left" w:pos="3675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87C34" w:rsidRDefault="00CF1F08" w:rsidP="00832F48">
      <w:pPr>
        <w:tabs>
          <w:tab w:val="left" w:pos="3675"/>
        </w:tabs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Etapa A: Pesquisa</w:t>
      </w:r>
    </w:p>
    <w:p w:rsidR="00832F48" w:rsidRDefault="00832F48" w:rsidP="00832F48">
      <w:pPr>
        <w:tabs>
          <w:tab w:val="left" w:pos="3675"/>
        </w:tabs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CF1F08" w:rsidRDefault="00CF1F08" w:rsidP="00832F48">
      <w:pPr>
        <w:pStyle w:val="PargrafodaLista"/>
        <w:numPr>
          <w:ilvl w:val="0"/>
          <w:numId w:val="11"/>
        </w:numPr>
        <w:tabs>
          <w:tab w:val="left" w:pos="3675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Pesquise sobre o animal escolhido em livros, revistas, jornais e sites. </w:t>
      </w:r>
    </w:p>
    <w:p w:rsidR="00832F48" w:rsidRDefault="00832F48" w:rsidP="00832F48">
      <w:pPr>
        <w:pStyle w:val="PargrafodaLista"/>
        <w:tabs>
          <w:tab w:val="left" w:pos="3675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1F08" w:rsidRDefault="00CF1F08" w:rsidP="00832F48">
      <w:pPr>
        <w:pStyle w:val="PargrafodaLista"/>
        <w:numPr>
          <w:ilvl w:val="0"/>
          <w:numId w:val="11"/>
        </w:numPr>
        <w:tabs>
          <w:tab w:val="left" w:pos="3675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Na pesquisa, procure coletar informações sobre: </w:t>
      </w:r>
    </w:p>
    <w:p w:rsidR="00832F48" w:rsidRPr="00832F48" w:rsidRDefault="00832F48" w:rsidP="00832F48">
      <w:pPr>
        <w:pStyle w:val="PargrafodaLista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32F48" w:rsidRDefault="00832F48" w:rsidP="00832F48">
      <w:pPr>
        <w:pStyle w:val="PargrafodaLista"/>
        <w:tabs>
          <w:tab w:val="left" w:pos="3675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1F08" w:rsidRDefault="00CF1F08" w:rsidP="00832F48">
      <w:pPr>
        <w:tabs>
          <w:tab w:val="left" w:pos="367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características físicas;              </w:t>
      </w:r>
    </w:p>
    <w:p w:rsidR="00CF1F08" w:rsidRDefault="00CF1F08" w:rsidP="00832F48">
      <w:pPr>
        <w:tabs>
          <w:tab w:val="left" w:pos="367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os hábitos;                                 </w:t>
      </w:r>
    </w:p>
    <w:p w:rsidR="00CF1F08" w:rsidRDefault="00CF1F08" w:rsidP="00832F48">
      <w:pPr>
        <w:tabs>
          <w:tab w:val="left" w:pos="3675"/>
        </w:tabs>
        <w:spacing w:before="0"/>
        <w:ind w:hanging="4254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onde </w:t>
      </w: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vivem;   </w:t>
      </w:r>
      <w:proofErr w:type="gram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                           </w:t>
      </w:r>
      <w:r w:rsidR="00832F4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         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• do que se alimentam;</w:t>
      </w:r>
    </w:p>
    <w:p w:rsidR="00CF1F08" w:rsidRPr="00CF1F08" w:rsidRDefault="00CF1F08" w:rsidP="00832F48">
      <w:pPr>
        <w:tabs>
          <w:tab w:val="left" w:pos="367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a reprodução;</w:t>
      </w:r>
    </w:p>
    <w:p w:rsidR="00832F48" w:rsidRDefault="00832F48" w:rsidP="00832F48">
      <w:pPr>
        <w:tabs>
          <w:tab w:val="left" w:pos="367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seus predadores;</w:t>
      </w:r>
    </w:p>
    <w:p w:rsidR="00A45A6C" w:rsidRPr="003A5897" w:rsidRDefault="00832F48" w:rsidP="00832F48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motivos do risco de extinção;</w:t>
      </w:r>
    </w:p>
    <w:p w:rsidR="00832F48" w:rsidRDefault="00832F48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rFonts w:cs="Calibri"/>
          <w:sz w:val="28"/>
          <w:szCs w:val="28"/>
          <w:lang w:eastAsia="ja-JP" w:bidi="ar-SA"/>
        </w:rPr>
        <w:t>•</w:t>
      </w:r>
      <w:r>
        <w:rPr>
          <w:sz w:val="28"/>
          <w:szCs w:val="28"/>
          <w:lang w:eastAsia="ja-JP" w:bidi="ar-SA"/>
        </w:rPr>
        <w:t xml:space="preserve"> outros assuntos que achar importante. </w:t>
      </w:r>
    </w:p>
    <w:p w:rsidR="00853E01" w:rsidRDefault="00853E01">
      <w:pPr>
        <w:spacing w:before="0"/>
        <w:jc w:val="both"/>
        <w:rPr>
          <w:sz w:val="28"/>
          <w:szCs w:val="28"/>
          <w:lang w:eastAsia="ja-JP" w:bidi="ar-SA"/>
        </w:rPr>
      </w:pPr>
    </w:p>
    <w:p w:rsidR="00853E01" w:rsidRPr="00853E01" w:rsidRDefault="00853E01" w:rsidP="00AF4A6C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853E01" w:rsidRPr="00853E01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90A" w:rsidRDefault="00FD290A">
      <w:pPr>
        <w:spacing w:before="0"/>
      </w:pPr>
      <w:r>
        <w:separator/>
      </w:r>
    </w:p>
  </w:endnote>
  <w:endnote w:type="continuationSeparator" w:id="0">
    <w:p w:rsidR="00FD290A" w:rsidRDefault="00FD290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90A" w:rsidRDefault="00FD290A">
      <w:pPr>
        <w:spacing w:before="0"/>
      </w:pPr>
      <w:r>
        <w:separator/>
      </w:r>
    </w:p>
  </w:footnote>
  <w:footnote w:type="continuationSeparator" w:id="0">
    <w:p w:rsidR="00FD290A" w:rsidRDefault="00FD290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FE2C9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29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6467C"/>
    <w:multiLevelType w:val="hybridMultilevel"/>
    <w:tmpl w:val="F3465F9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B80036B"/>
    <w:multiLevelType w:val="hybridMultilevel"/>
    <w:tmpl w:val="35BE040A"/>
    <w:lvl w:ilvl="0" w:tplc="C7104010">
      <w:numFmt w:val="bullet"/>
      <w:lvlText w:val=""/>
      <w:lvlJc w:val="left"/>
      <w:pPr>
        <w:ind w:left="1069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F20E9"/>
    <w:multiLevelType w:val="hybridMultilevel"/>
    <w:tmpl w:val="65280A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16CD0"/>
    <w:rsid w:val="00084498"/>
    <w:rsid w:val="00087C34"/>
    <w:rsid w:val="0009664C"/>
    <w:rsid w:val="000A59E3"/>
    <w:rsid w:val="000C49C0"/>
    <w:rsid w:val="000F6BFB"/>
    <w:rsid w:val="00156590"/>
    <w:rsid w:val="00176ACC"/>
    <w:rsid w:val="00192917"/>
    <w:rsid w:val="001B0705"/>
    <w:rsid w:val="001B3573"/>
    <w:rsid w:val="001C085D"/>
    <w:rsid w:val="001E2BA0"/>
    <w:rsid w:val="002A65F6"/>
    <w:rsid w:val="002B07F9"/>
    <w:rsid w:val="00310CB6"/>
    <w:rsid w:val="00330EB2"/>
    <w:rsid w:val="0034213C"/>
    <w:rsid w:val="003639A9"/>
    <w:rsid w:val="003640B9"/>
    <w:rsid w:val="003A3218"/>
    <w:rsid w:val="003A5897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B2F52"/>
    <w:rsid w:val="00507D2B"/>
    <w:rsid w:val="00515ADC"/>
    <w:rsid w:val="00521C4B"/>
    <w:rsid w:val="0052684C"/>
    <w:rsid w:val="005D47C2"/>
    <w:rsid w:val="005E02A4"/>
    <w:rsid w:val="005E4E47"/>
    <w:rsid w:val="005F1248"/>
    <w:rsid w:val="00606B38"/>
    <w:rsid w:val="00651B51"/>
    <w:rsid w:val="00675CDD"/>
    <w:rsid w:val="0069238B"/>
    <w:rsid w:val="00694B9C"/>
    <w:rsid w:val="00695A0E"/>
    <w:rsid w:val="0075196B"/>
    <w:rsid w:val="00781B91"/>
    <w:rsid w:val="007A76CB"/>
    <w:rsid w:val="00832F48"/>
    <w:rsid w:val="00853E01"/>
    <w:rsid w:val="00882593"/>
    <w:rsid w:val="008A3641"/>
    <w:rsid w:val="008A54DF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800F5"/>
    <w:rsid w:val="00993602"/>
    <w:rsid w:val="00A45A6C"/>
    <w:rsid w:val="00A53C56"/>
    <w:rsid w:val="00A64508"/>
    <w:rsid w:val="00A76666"/>
    <w:rsid w:val="00AD1ADF"/>
    <w:rsid w:val="00AF4A6C"/>
    <w:rsid w:val="00B30595"/>
    <w:rsid w:val="00BB0C40"/>
    <w:rsid w:val="00C14D34"/>
    <w:rsid w:val="00C21758"/>
    <w:rsid w:val="00C34AE7"/>
    <w:rsid w:val="00C475CF"/>
    <w:rsid w:val="00C6779C"/>
    <w:rsid w:val="00C94F5C"/>
    <w:rsid w:val="00CB70CC"/>
    <w:rsid w:val="00CE1D3D"/>
    <w:rsid w:val="00CF1F08"/>
    <w:rsid w:val="00D03C6F"/>
    <w:rsid w:val="00D123D7"/>
    <w:rsid w:val="00D13922"/>
    <w:rsid w:val="00D213A0"/>
    <w:rsid w:val="00D67914"/>
    <w:rsid w:val="00D753CB"/>
    <w:rsid w:val="00D75825"/>
    <w:rsid w:val="00D77A0E"/>
    <w:rsid w:val="00DA73B4"/>
    <w:rsid w:val="00DB22F6"/>
    <w:rsid w:val="00E32664"/>
    <w:rsid w:val="00EA50D6"/>
    <w:rsid w:val="00EB7D0D"/>
    <w:rsid w:val="00F00A34"/>
    <w:rsid w:val="00F6724C"/>
    <w:rsid w:val="00F75CF9"/>
    <w:rsid w:val="00F84F99"/>
    <w:rsid w:val="00F869C3"/>
    <w:rsid w:val="00FD290A"/>
    <w:rsid w:val="00FD4414"/>
    <w:rsid w:val="00FE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45</TotalTime>
  <Pages>2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22</cp:revision>
  <cp:lastPrinted>2012-02-10T19:10:00Z</cp:lastPrinted>
  <dcterms:created xsi:type="dcterms:W3CDTF">2020-09-08T13:34:00Z</dcterms:created>
  <dcterms:modified xsi:type="dcterms:W3CDTF">2020-09-28T14:00:00Z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