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BE5100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artes – representação literária com folhas</w:t>
      </w:r>
    </w:p>
    <w:p w:rsidR="00783EB0" w:rsidRDefault="00783EB0" w:rsidP="009A4866">
      <w:pPr>
        <w:rPr>
          <w:lang w:eastAsia="ja-JP" w:bidi="ar-SA"/>
        </w:rPr>
      </w:pPr>
    </w:p>
    <w:p w:rsidR="009A4866" w:rsidRDefault="00BE5100" w:rsidP="009A4866">
      <w:pPr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Bom dia 4° ano!</w:t>
      </w:r>
    </w:p>
    <w:p w:rsidR="00BE5100" w:rsidRDefault="00BE5100" w:rsidP="0031577B">
      <w:pPr>
        <w:ind w:firstLine="709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Hoje, em nossa representação literária, iremos usar uma técnica diferente utilizando folhas de árvores.</w:t>
      </w:r>
    </w:p>
    <w:p w:rsidR="00BE5100" w:rsidRDefault="00BE5100" w:rsidP="0031577B">
      <w:pPr>
        <w:ind w:firstLine="709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Siga os passos abaixo.</w:t>
      </w:r>
    </w:p>
    <w:p w:rsidR="00BE5100" w:rsidRDefault="00BE5100" w:rsidP="009A4866">
      <w:pPr>
        <w:rPr>
          <w:sz w:val="32"/>
          <w:szCs w:val="32"/>
          <w:lang w:eastAsia="ja-JP" w:bidi="ar-SA"/>
        </w:rPr>
      </w:pPr>
    </w:p>
    <w:p w:rsidR="00BE5100" w:rsidRPr="0031577B" w:rsidRDefault="00BE5100" w:rsidP="009A4866">
      <w:pPr>
        <w:rPr>
          <w:b/>
          <w:sz w:val="32"/>
          <w:szCs w:val="32"/>
          <w:lang w:eastAsia="ja-JP" w:bidi="ar-SA"/>
        </w:rPr>
      </w:pPr>
      <w:r w:rsidRPr="0031577B">
        <w:rPr>
          <w:b/>
          <w:sz w:val="32"/>
          <w:szCs w:val="32"/>
          <w:lang w:eastAsia="ja-JP" w:bidi="ar-SA"/>
        </w:rPr>
        <w:t>1° passo</w:t>
      </w:r>
    </w:p>
    <w:p w:rsidR="00BE5100" w:rsidRDefault="00BE5100" w:rsidP="0031577B">
      <w:pPr>
        <w:ind w:firstLine="709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 xml:space="preserve">Vá até o seu quintal ou na rua da sua casa </w:t>
      </w:r>
      <w:proofErr w:type="gramStart"/>
      <w:r>
        <w:rPr>
          <w:sz w:val="32"/>
          <w:szCs w:val="32"/>
          <w:lang w:eastAsia="ja-JP" w:bidi="ar-SA"/>
        </w:rPr>
        <w:t xml:space="preserve">( </w:t>
      </w:r>
      <w:proofErr w:type="gramEnd"/>
      <w:r>
        <w:rPr>
          <w:sz w:val="32"/>
          <w:szCs w:val="32"/>
          <w:lang w:eastAsia="ja-JP" w:bidi="ar-SA"/>
        </w:rPr>
        <w:t>acompanhado de um adulto) e colete diferentes folhas de árvores que esteja</w:t>
      </w:r>
      <w:r w:rsidR="0031577B">
        <w:rPr>
          <w:sz w:val="32"/>
          <w:szCs w:val="32"/>
          <w:lang w:eastAsia="ja-JP" w:bidi="ar-SA"/>
        </w:rPr>
        <w:t>m</w:t>
      </w:r>
      <w:r>
        <w:rPr>
          <w:sz w:val="32"/>
          <w:szCs w:val="32"/>
          <w:lang w:eastAsia="ja-JP" w:bidi="ar-SA"/>
        </w:rPr>
        <w:t xml:space="preserve"> no chão.</w:t>
      </w:r>
    </w:p>
    <w:p w:rsidR="00BE5100" w:rsidRDefault="00BE5100" w:rsidP="009A4866">
      <w:pPr>
        <w:rPr>
          <w:noProof/>
          <w:lang w:eastAsia="pt-BR" w:bidi="ar-SA"/>
        </w:rPr>
      </w:pPr>
    </w:p>
    <w:p w:rsidR="00BE5100" w:rsidRDefault="00BE5100" w:rsidP="009A4866">
      <w:pPr>
        <w:rPr>
          <w:sz w:val="32"/>
          <w:szCs w:val="32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8E44318" wp14:editId="27EEB747">
            <wp:simplePos x="0" y="0"/>
            <wp:positionH relativeFrom="column">
              <wp:posOffset>1841500</wp:posOffset>
            </wp:positionH>
            <wp:positionV relativeFrom="paragraph">
              <wp:posOffset>76835</wp:posOffset>
            </wp:positionV>
            <wp:extent cx="2127250" cy="2148840"/>
            <wp:effectExtent l="0" t="0" r="635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0" t="20946" r="29101" b="10719"/>
                    <a:stretch/>
                  </pic:blipFill>
                  <pic:spPr bwMode="auto">
                    <a:xfrm>
                      <a:off x="0" y="0"/>
                      <a:ext cx="212725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100" w:rsidRP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P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P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P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P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P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2° passo</w:t>
      </w:r>
    </w:p>
    <w:p w:rsidR="00BE5100" w:rsidRDefault="00BE5100" w:rsidP="0031577B">
      <w:pPr>
        <w:ind w:firstLine="709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Após coletar as folhas classifique-as cada uma em um grupinho diferente.</w:t>
      </w:r>
    </w:p>
    <w:p w:rsidR="00BE5100" w:rsidRDefault="00BE5100" w:rsidP="00BE5100">
      <w:pPr>
        <w:rPr>
          <w:sz w:val="32"/>
          <w:szCs w:val="32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88FC804" wp14:editId="1EF91D9E">
            <wp:simplePos x="0" y="0"/>
            <wp:positionH relativeFrom="column">
              <wp:posOffset>2043430</wp:posOffset>
            </wp:positionH>
            <wp:positionV relativeFrom="paragraph">
              <wp:posOffset>208915</wp:posOffset>
            </wp:positionV>
            <wp:extent cx="1998345" cy="1835150"/>
            <wp:effectExtent l="0" t="0" r="190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1" t="20608" r="29098" b="9710"/>
                    <a:stretch/>
                  </pic:blipFill>
                  <pic:spPr bwMode="auto">
                    <a:xfrm>
                      <a:off x="0" y="0"/>
                      <a:ext cx="1998345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</w:p>
    <w:p w:rsidR="00BE5100" w:rsidRDefault="00BE5100" w:rsidP="00BE5100">
      <w:pPr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3° passo</w:t>
      </w:r>
    </w:p>
    <w:p w:rsidR="00BE5100" w:rsidRDefault="00BE5100" w:rsidP="0031577B">
      <w:pPr>
        <w:ind w:firstLine="709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Escolha o personagem principal da sua representação literária e represente-o utilizando as folhas.</w:t>
      </w:r>
    </w:p>
    <w:p w:rsidR="00BE5100" w:rsidRDefault="00BE5100" w:rsidP="00BE5100">
      <w:pPr>
        <w:rPr>
          <w:noProof/>
          <w:lang w:eastAsia="pt-BR" w:bidi="ar-SA"/>
        </w:rPr>
      </w:pPr>
    </w:p>
    <w:p w:rsidR="00BE5100" w:rsidRDefault="00BE5100" w:rsidP="00BE5100">
      <w:pPr>
        <w:rPr>
          <w:noProof/>
          <w:lang w:eastAsia="pt-BR" w:bidi="ar-SA"/>
        </w:rPr>
      </w:pPr>
    </w:p>
    <w:p w:rsidR="005214CE" w:rsidRDefault="005214CE" w:rsidP="00BE5100">
      <w:pPr>
        <w:rPr>
          <w:sz w:val="32"/>
          <w:szCs w:val="32"/>
          <w:lang w:eastAsia="ja-JP" w:bidi="ar-SA"/>
        </w:rPr>
      </w:pPr>
    </w:p>
    <w:p w:rsidR="005214CE" w:rsidRDefault="00BE5100" w:rsidP="00BE5100">
      <w:pPr>
        <w:rPr>
          <w:sz w:val="32"/>
          <w:szCs w:val="32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78105</wp:posOffset>
            </wp:positionV>
            <wp:extent cx="2738120" cy="2381250"/>
            <wp:effectExtent l="0" t="0" r="508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1" t="24324" r="28111" b="12162"/>
                    <a:stretch/>
                  </pic:blipFill>
                  <pic:spPr bwMode="auto">
                    <a:xfrm rot="10800000">
                      <a:off x="0" y="0"/>
                      <a:ext cx="273812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74295</wp:posOffset>
            </wp:positionV>
            <wp:extent cx="2287270" cy="238315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1" t="14865" r="30429" b="9364"/>
                    <a:stretch/>
                  </pic:blipFill>
                  <pic:spPr bwMode="auto">
                    <a:xfrm>
                      <a:off x="0" y="0"/>
                      <a:ext cx="2287270" cy="238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P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Default="005214CE" w:rsidP="005214CE">
      <w:pPr>
        <w:rPr>
          <w:sz w:val="32"/>
          <w:szCs w:val="32"/>
          <w:lang w:eastAsia="ja-JP" w:bidi="ar-SA"/>
        </w:rPr>
      </w:pPr>
    </w:p>
    <w:p w:rsidR="005214CE" w:rsidRDefault="005214CE" w:rsidP="0031577B">
      <w:pPr>
        <w:ind w:firstLine="709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Após terminar tire uma foto e encaminhe para a professora. Vou gostar de ver o seu desenho.</w:t>
      </w:r>
    </w:p>
    <w:p w:rsidR="005214CE" w:rsidRDefault="0031577B" w:rsidP="005214CE">
      <w:pPr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Bom trabalho!</w:t>
      </w: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Default="0031577B" w:rsidP="005214CE">
      <w:pPr>
        <w:rPr>
          <w:sz w:val="32"/>
          <w:szCs w:val="32"/>
          <w:lang w:eastAsia="ja-JP" w:bidi="ar-SA"/>
        </w:rPr>
      </w:pPr>
    </w:p>
    <w:p w:rsidR="0031577B" w:rsidRPr="005214CE" w:rsidRDefault="0031577B" w:rsidP="005214CE">
      <w:pPr>
        <w:rPr>
          <w:sz w:val="32"/>
          <w:szCs w:val="32"/>
          <w:lang w:eastAsia="ja-JP" w:bidi="ar-SA"/>
        </w:rPr>
      </w:pPr>
      <w:r>
        <w:rPr>
          <w:noProof/>
          <w:sz w:val="32"/>
          <w:szCs w:val="32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162412</wp:posOffset>
                </wp:positionH>
                <wp:positionV relativeFrom="paragraph">
                  <wp:posOffset>-268974</wp:posOffset>
                </wp:positionV>
                <wp:extent cx="5879510" cy="8708065"/>
                <wp:effectExtent l="19050" t="19050" r="26035" b="1714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510" cy="870806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6" o:spid="_x0000_s1026" style="position:absolute;margin-left:12.8pt;margin-top:-21.2pt;width:462.95pt;height:68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" fillcolor="white [3201]" strokecolor="black [3213]" strokeweight="2.25pt">
                <v:stroke joinstyle="miter"/>
              </v:roundrect>
            </w:pict>
          </mc:Fallback>
        </mc:AlternateContent>
      </w:r>
    </w:p>
    <w:sectPr w:rsidR="0031577B" w:rsidRPr="005214CE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865" w:rsidRDefault="00D31865">
      <w:pPr>
        <w:spacing w:before="0"/>
      </w:pPr>
      <w:r>
        <w:separator/>
      </w:r>
    </w:p>
  </w:endnote>
  <w:endnote w:type="continuationSeparator" w:id="0">
    <w:p w:rsidR="00D31865" w:rsidRDefault="00D3186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865" w:rsidRDefault="00D31865">
      <w:pPr>
        <w:spacing w:before="0"/>
      </w:pPr>
      <w:r>
        <w:separator/>
      </w:r>
    </w:p>
  </w:footnote>
  <w:footnote w:type="continuationSeparator" w:id="0">
    <w:p w:rsidR="00D31865" w:rsidRDefault="00D3186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D10B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BE5100">
      <w:rPr>
        <w:rStyle w:val="RefernciaSutil"/>
        <w:rFonts w:cs="Calibri"/>
        <w:smallCaps w:val="0"/>
        <w:color w:val="auto"/>
        <w:u w:val="none"/>
      </w:rPr>
      <w:t>5</w:t>
    </w:r>
    <w:proofErr w:type="gramEnd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8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154C8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1577B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C0041"/>
    <w:rsid w:val="004F2E6C"/>
    <w:rsid w:val="00503844"/>
    <w:rsid w:val="005214CE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A6ABA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D10BE"/>
    <w:rsid w:val="00BE5100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67D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31865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87F92"/>
    <w:rsid w:val="00E9503E"/>
    <w:rsid w:val="00EA715A"/>
    <w:rsid w:val="00EA7A3E"/>
    <w:rsid w:val="00EB6949"/>
    <w:rsid w:val="00EC1112"/>
    <w:rsid w:val="00EE2FB8"/>
    <w:rsid w:val="00EE3CF7"/>
    <w:rsid w:val="00F00A34"/>
    <w:rsid w:val="00F25B99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2020-10-02T14:58:00Z</cp:lastPrinted>
  <dcterms:created xsi:type="dcterms:W3CDTF">2020-10-02T14:58:00Z</dcterms:created>
  <dcterms:modified xsi:type="dcterms:W3CDTF">2020-10-02T14:58:00Z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