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2D6E0E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– desafio </w:t>
      </w:r>
    </w:p>
    <w:p w:rsidR="00783EB0" w:rsidRDefault="00783EB0" w:rsidP="009A4866">
      <w:pPr>
        <w:rPr>
          <w:lang w:eastAsia="ja-JP" w:bidi="ar-SA"/>
        </w:rPr>
      </w:pPr>
    </w:p>
    <w:p w:rsidR="002D6E0E" w:rsidRDefault="002D6E0E" w:rsidP="009A4866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Bom dia 4° ano!</w:t>
      </w:r>
    </w:p>
    <w:p w:rsidR="002D6E0E" w:rsidRDefault="002D6E0E" w:rsidP="009A4866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Na </w:t>
      </w:r>
      <w:r w:rsidR="00E450D3">
        <w:rPr>
          <w:sz w:val="28"/>
          <w:szCs w:val="28"/>
          <w:lang w:eastAsia="ja-JP" w:bidi="ar-SA"/>
        </w:rPr>
        <w:t>sexta-feira</w:t>
      </w:r>
      <w:r>
        <w:rPr>
          <w:sz w:val="28"/>
          <w:szCs w:val="28"/>
          <w:lang w:eastAsia="ja-JP" w:bidi="ar-SA"/>
        </w:rPr>
        <w:t xml:space="preserve"> fizemos um jogo divertido e muito desafiador. </w:t>
      </w:r>
    </w:p>
    <w:p w:rsidR="002D6E0E" w:rsidRDefault="002D6E0E" w:rsidP="009A4866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Hoje você deverá observar as imagens do jogo e realizar as operações sozinho.</w:t>
      </w:r>
    </w:p>
    <w:p w:rsidR="002D6E0E" w:rsidRDefault="002D6E0E" w:rsidP="009A4866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 regras discutimos na aula passada.</w:t>
      </w:r>
    </w:p>
    <w:p w:rsidR="002D6E0E" w:rsidRDefault="002D6E0E" w:rsidP="009A4866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Importante! Você não pode repetir nenhum número.</w:t>
      </w:r>
    </w:p>
    <w:p w:rsidR="002D6E0E" w:rsidRDefault="002D6E0E" w:rsidP="009A4866">
      <w:pPr>
        <w:rPr>
          <w:noProof/>
          <w:lang w:eastAsia="pt-BR" w:bidi="ar-SA"/>
        </w:rPr>
      </w:pPr>
    </w:p>
    <w:p w:rsidR="002D6E0E" w:rsidRDefault="002D6E0E" w:rsidP="009A4866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73025</wp:posOffset>
            </wp:positionV>
            <wp:extent cx="5612130" cy="4895850"/>
            <wp:effectExtent l="0" t="0" r="762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3" t="11149" r="21299" b="5981"/>
                    <a:stretch/>
                  </pic:blipFill>
                  <pic:spPr bwMode="auto">
                    <a:xfrm>
                      <a:off x="0" y="0"/>
                      <a:ext cx="561213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Default="002D6E0E" w:rsidP="002D6E0E">
      <w:pPr>
        <w:tabs>
          <w:tab w:val="left" w:pos="2646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:rsidR="002D6E0E" w:rsidRDefault="002D6E0E" w:rsidP="002D6E0E">
      <w:pPr>
        <w:tabs>
          <w:tab w:val="left" w:pos="2646"/>
        </w:tabs>
        <w:rPr>
          <w:sz w:val="28"/>
          <w:szCs w:val="28"/>
          <w:lang w:eastAsia="ja-JP" w:bidi="ar-SA"/>
        </w:rPr>
      </w:pPr>
    </w:p>
    <w:p w:rsidR="002D6E0E" w:rsidRDefault="002D6E0E" w:rsidP="002D6E0E">
      <w:pPr>
        <w:tabs>
          <w:tab w:val="left" w:pos="2646"/>
        </w:tabs>
        <w:rPr>
          <w:sz w:val="28"/>
          <w:szCs w:val="28"/>
          <w:lang w:eastAsia="ja-JP" w:bidi="ar-SA"/>
        </w:rPr>
      </w:pPr>
    </w:p>
    <w:p w:rsidR="002D6E0E" w:rsidRDefault="002D6E0E" w:rsidP="002D6E0E">
      <w:pPr>
        <w:tabs>
          <w:tab w:val="left" w:pos="2646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258AA9F3" wp14:editId="53A6A3A5">
            <wp:simplePos x="0" y="0"/>
            <wp:positionH relativeFrom="column">
              <wp:posOffset>768350</wp:posOffset>
            </wp:positionH>
            <wp:positionV relativeFrom="paragraph">
              <wp:posOffset>-524510</wp:posOffset>
            </wp:positionV>
            <wp:extent cx="5050155" cy="406019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1" t="11487" r="18325" b="6757"/>
                    <a:stretch/>
                  </pic:blipFill>
                  <pic:spPr bwMode="auto">
                    <a:xfrm>
                      <a:off x="0" y="0"/>
                      <a:ext cx="5050155" cy="406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E0E" w:rsidRDefault="002D6E0E" w:rsidP="002D6E0E">
      <w:pPr>
        <w:tabs>
          <w:tab w:val="left" w:pos="2646"/>
        </w:tabs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Pr="002D6E0E" w:rsidRDefault="002D6E0E" w:rsidP="002D6E0E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D51B44B" wp14:editId="027E704D">
            <wp:simplePos x="0" y="0"/>
            <wp:positionH relativeFrom="column">
              <wp:posOffset>767715</wp:posOffset>
            </wp:positionH>
            <wp:positionV relativeFrom="paragraph">
              <wp:posOffset>46990</wp:posOffset>
            </wp:positionV>
            <wp:extent cx="5177790" cy="4333875"/>
            <wp:effectExtent l="0" t="0" r="381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4" t="10473" r="20347" b="6659"/>
                    <a:stretch/>
                  </pic:blipFill>
                  <pic:spPr bwMode="auto">
                    <a:xfrm>
                      <a:off x="0" y="0"/>
                      <a:ext cx="517779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E0E" w:rsidRDefault="002D6E0E" w:rsidP="002D6E0E">
      <w:pPr>
        <w:rPr>
          <w:sz w:val="28"/>
          <w:szCs w:val="28"/>
          <w:lang w:eastAsia="ja-JP" w:bidi="ar-SA"/>
        </w:rPr>
      </w:pPr>
    </w:p>
    <w:p w:rsidR="002D6E0E" w:rsidRDefault="002D6E0E" w:rsidP="002D6E0E">
      <w:pPr>
        <w:tabs>
          <w:tab w:val="left" w:pos="1540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2D6E0E" w:rsidRPr="002D6E0E" w:rsidRDefault="002D6E0E" w:rsidP="002D6E0E">
      <w:pPr>
        <w:tabs>
          <w:tab w:val="left" w:pos="1540"/>
        </w:tabs>
        <w:rPr>
          <w:sz w:val="28"/>
          <w:szCs w:val="28"/>
          <w:lang w:eastAsia="ja-JP" w:bidi="ar-SA"/>
        </w:rPr>
      </w:pPr>
    </w:p>
    <w:sectPr w:rsidR="002D6E0E" w:rsidRPr="002D6E0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E80" w:rsidRDefault="00E97E80">
      <w:pPr>
        <w:spacing w:before="0"/>
      </w:pPr>
      <w:r>
        <w:separator/>
      </w:r>
    </w:p>
  </w:endnote>
  <w:endnote w:type="continuationSeparator" w:id="0">
    <w:p w:rsidR="00E97E80" w:rsidRDefault="00E97E8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E80" w:rsidRDefault="00E97E80">
      <w:pPr>
        <w:spacing w:before="0"/>
      </w:pPr>
      <w:r>
        <w:separator/>
      </w:r>
    </w:p>
  </w:footnote>
  <w:footnote w:type="continuationSeparator" w:id="0">
    <w:p w:rsidR="00E97E80" w:rsidRDefault="00E97E8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BE5100">
      <w:rPr>
        <w:rStyle w:val="RefernciaSutil"/>
        <w:rFonts w:cs="Calibri"/>
        <w:smallCaps w:val="0"/>
        <w:color w:val="auto"/>
        <w:u w:val="none"/>
      </w:rPr>
      <w:t>5</w:t>
    </w:r>
    <w:proofErr w:type="gramEnd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OUTUBRO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8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154C8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6E0E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503844"/>
    <w:rsid w:val="005214CE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C192A"/>
    <w:rsid w:val="006F4273"/>
    <w:rsid w:val="00705BB4"/>
    <w:rsid w:val="00707CE2"/>
    <w:rsid w:val="00720BAE"/>
    <w:rsid w:val="00722772"/>
    <w:rsid w:val="00725193"/>
    <w:rsid w:val="00732661"/>
    <w:rsid w:val="00737FEF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705C7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D7553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174"/>
    <w:rsid w:val="00B66A20"/>
    <w:rsid w:val="00B71FA9"/>
    <w:rsid w:val="00B97FDA"/>
    <w:rsid w:val="00BA0EF0"/>
    <w:rsid w:val="00BA12D4"/>
    <w:rsid w:val="00BB3788"/>
    <w:rsid w:val="00BC67FF"/>
    <w:rsid w:val="00BD10BE"/>
    <w:rsid w:val="00BE5100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450D3"/>
    <w:rsid w:val="00E87F92"/>
    <w:rsid w:val="00E9503E"/>
    <w:rsid w:val="00E97E80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2020-10-02T14:57:00Z</cp:lastPrinted>
  <dcterms:created xsi:type="dcterms:W3CDTF">2020-10-02T14:56:00Z</dcterms:created>
  <dcterms:modified xsi:type="dcterms:W3CDTF">2020-10-02T14:57:00Z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