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72" w:rsidRPr="00502408" w:rsidRDefault="00502408" w:rsidP="00502408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português/História – especial – Eleições brasileiras</w:t>
      </w:r>
    </w:p>
    <w:p w:rsidR="00502408" w:rsidRPr="00C04D45" w:rsidRDefault="00502408" w:rsidP="006806B3">
      <w:pPr>
        <w:pStyle w:val="NormalWeb"/>
        <w:shd w:val="clear" w:color="auto" w:fill="FFFFFF"/>
        <w:spacing w:before="0" w:after="0" w:line="276" w:lineRule="auto"/>
        <w:jc w:val="center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/>
        </w:rPr>
      </w:pPr>
      <w:r w:rsidRPr="00C04D45">
        <w:rPr>
          <w:rFonts w:asciiTheme="minorHAnsi" w:hAnsiTheme="minorHAnsi" w:cstheme="minorHAnsi"/>
          <w:b/>
          <w:color w:val="0D0D0D" w:themeColor="text1" w:themeTint="F2"/>
          <w:sz w:val="28"/>
          <w:szCs w:val="28"/>
          <w:lang w:eastAsia="ja-JP"/>
        </w:rPr>
        <w:t>Eleições brasileiras: um direito do povo</w:t>
      </w:r>
      <w:bookmarkStart w:id="0" w:name="_GoBack"/>
      <w:bookmarkEnd w:id="0"/>
    </w:p>
    <w:p w:rsidR="006806B3" w:rsidRDefault="006806B3" w:rsidP="00502408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248920</wp:posOffset>
            </wp:positionV>
            <wp:extent cx="2390775" cy="1133475"/>
            <wp:effectExtent l="0" t="0" r="9525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1" t="53699" r="43505" b="13361"/>
                    <a:stretch/>
                  </pic:blipFill>
                  <pic:spPr bwMode="auto">
                    <a:xfrm>
                      <a:off x="0" y="0"/>
                      <a:ext cx="239077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2408" w:rsidRPr="00502408" w:rsidRDefault="00502408" w:rsidP="00502408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kern w:val="0"/>
          <w:sz w:val="28"/>
          <w:szCs w:val="28"/>
          <w:lang w:eastAsia="pt-BR"/>
        </w:rPr>
      </w:pP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No Brasil inteiro, existem mais de 140 milhões de eleitores. São essas pessoas que decidem o futuro do nosso País, escolhendo os vereadores, prefeitos, deputados, senadores, governadores e o presidente </w:t>
      </w:r>
      <w:r w:rsidRPr="00D11CAE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da </w:t>
      </w:r>
      <w:hyperlink r:id="rId8" w:history="1">
        <w:r w:rsidRPr="00D11CAE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República</w:t>
        </w:r>
      </w:hyperlink>
      <w:r w:rsidRPr="00D11CAE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.</w:t>
      </w:r>
    </w:p>
    <w:p w:rsidR="00502408" w:rsidRPr="00502408" w:rsidRDefault="00502408" w:rsidP="00D11CAE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É isso o que nós chamamos de </w:t>
      </w:r>
      <w:hyperlink r:id="rId9" w:history="1">
        <w:r w:rsidRPr="00D11CAE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eleição</w:t>
        </w:r>
      </w:hyperlink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– uma forma de a população decidir, pelo</w:t>
      </w:r>
      <w:r w:rsidRPr="00D11CAE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</w:t>
      </w:r>
      <w:hyperlink r:id="rId10" w:history="1">
        <w:r w:rsidRPr="00D11CAE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voto</w:t>
        </w:r>
      </w:hyperlink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quem é melhor para administrar o Brasil. Esse tipo de sistema político é chamado de </w:t>
      </w:r>
      <w:hyperlink r:id="rId11" w:history="1">
        <w:r w:rsidRPr="00502408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bdr w:val="none" w:sz="0" w:space="0" w:color="auto" w:frame="1"/>
          </w:rPr>
          <w:t>democracia</w:t>
        </w:r>
      </w:hyperlink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, que significa </w:t>
      </w:r>
      <w:r w:rsidRPr="00D11CAE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“</w:t>
      </w:r>
      <w:hyperlink r:id="rId12" w:history="1">
        <w:r w:rsidRPr="00D11CAE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governo</w:t>
        </w:r>
      </w:hyperlink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do povo”.</w:t>
      </w:r>
    </w:p>
    <w:p w:rsidR="00502408" w:rsidRPr="00502408" w:rsidRDefault="00502408" w:rsidP="00D11CAE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Mas, em alguns países, não existe </w:t>
      </w:r>
      <w:hyperlink r:id="rId13" w:history="1">
        <w:r w:rsidRPr="00D11CAE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democracia</w:t>
        </w:r>
      </w:hyperlink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: lá, são os mais fortes e poderosos que mandam. Felizmente, a sociedade brasileira conquistou o direito de escolher os seus representantes, e isso é melhor para todos.</w:t>
      </w:r>
    </w:p>
    <w:p w:rsidR="00D11CAE" w:rsidRDefault="00D11CAE" w:rsidP="00502408">
      <w:pPr>
        <w:pStyle w:val="Ttulo2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 w:val="0"/>
          <w:bCs w:val="0"/>
          <w:color w:val="0D0D0D" w:themeColor="text1" w:themeTint="F2"/>
          <w:sz w:val="28"/>
          <w:szCs w:val="28"/>
        </w:rPr>
      </w:pPr>
    </w:p>
    <w:p w:rsidR="00502408" w:rsidRPr="00D11CAE" w:rsidRDefault="00FA58E0" w:rsidP="00502408">
      <w:pPr>
        <w:pStyle w:val="Ttulo2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 w:val="0"/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271145</wp:posOffset>
            </wp:positionV>
            <wp:extent cx="1609725" cy="962025"/>
            <wp:effectExtent l="0" t="0" r="9525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28" r="73698" b="29415"/>
                    <a:stretch/>
                  </pic:blipFill>
                  <pic:spPr bwMode="auto">
                    <a:xfrm>
                      <a:off x="0" y="0"/>
                      <a:ext cx="16097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2408" w:rsidRPr="00D11CAE">
        <w:rPr>
          <w:rFonts w:asciiTheme="minorHAnsi" w:hAnsiTheme="minorHAnsi" w:cstheme="minorHAnsi"/>
          <w:bCs w:val="0"/>
          <w:color w:val="0D0D0D" w:themeColor="text1" w:themeTint="F2"/>
          <w:sz w:val="28"/>
          <w:szCs w:val="28"/>
        </w:rPr>
        <w:t>Que palavra importante!</w:t>
      </w:r>
    </w:p>
    <w:p w:rsidR="00502408" w:rsidRPr="00502408" w:rsidRDefault="00502408" w:rsidP="00D11CAE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Segundo o dicionário Aurélio, </w:t>
      </w:r>
      <w:hyperlink r:id="rId15" w:history="1">
        <w:r w:rsidRPr="00502408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bdr w:val="none" w:sz="0" w:space="0" w:color="auto" w:frame="1"/>
          </w:rPr>
          <w:t>eleição</w:t>
        </w:r>
      </w:hyperlink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significa: “Ato de eleger; escolha, opção; escolha, por meio de votos, de pessoa para ocupar um cargo ou desempenhar certas funções; pleito; pleito eleitoral.</w:t>
      </w:r>
      <w:r w:rsidR="00FA58E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</w:t>
      </w: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”</w:t>
      </w:r>
      <w:r w:rsidR="00FA58E0" w:rsidRPr="00FA58E0">
        <w:rPr>
          <w:noProof/>
          <w:lang w:eastAsia="pt-BR"/>
        </w:rPr>
        <w:t xml:space="preserve"> </w:t>
      </w:r>
    </w:p>
    <w:p w:rsidR="00502408" w:rsidRDefault="00502408" w:rsidP="00D11CAE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Numa </w:t>
      </w:r>
      <w:hyperlink r:id="rId16" w:history="1">
        <w:r w:rsidRPr="00D11CAE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eleição</w:t>
        </w:r>
      </w:hyperlink>
      <w:r w:rsidRPr="00D11CAE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</w:t>
      </w: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os eleitores precisam de várias alternativas.</w:t>
      </w:r>
      <w:r w:rsidR="00FA58E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C</w:t>
      </w: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ada </w:t>
      </w:r>
      <w:hyperlink r:id="rId17" w:history="1">
        <w:r w:rsidRPr="00D11CAE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candidato</w:t>
        </w:r>
      </w:hyperlink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apresenta as suas propostas para resolver os problemas do País. E o povo escolhe, então, os candidatos que considera melhores.</w:t>
      </w:r>
      <w:r w:rsidR="00FA58E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</w:t>
      </w: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Se essas opções de </w:t>
      </w:r>
      <w:hyperlink r:id="rId18" w:history="1">
        <w:r w:rsidRPr="00D11CAE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voto</w:t>
        </w:r>
      </w:hyperlink>
      <w:r w:rsidRPr="00D11CAE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</w:t>
      </w: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não existirem, as eleições não podem acontecer.</w:t>
      </w:r>
      <w:r w:rsidR="00FA58E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</w:t>
      </w: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As eleições são feitas periodicamente, com datas marcadas. Elas servem não só para escolher um </w:t>
      </w:r>
      <w:r w:rsidRPr="00D11CAE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novo </w:t>
      </w:r>
      <w:hyperlink r:id="rId19" w:history="1">
        <w:r w:rsidRPr="00D11CAE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líder</w:t>
        </w:r>
      </w:hyperlink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mas também manter no cargo os representantes que já governam, se o povo quiser continuar com eles. (Nesse caso, temos a reeleição.)</w:t>
      </w:r>
    </w:p>
    <w:p w:rsidR="00D11CAE" w:rsidRPr="00502408" w:rsidRDefault="00D11CAE" w:rsidP="00D11CAE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02408" w:rsidRPr="00D11CAE" w:rsidRDefault="00502408" w:rsidP="00502408">
      <w:pPr>
        <w:pStyle w:val="Ttulo2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 w:val="0"/>
          <w:color w:val="0D0D0D" w:themeColor="text1" w:themeTint="F2"/>
          <w:sz w:val="28"/>
          <w:szCs w:val="28"/>
        </w:rPr>
      </w:pPr>
      <w:r w:rsidRPr="00D11CAE">
        <w:rPr>
          <w:rFonts w:asciiTheme="minorHAnsi" w:hAnsiTheme="minorHAnsi" w:cstheme="minorHAnsi"/>
          <w:bCs w:val="0"/>
          <w:color w:val="0D0D0D" w:themeColor="text1" w:themeTint="F2"/>
          <w:sz w:val="28"/>
          <w:szCs w:val="28"/>
        </w:rPr>
        <w:t>A campanha</w:t>
      </w:r>
    </w:p>
    <w:p w:rsidR="00502408" w:rsidRPr="00502408" w:rsidRDefault="00502408" w:rsidP="00D11CAE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Antes de uma </w:t>
      </w:r>
      <w:hyperlink r:id="rId20" w:history="1">
        <w:r w:rsidRPr="00A44C33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eleição</w:t>
        </w:r>
      </w:hyperlink>
      <w:r w:rsidRPr="00A44C33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</w:t>
      </w: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os candidatos e os partidos podem mostrar as suas propostas, as coisas que já fizeram e o que irão fazer se forem eleitos. O</w:t>
      </w:r>
      <w:r w:rsidR="00A44C33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período para divulgar essas ide</w:t>
      </w: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ias é chamado de campanha. A campanha, por isso mesmo, serve para que a sociedade conheça melhor os candidatos.</w:t>
      </w:r>
    </w:p>
    <w:p w:rsidR="006D461E" w:rsidRDefault="00502408" w:rsidP="00A44C33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502408">
        <w:rPr>
          <w:rFonts w:asciiTheme="minorHAnsi" w:hAnsiTheme="minorHAnsi" w:cstheme="minorHAnsi"/>
          <w:color w:val="0D0D0D" w:themeColor="text1" w:themeTint="F2"/>
          <w:sz w:val="28"/>
          <w:szCs w:val="28"/>
        </w:rPr>
        <w:lastRenderedPageBreak/>
        <w:t>Os bons candidatos usam este período para dizer o que pensam, e não para xingar os adversários. E os eleitores devem aproveitar para pesquisar sobre aqueles ou aquelas em quem pensam em votar. É importante estar atento e aprender, desde cedo, a identificar os candidatos mais interessados em resolver os problemas do povo!</w:t>
      </w:r>
    </w:p>
    <w:p w:rsidR="00D820A8" w:rsidRDefault="00D820A8" w:rsidP="00A44C33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Pr="00565013" w:rsidRDefault="00D820A8" w:rsidP="00565013">
      <w:pPr>
        <w:pStyle w:val="NormalWeb"/>
        <w:shd w:val="clear" w:color="auto" w:fill="FFFFFF"/>
        <w:spacing w:before="0" w:after="0" w:line="276" w:lineRule="auto"/>
        <w:ind w:firstLine="709"/>
        <w:jc w:val="right"/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</w:pPr>
      <w:r w:rsidRPr="00565013">
        <w:rPr>
          <w:rFonts w:asciiTheme="minorHAnsi" w:hAnsiTheme="minorHAnsi" w:cstheme="minorHAnsi"/>
          <w:color w:val="0D0D0D" w:themeColor="text1" w:themeTint="F2"/>
          <w:sz w:val="18"/>
          <w:szCs w:val="18"/>
        </w:rPr>
        <w:t>Disponível em: &lt;https://plenarinho.leg.br/index.php/2017/01/eleicoes-brasileiras-um-direito-do-povo/</w:t>
      </w:r>
      <w:proofErr w:type="gramStart"/>
      <w:r w:rsidRPr="00565013">
        <w:rPr>
          <w:rFonts w:asciiTheme="minorHAnsi" w:hAnsiTheme="minorHAnsi" w:cstheme="minorHAnsi"/>
          <w:color w:val="0D0D0D" w:themeColor="text1" w:themeTint="F2"/>
          <w:sz w:val="18"/>
          <w:szCs w:val="18"/>
        </w:rPr>
        <w:t xml:space="preserve">&gt; </w:t>
      </w:r>
      <w:r w:rsidRPr="00565013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>Adaptado</w:t>
      </w:r>
      <w:proofErr w:type="gramEnd"/>
      <w:r w:rsidRPr="00565013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 xml:space="preserve"> para </w:t>
      </w:r>
    </w:p>
    <w:p w:rsidR="00565013" w:rsidRPr="00565013" w:rsidRDefault="00565013" w:rsidP="00565013">
      <w:pPr>
        <w:pStyle w:val="NormalWeb"/>
        <w:shd w:val="clear" w:color="auto" w:fill="FFFFFF"/>
        <w:spacing w:before="0" w:after="0" w:line="276" w:lineRule="auto"/>
        <w:ind w:firstLine="709"/>
        <w:jc w:val="right"/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</w:pPr>
    </w:p>
    <w:p w:rsidR="00D820A8" w:rsidRDefault="00D820A8" w:rsidP="00565013">
      <w:pPr>
        <w:pStyle w:val="NormalWeb"/>
        <w:shd w:val="clear" w:color="auto" w:fill="FFFFFF"/>
        <w:spacing w:before="0" w:after="0" w:line="276" w:lineRule="auto"/>
        <w:ind w:firstLine="709"/>
        <w:jc w:val="right"/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</w:pPr>
      <w:proofErr w:type="gramStart"/>
      <w:r w:rsidRPr="00565013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>fins</w:t>
      </w:r>
      <w:proofErr w:type="gramEnd"/>
      <w:r w:rsidRPr="00565013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 xml:space="preserve"> didáticos. </w:t>
      </w:r>
    </w:p>
    <w:p w:rsidR="00CB54EE" w:rsidRDefault="00CB54EE" w:rsidP="00D820A8">
      <w:pPr>
        <w:pStyle w:val="NormalWeb"/>
        <w:shd w:val="clear" w:color="auto" w:fill="FFFFFF"/>
        <w:spacing w:before="0" w:after="0" w:line="276" w:lineRule="auto"/>
        <w:ind w:firstLine="709"/>
        <w:jc w:val="right"/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</w:pPr>
    </w:p>
    <w:p w:rsidR="00CB54EE" w:rsidRDefault="00CB54EE" w:rsidP="00565013">
      <w:pPr>
        <w:pStyle w:val="NormalWeb"/>
        <w:numPr>
          <w:ilvl w:val="0"/>
          <w:numId w:val="14"/>
        </w:numPr>
        <w:shd w:val="clear" w:color="auto" w:fill="FFFFFF"/>
        <w:spacing w:before="0" w:after="0"/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Quais são os cargos escolhidos em uma eleição? </w:t>
      </w:r>
    </w:p>
    <w:p w:rsidR="00CB54EE" w:rsidRDefault="00565013" w:rsidP="0056501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565013">
      <w:pPr>
        <w:pStyle w:val="NormalWeb"/>
        <w:numPr>
          <w:ilvl w:val="0"/>
          <w:numId w:val="14"/>
        </w:numPr>
        <w:shd w:val="clear" w:color="auto" w:fill="FFFFFF"/>
        <w:spacing w:before="0" w:after="0" w:line="276" w:lineRule="auto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Realize a cruzadinha inversa. Para cada palavra dada, escreva seu significado e as principais informações a respeito. </w:t>
      </w:r>
    </w:p>
    <w:tbl>
      <w:tblPr>
        <w:tblpPr w:leftFromText="141" w:rightFromText="141" w:vertAnchor="text" w:horzAnchor="margin" w:tblpXSpec="center" w:tblpY="178"/>
        <w:tblW w:w="5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340"/>
        <w:gridCol w:w="460"/>
        <w:gridCol w:w="400"/>
        <w:gridCol w:w="360"/>
        <w:gridCol w:w="460"/>
        <w:gridCol w:w="340"/>
        <w:gridCol w:w="340"/>
        <w:gridCol w:w="340"/>
        <w:gridCol w:w="400"/>
        <w:gridCol w:w="380"/>
        <w:gridCol w:w="400"/>
        <w:gridCol w:w="420"/>
        <w:gridCol w:w="360"/>
        <w:gridCol w:w="220"/>
      </w:tblGrid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1.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M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O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C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R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A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C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</w:tr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3.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L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I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Ç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Ã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Ã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565013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565013" w:rsidRPr="00565013" w:rsidTr="0056501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13" w:rsidRPr="00565013" w:rsidRDefault="00565013" w:rsidP="00565013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</w:tbl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565013">
      <w:pPr>
        <w:pStyle w:val="NormalWeb"/>
        <w:numPr>
          <w:ilvl w:val="0"/>
          <w:numId w:val="15"/>
        </w:numPr>
        <w:shd w:val="clear" w:color="auto" w:fill="FFFFFF"/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565013" w:rsidRDefault="00565013" w:rsidP="00565013">
      <w:pPr>
        <w:pStyle w:val="NormalWeb"/>
        <w:shd w:val="clear" w:color="auto" w:fill="FFFFFF"/>
        <w:spacing w:before="0" w:after="0"/>
        <w:ind w:left="72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Default="00565013" w:rsidP="00565013">
      <w:pPr>
        <w:pStyle w:val="NormalWeb"/>
        <w:numPr>
          <w:ilvl w:val="0"/>
          <w:numId w:val="15"/>
        </w:numPr>
        <w:shd w:val="clear" w:color="auto" w:fill="FFFFFF"/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565013" w:rsidRDefault="00565013" w:rsidP="0056501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565013" w:rsidRPr="00565013" w:rsidRDefault="00565013" w:rsidP="006C21BC">
      <w:pPr>
        <w:pStyle w:val="NormalWeb"/>
        <w:numPr>
          <w:ilvl w:val="0"/>
          <w:numId w:val="15"/>
        </w:numPr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565013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565013" w:rsidRDefault="00565013" w:rsidP="00CB54E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CB54EE" w:rsidRDefault="00CB54EE" w:rsidP="00D30B86">
      <w:pPr>
        <w:pStyle w:val="NormalWeb"/>
        <w:numPr>
          <w:ilvl w:val="0"/>
          <w:numId w:val="14"/>
        </w:numPr>
        <w:shd w:val="clear" w:color="auto" w:fill="FFFFFF"/>
        <w:spacing w:before="0" w:after="0" w:line="276" w:lineRule="auto"/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</w:rPr>
        <w:lastRenderedPageBreak/>
        <w:t xml:space="preserve">Existe democracia em todos os países? Por quê? </w:t>
      </w:r>
    </w:p>
    <w:p w:rsidR="00D30B86" w:rsidRDefault="00D30B86" w:rsidP="00D30B8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CB54EE" w:rsidRDefault="00CB54EE" w:rsidP="00CB54EE">
      <w:pPr>
        <w:pStyle w:val="PargrafodaLista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/>
        </w:rPr>
      </w:pPr>
    </w:p>
    <w:p w:rsidR="00CB54EE" w:rsidRDefault="00565013" w:rsidP="00D30B86">
      <w:pPr>
        <w:pStyle w:val="NormalWeb"/>
        <w:numPr>
          <w:ilvl w:val="0"/>
          <w:numId w:val="14"/>
        </w:numPr>
        <w:shd w:val="clear" w:color="auto" w:fill="FFFFFF"/>
        <w:spacing w:before="0" w:after="0" w:line="276" w:lineRule="auto"/>
        <w:ind w:left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/>
        </w:rPr>
        <w:t xml:space="preserve">Elabore um esquema falando sobre as principais funções de uma campanha eleitoral. </w:t>
      </w:r>
    </w:p>
    <w:p w:rsidR="00565013" w:rsidRDefault="00565013" w:rsidP="00D30B86">
      <w:pPr>
        <w:pStyle w:val="PargrafodaLista"/>
        <w:ind w:left="0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/>
        </w:rPr>
      </w:pPr>
    </w:p>
    <w:p w:rsidR="00565013" w:rsidRPr="00CB54EE" w:rsidRDefault="00565013" w:rsidP="00565013">
      <w:pPr>
        <w:pStyle w:val="NormalWeb"/>
        <w:shd w:val="clear" w:color="auto" w:fill="FFFFFF"/>
        <w:spacing w:before="0" w:after="0" w:line="276" w:lineRule="auto"/>
        <w:ind w:left="106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/>
        </w:rPr>
      </w:pPr>
    </w:p>
    <w:sectPr w:rsidR="00565013" w:rsidRPr="00CB54EE">
      <w:headerReference w:type="default" r:id="rId21"/>
      <w:headerReference w:type="first" r:id="rId2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345" w:rsidRDefault="00D37345">
      <w:pPr>
        <w:spacing w:before="0"/>
      </w:pPr>
      <w:r>
        <w:separator/>
      </w:r>
    </w:p>
  </w:endnote>
  <w:endnote w:type="continuationSeparator" w:id="0">
    <w:p w:rsidR="00D37345" w:rsidRDefault="00D3734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345" w:rsidRDefault="00D37345">
      <w:pPr>
        <w:spacing w:before="0"/>
      </w:pPr>
      <w:r>
        <w:separator/>
      </w:r>
    </w:p>
  </w:footnote>
  <w:footnote w:type="continuationSeparator" w:id="0">
    <w:p w:rsidR="00D37345" w:rsidRDefault="00D3734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6B35CA">
      <w:rPr>
        <w:rStyle w:val="RefernciaSutil"/>
        <w:rFonts w:cs="Calibri"/>
        <w:smallCaps w:val="0"/>
        <w:color w:val="auto"/>
        <w:u w:val="none"/>
      </w:rPr>
      <w:t xml:space="preserve"> 17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proofErr w:type="gramStart"/>
    <w:r w:rsidR="005F0C1B">
      <w:rPr>
        <w:rStyle w:val="RefernciaSutil"/>
        <w:rFonts w:cs="Calibri"/>
        <w:smallCaps w:val="0"/>
        <w:color w:val="auto"/>
        <w:u w:val="none"/>
      </w:rPr>
      <w:t>NOVEMBRO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F54924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B3A8C"/>
    <w:multiLevelType w:val="hybridMultilevel"/>
    <w:tmpl w:val="96ACE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ABB12A8"/>
    <w:multiLevelType w:val="hybridMultilevel"/>
    <w:tmpl w:val="75EC7B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84134"/>
    <w:multiLevelType w:val="hybridMultilevel"/>
    <w:tmpl w:val="9BAA4090"/>
    <w:lvl w:ilvl="0" w:tplc="A08CC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8"/>
  </w:num>
  <w:num w:numId="5">
    <w:abstractNumId w:val="5"/>
  </w:num>
  <w:num w:numId="6">
    <w:abstractNumId w:val="9"/>
  </w:num>
  <w:num w:numId="7">
    <w:abstractNumId w:val="7"/>
  </w:num>
  <w:num w:numId="8">
    <w:abstractNumId w:val="3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3"/>
  </w:num>
  <w:num w:numId="12">
    <w:abstractNumId w:val="2"/>
  </w:num>
  <w:num w:numId="13">
    <w:abstractNumId w:val="0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520F"/>
    <w:rsid w:val="000A59E3"/>
    <w:rsid w:val="000F6BFB"/>
    <w:rsid w:val="0011537A"/>
    <w:rsid w:val="00156590"/>
    <w:rsid w:val="001744B5"/>
    <w:rsid w:val="0017634A"/>
    <w:rsid w:val="00176ACC"/>
    <w:rsid w:val="00192917"/>
    <w:rsid w:val="001B0705"/>
    <w:rsid w:val="001B3573"/>
    <w:rsid w:val="001C085D"/>
    <w:rsid w:val="001E2BA0"/>
    <w:rsid w:val="001F1843"/>
    <w:rsid w:val="002A2748"/>
    <w:rsid w:val="002A65F6"/>
    <w:rsid w:val="002B07F9"/>
    <w:rsid w:val="002C6F64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249CB"/>
    <w:rsid w:val="00427DD9"/>
    <w:rsid w:val="00487E8F"/>
    <w:rsid w:val="004B2F52"/>
    <w:rsid w:val="00502408"/>
    <w:rsid w:val="00507D2B"/>
    <w:rsid w:val="00515ADC"/>
    <w:rsid w:val="00521C4B"/>
    <w:rsid w:val="0052684C"/>
    <w:rsid w:val="00565013"/>
    <w:rsid w:val="00592182"/>
    <w:rsid w:val="005D47C2"/>
    <w:rsid w:val="005E02A4"/>
    <w:rsid w:val="005E4E47"/>
    <w:rsid w:val="005F0C1B"/>
    <w:rsid w:val="005F1248"/>
    <w:rsid w:val="00624C26"/>
    <w:rsid w:val="00634F54"/>
    <w:rsid w:val="00651B51"/>
    <w:rsid w:val="00675CDD"/>
    <w:rsid w:val="006806B3"/>
    <w:rsid w:val="0069238B"/>
    <w:rsid w:val="00694B9C"/>
    <w:rsid w:val="00695A0E"/>
    <w:rsid w:val="006B35CA"/>
    <w:rsid w:val="006D461E"/>
    <w:rsid w:val="007A76CB"/>
    <w:rsid w:val="007E7F7F"/>
    <w:rsid w:val="00822EF0"/>
    <w:rsid w:val="00854E88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03734"/>
    <w:rsid w:val="00904F11"/>
    <w:rsid w:val="009149C3"/>
    <w:rsid w:val="00920812"/>
    <w:rsid w:val="0092469A"/>
    <w:rsid w:val="0092769C"/>
    <w:rsid w:val="00945128"/>
    <w:rsid w:val="009800F5"/>
    <w:rsid w:val="00993602"/>
    <w:rsid w:val="009B173E"/>
    <w:rsid w:val="009E45A2"/>
    <w:rsid w:val="00A44C33"/>
    <w:rsid w:val="00A46CA8"/>
    <w:rsid w:val="00A64508"/>
    <w:rsid w:val="00A76666"/>
    <w:rsid w:val="00AD1ADF"/>
    <w:rsid w:val="00B17C7F"/>
    <w:rsid w:val="00B463F9"/>
    <w:rsid w:val="00BB0C40"/>
    <w:rsid w:val="00BD6E41"/>
    <w:rsid w:val="00C04D45"/>
    <w:rsid w:val="00C14D34"/>
    <w:rsid w:val="00C21758"/>
    <w:rsid w:val="00C34AE7"/>
    <w:rsid w:val="00C475CF"/>
    <w:rsid w:val="00C6779C"/>
    <w:rsid w:val="00CA7730"/>
    <w:rsid w:val="00CB54EE"/>
    <w:rsid w:val="00CB70CC"/>
    <w:rsid w:val="00CE1D3D"/>
    <w:rsid w:val="00D03C6F"/>
    <w:rsid w:val="00D11CAE"/>
    <w:rsid w:val="00D123D7"/>
    <w:rsid w:val="00D13922"/>
    <w:rsid w:val="00D213A0"/>
    <w:rsid w:val="00D30B86"/>
    <w:rsid w:val="00D37345"/>
    <w:rsid w:val="00D67914"/>
    <w:rsid w:val="00D73472"/>
    <w:rsid w:val="00D753CB"/>
    <w:rsid w:val="00D75825"/>
    <w:rsid w:val="00D820A8"/>
    <w:rsid w:val="00DB22F6"/>
    <w:rsid w:val="00EA50D6"/>
    <w:rsid w:val="00ED5034"/>
    <w:rsid w:val="00F00A34"/>
    <w:rsid w:val="00F54924"/>
    <w:rsid w:val="00F61E29"/>
    <w:rsid w:val="00F6724C"/>
    <w:rsid w:val="00F75CF9"/>
    <w:rsid w:val="00F77C39"/>
    <w:rsid w:val="00F869C3"/>
    <w:rsid w:val="00FA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0240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50240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enarinho.leg.br/index.php/glossary/republica/" TargetMode="External"/><Relationship Id="rId13" Type="http://schemas.openxmlformats.org/officeDocument/2006/relationships/hyperlink" Target="https://plenarinho.leg.br/index.php/glossary/democracia/" TargetMode="External"/><Relationship Id="rId18" Type="http://schemas.openxmlformats.org/officeDocument/2006/relationships/hyperlink" Target="https://plenarinho.leg.br/index.php/glossary/voto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plenarinho.leg.br/index.php/glossary/governo/" TargetMode="External"/><Relationship Id="rId17" Type="http://schemas.openxmlformats.org/officeDocument/2006/relationships/hyperlink" Target="https://plenarinho.leg.br/index.php/glossary/candidato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enarinho.leg.br/index.php/glossary/eleicao/" TargetMode="External"/><Relationship Id="rId20" Type="http://schemas.openxmlformats.org/officeDocument/2006/relationships/hyperlink" Target="https://plenarinho.leg.br/index.php/glossary/eleica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enarinho.leg.br/index.php/glossary/democracia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lenarinho.leg.br/index.php/glossary/eleicao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lenarinho.leg.br/index.php/glossary/voto/" TargetMode="External"/><Relationship Id="rId19" Type="http://schemas.openxmlformats.org/officeDocument/2006/relationships/hyperlink" Target="https://plenarinho.leg.br/index.php/glossary/lid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enarinho.leg.br/index.php/glossary/eleicao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32</TotalTime>
  <Pages>3</Pages>
  <Words>719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11</cp:revision>
  <cp:lastPrinted>2012-02-10T19:10:00Z</cp:lastPrinted>
  <dcterms:created xsi:type="dcterms:W3CDTF">2020-11-05T12:16:00Z</dcterms:created>
  <dcterms:modified xsi:type="dcterms:W3CDTF">2020-11-13T14:13:00Z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