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EA9" w:rsidRPr="00DD0EA9" w:rsidRDefault="002B349F" w:rsidP="002B349F">
      <w:pPr>
        <w:spacing w:line="276" w:lineRule="auto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AS CONSTITUIÇÕES REPUBLICANAS DO BRASIL</w:t>
      </w:r>
    </w:p>
    <w:p w:rsidR="002B349F" w:rsidRDefault="002B349F" w:rsidP="002B349F">
      <w:pPr>
        <w:spacing w:line="276" w:lineRule="auto"/>
        <w:rPr>
          <w:rFonts w:cs="Calibri"/>
          <w:b/>
          <w:bCs/>
          <w:sz w:val="26"/>
          <w:szCs w:val="26"/>
        </w:rPr>
      </w:pPr>
    </w:p>
    <w:p w:rsidR="002B349F" w:rsidRDefault="002B349F" w:rsidP="002B349F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Leia o texto abaixo sobre a primeira Constituição republicana do Brasil e faça as atividades. Ao final, não se esqueça de preencher a DPO.</w:t>
      </w:r>
    </w:p>
    <w:p w:rsidR="002B349F" w:rsidRDefault="002B349F" w:rsidP="002B349F">
      <w:pPr>
        <w:spacing w:line="276" w:lineRule="auto"/>
        <w:jc w:val="center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45F02707" wp14:editId="2916107C">
            <wp:extent cx="5238750" cy="195059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55"/>
                    <a:stretch/>
                  </pic:blipFill>
                  <pic:spPr bwMode="auto">
                    <a:xfrm>
                      <a:off x="0" y="0"/>
                      <a:ext cx="5260319" cy="19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EA9" w:rsidRDefault="002B349F" w:rsidP="002B349F">
      <w:pPr>
        <w:spacing w:line="276" w:lineRule="auto"/>
        <w:jc w:val="center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6B027B36" wp14:editId="593DA8FF">
            <wp:extent cx="5238750" cy="5136454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2"/>
                    <a:stretch/>
                  </pic:blipFill>
                  <pic:spPr bwMode="auto">
                    <a:xfrm>
                      <a:off x="0" y="0"/>
                      <a:ext cx="5245564" cy="51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49F" w:rsidRDefault="002B349F" w:rsidP="002B349F">
      <w:pPr>
        <w:spacing w:line="276" w:lineRule="auto"/>
        <w:jc w:val="center"/>
        <w:rPr>
          <w:rFonts w:cs="Calibri"/>
          <w:b/>
          <w:bCs/>
          <w:sz w:val="26"/>
          <w:szCs w:val="26"/>
        </w:rPr>
      </w:pPr>
    </w:p>
    <w:p w:rsidR="002B349F" w:rsidRDefault="002B349F" w:rsidP="002B349F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</w:p>
    <w:p w:rsidR="002B349F" w:rsidRDefault="002B349F" w:rsidP="002C1E8B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1. O que é uma Constituição e qual a sua função em um país?</w:t>
      </w:r>
    </w:p>
    <w:p w:rsidR="002B349F" w:rsidRDefault="002B349F" w:rsidP="002C1E8B">
      <w:pPr>
        <w:spacing w:line="276" w:lineRule="auto"/>
        <w:jc w:val="both"/>
        <w:rPr>
          <w:rFonts w:cs="Calibri"/>
          <w:sz w:val="26"/>
          <w:szCs w:val="26"/>
        </w:rPr>
      </w:pPr>
    </w:p>
    <w:p w:rsidR="002B349F" w:rsidRDefault="002B349F" w:rsidP="002C1E8B">
      <w:pPr>
        <w:spacing w:line="276" w:lineRule="auto"/>
        <w:jc w:val="both"/>
        <w:rPr>
          <w:rFonts w:cs="Calibri"/>
          <w:sz w:val="26"/>
          <w:szCs w:val="26"/>
        </w:rPr>
      </w:pPr>
    </w:p>
    <w:p w:rsidR="002B349F" w:rsidRDefault="002B349F" w:rsidP="002C1E8B">
      <w:pPr>
        <w:spacing w:line="276" w:lineRule="auto"/>
        <w:jc w:val="both"/>
        <w:rPr>
          <w:rFonts w:cs="Calibri"/>
          <w:sz w:val="26"/>
          <w:szCs w:val="26"/>
        </w:rPr>
      </w:pPr>
    </w:p>
    <w:p w:rsidR="002B349F" w:rsidRDefault="002B349F" w:rsidP="002C1E8B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2. Pesquise nos sites abaixo e preencha a tabela comparando as</w:t>
      </w:r>
      <w:r w:rsidR="002C1E8B">
        <w:rPr>
          <w:rFonts w:cs="Calibri"/>
          <w:b/>
          <w:bCs/>
          <w:sz w:val="26"/>
          <w:szCs w:val="26"/>
        </w:rPr>
        <w:t xml:space="preserve"> principais</w:t>
      </w:r>
      <w:r>
        <w:rPr>
          <w:rFonts w:cs="Calibri"/>
          <w:b/>
          <w:bCs/>
          <w:sz w:val="26"/>
          <w:szCs w:val="26"/>
        </w:rPr>
        <w:t xml:space="preserve"> determinações da Constituição de 1891 à nossa atual (1988). Ressalte as diferenças e semelhanças entre cada uma delas. </w:t>
      </w:r>
    </w:p>
    <w:p w:rsidR="002C1E8B" w:rsidRDefault="002C1E8B" w:rsidP="002B349F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</w:p>
    <w:p w:rsidR="002C1E8B" w:rsidRDefault="002C1E8B" w:rsidP="002B349F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Sites para pesquisa:</w:t>
      </w:r>
    </w:p>
    <w:p w:rsidR="002C1E8B" w:rsidRPr="002C1E8B" w:rsidRDefault="00F63554" w:rsidP="002C1E8B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Calibri"/>
          <w:sz w:val="26"/>
          <w:szCs w:val="26"/>
        </w:rPr>
      </w:pPr>
      <w:hyperlink r:id="rId9" w:history="1">
        <w:r w:rsidR="002C1E8B" w:rsidRPr="002C1E8B">
          <w:rPr>
            <w:rStyle w:val="Hyperlink"/>
            <w:rFonts w:cs="Calibri"/>
            <w:sz w:val="26"/>
            <w:szCs w:val="26"/>
          </w:rPr>
          <w:t>Texto original da Constituição de 1988</w:t>
        </w:r>
      </w:hyperlink>
    </w:p>
    <w:p w:rsidR="002C1E8B" w:rsidRPr="002C1E8B" w:rsidRDefault="00F63554" w:rsidP="002C1E8B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Calibri"/>
          <w:sz w:val="26"/>
          <w:szCs w:val="26"/>
        </w:rPr>
      </w:pPr>
      <w:hyperlink r:id="rId10" w:history="1">
        <w:r w:rsidR="002C1E8B" w:rsidRPr="002C1E8B">
          <w:rPr>
            <w:rStyle w:val="Hyperlink"/>
            <w:rFonts w:cs="Calibri"/>
            <w:sz w:val="26"/>
            <w:szCs w:val="26"/>
          </w:rPr>
          <w:t>Texto original da Constituição de 1891</w:t>
        </w:r>
      </w:hyperlink>
    </w:p>
    <w:p w:rsidR="002C1E8B" w:rsidRPr="002C1E8B" w:rsidRDefault="00F63554" w:rsidP="002C1E8B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Calibri"/>
          <w:sz w:val="26"/>
          <w:szCs w:val="26"/>
        </w:rPr>
      </w:pPr>
      <w:hyperlink r:id="rId11" w:history="1">
        <w:r w:rsidR="002C1E8B" w:rsidRPr="002C1E8B">
          <w:rPr>
            <w:rStyle w:val="Hyperlink"/>
            <w:rFonts w:cs="Calibri"/>
            <w:sz w:val="26"/>
            <w:szCs w:val="26"/>
          </w:rPr>
          <w:t>Texto de apoio 1</w:t>
        </w:r>
      </w:hyperlink>
    </w:p>
    <w:p w:rsidR="002C1E8B" w:rsidRPr="002C1E8B" w:rsidRDefault="00F63554" w:rsidP="002C1E8B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Calibri"/>
          <w:sz w:val="26"/>
          <w:szCs w:val="26"/>
        </w:rPr>
      </w:pPr>
      <w:hyperlink r:id="rId12" w:history="1">
        <w:r w:rsidR="002C1E8B" w:rsidRPr="002C1E8B">
          <w:rPr>
            <w:rStyle w:val="Hyperlink"/>
            <w:rFonts w:cs="Calibri"/>
            <w:sz w:val="26"/>
            <w:szCs w:val="26"/>
          </w:rPr>
          <w:t>Texto de apoio 2</w:t>
        </w:r>
      </w:hyperlink>
    </w:p>
    <w:p w:rsidR="002C1E8B" w:rsidRPr="002C1E8B" w:rsidRDefault="00F63554" w:rsidP="002C1E8B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Calibri"/>
          <w:sz w:val="26"/>
          <w:szCs w:val="26"/>
        </w:rPr>
      </w:pPr>
      <w:hyperlink r:id="rId13" w:history="1">
        <w:r w:rsidR="002C1E8B" w:rsidRPr="002C1E8B">
          <w:rPr>
            <w:rStyle w:val="Hyperlink"/>
            <w:rFonts w:cs="Calibri"/>
            <w:sz w:val="26"/>
            <w:szCs w:val="26"/>
          </w:rPr>
          <w:t>Texto de apoio 3</w:t>
        </w:r>
      </w:hyperlink>
    </w:p>
    <w:p w:rsidR="002C1E8B" w:rsidRPr="002C1E8B" w:rsidRDefault="002C1E8B" w:rsidP="002B349F">
      <w:pPr>
        <w:spacing w:line="276" w:lineRule="auto"/>
        <w:jc w:val="both"/>
        <w:rPr>
          <w:rFonts w:cs="Calibri"/>
          <w:sz w:val="26"/>
          <w:szCs w:val="26"/>
        </w:rPr>
      </w:pPr>
    </w:p>
    <w:p w:rsidR="002B349F" w:rsidRDefault="002B349F" w:rsidP="002B349F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B349F" w:rsidTr="002B349F">
        <w:tc>
          <w:tcPr>
            <w:tcW w:w="5228" w:type="dxa"/>
          </w:tcPr>
          <w:p w:rsidR="002B349F" w:rsidRDefault="002B349F" w:rsidP="002B349F">
            <w:pPr>
              <w:spacing w:line="276" w:lineRule="auto"/>
              <w:jc w:val="center"/>
              <w:rPr>
                <w:rFonts w:cs="Calibri"/>
                <w:b/>
                <w:bCs/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Constituição de 1891</w:t>
            </w:r>
          </w:p>
        </w:tc>
        <w:tc>
          <w:tcPr>
            <w:tcW w:w="5228" w:type="dxa"/>
          </w:tcPr>
          <w:p w:rsidR="002B349F" w:rsidRDefault="002B349F" w:rsidP="002B349F">
            <w:pPr>
              <w:spacing w:line="276" w:lineRule="auto"/>
              <w:jc w:val="center"/>
              <w:rPr>
                <w:rFonts w:cs="Calibri"/>
                <w:b/>
                <w:bCs/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Constituição de 1988</w:t>
            </w:r>
          </w:p>
        </w:tc>
      </w:tr>
      <w:tr w:rsidR="007B5EFC" w:rsidTr="00A91187">
        <w:trPr>
          <w:trHeight w:val="390"/>
        </w:trPr>
        <w:tc>
          <w:tcPr>
            <w:tcW w:w="10456" w:type="dxa"/>
            <w:gridSpan w:val="2"/>
          </w:tcPr>
          <w:p w:rsidR="007B5EFC" w:rsidRPr="002C1E8B" w:rsidRDefault="007B5EFC" w:rsidP="007B5EFC">
            <w:pPr>
              <w:spacing w:line="276" w:lineRule="auto"/>
              <w:jc w:val="center"/>
              <w:rPr>
                <w:rFonts w:cs="Calibri"/>
                <w:sz w:val="26"/>
                <w:szCs w:val="26"/>
              </w:rPr>
            </w:pPr>
            <w:r w:rsidRPr="007B5EFC">
              <w:rPr>
                <w:rFonts w:cs="Calibri"/>
                <w:b/>
                <w:bCs/>
                <w:sz w:val="26"/>
                <w:szCs w:val="26"/>
              </w:rPr>
              <w:t>DIFERENÇAS</w:t>
            </w:r>
          </w:p>
        </w:tc>
      </w:tr>
      <w:tr w:rsidR="007B5EFC" w:rsidTr="007B5EFC">
        <w:trPr>
          <w:trHeight w:val="2934"/>
        </w:trPr>
        <w:tc>
          <w:tcPr>
            <w:tcW w:w="5228" w:type="dxa"/>
          </w:tcPr>
          <w:p w:rsidR="007B5EFC" w:rsidRPr="002C1E8B" w:rsidRDefault="007B5EFC" w:rsidP="002B349F">
            <w:pPr>
              <w:spacing w:line="276" w:lineRule="auto"/>
              <w:jc w:val="both"/>
              <w:rPr>
                <w:rFonts w:cs="Calibri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5228" w:type="dxa"/>
          </w:tcPr>
          <w:p w:rsidR="007B5EFC" w:rsidRPr="002C1E8B" w:rsidRDefault="007B5EFC" w:rsidP="002B349F">
            <w:pPr>
              <w:spacing w:line="276" w:lineRule="auto"/>
              <w:jc w:val="both"/>
              <w:rPr>
                <w:rFonts w:cs="Calibri"/>
                <w:sz w:val="26"/>
                <w:szCs w:val="26"/>
              </w:rPr>
            </w:pPr>
          </w:p>
        </w:tc>
      </w:tr>
      <w:tr w:rsidR="007B5EFC" w:rsidTr="008B4A08">
        <w:trPr>
          <w:trHeight w:val="495"/>
        </w:trPr>
        <w:tc>
          <w:tcPr>
            <w:tcW w:w="10456" w:type="dxa"/>
            <w:gridSpan w:val="2"/>
          </w:tcPr>
          <w:p w:rsidR="007B5EFC" w:rsidRPr="002C1E8B" w:rsidRDefault="007B5EFC" w:rsidP="007B5EFC">
            <w:pPr>
              <w:spacing w:line="276" w:lineRule="auto"/>
              <w:jc w:val="center"/>
              <w:rPr>
                <w:rFonts w:cs="Calibri"/>
                <w:sz w:val="26"/>
                <w:szCs w:val="26"/>
              </w:rPr>
            </w:pPr>
            <w:r w:rsidRPr="007B5EFC">
              <w:rPr>
                <w:rFonts w:cs="Calibri"/>
                <w:b/>
                <w:bCs/>
                <w:sz w:val="26"/>
                <w:szCs w:val="26"/>
              </w:rPr>
              <w:t>SEMELHANÇAS</w:t>
            </w:r>
          </w:p>
        </w:tc>
      </w:tr>
      <w:tr w:rsidR="007B5EFC" w:rsidTr="007B5EFC">
        <w:trPr>
          <w:trHeight w:val="3876"/>
        </w:trPr>
        <w:tc>
          <w:tcPr>
            <w:tcW w:w="10456" w:type="dxa"/>
            <w:gridSpan w:val="2"/>
          </w:tcPr>
          <w:p w:rsidR="007B5EFC" w:rsidRPr="002C1E8B" w:rsidRDefault="007B5EFC" w:rsidP="002B349F">
            <w:pPr>
              <w:spacing w:line="276" w:lineRule="auto"/>
              <w:jc w:val="both"/>
              <w:rPr>
                <w:rFonts w:cs="Calibri"/>
                <w:sz w:val="26"/>
                <w:szCs w:val="26"/>
              </w:rPr>
            </w:pPr>
          </w:p>
        </w:tc>
      </w:tr>
    </w:tbl>
    <w:p w:rsidR="002C1E8B" w:rsidRDefault="002C1E8B" w:rsidP="002B349F">
      <w:pPr>
        <w:spacing w:line="276" w:lineRule="auto"/>
        <w:jc w:val="both"/>
        <w:rPr>
          <w:rFonts w:cs="Calibri"/>
          <w:b/>
          <w:bCs/>
          <w:sz w:val="26"/>
          <w:szCs w:val="26"/>
        </w:rPr>
      </w:pPr>
    </w:p>
    <w:p w:rsidR="007B5EFC" w:rsidRPr="007B5EFC" w:rsidRDefault="002C1E8B" w:rsidP="002B349F">
      <w:pPr>
        <w:spacing w:line="276" w:lineRule="auto"/>
        <w:jc w:val="both"/>
        <w:rPr>
          <w:rFonts w:cs="Calibri"/>
          <w:b/>
          <w:bCs/>
          <w:sz w:val="36"/>
          <w:szCs w:val="36"/>
        </w:rPr>
      </w:pPr>
      <w:r w:rsidRPr="002C1E8B">
        <w:rPr>
          <w:rFonts w:cs="Calibri"/>
          <w:b/>
          <w:bCs/>
          <w:sz w:val="36"/>
          <w:szCs w:val="36"/>
        </w:rPr>
        <w:t xml:space="preserve">DPO: </w:t>
      </w:r>
    </w:p>
    <w:sectPr w:rsidR="007B5EFC" w:rsidRPr="007B5EFC" w:rsidSect="002B34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554" w:rsidRDefault="00F63554">
      <w:r>
        <w:separator/>
      </w:r>
    </w:p>
  </w:endnote>
  <w:endnote w:type="continuationSeparator" w:id="0">
    <w:p w:rsidR="00F63554" w:rsidRDefault="00F6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930" w:rsidRDefault="005269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930" w:rsidRDefault="0052693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930" w:rsidRDefault="005269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554" w:rsidRDefault="00F63554">
      <w:r>
        <w:separator/>
      </w:r>
    </w:p>
  </w:footnote>
  <w:footnote w:type="continuationSeparator" w:id="0">
    <w:p w:rsidR="00F63554" w:rsidRDefault="00F63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930" w:rsidRDefault="0052693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CA" w:rsidRDefault="00A16EE9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CA" w:rsidRPr="002B349F" w:rsidRDefault="00A16EE9" w:rsidP="002B349F">
    <w:pPr>
      <w:tabs>
        <w:tab w:val="left" w:pos="7371"/>
      </w:tabs>
      <w:spacing w:before="57" w:line="276" w:lineRule="auto"/>
      <w:ind w:left="1797"/>
      <w:rPr>
        <w:b/>
        <w:bCs/>
        <w:sz w:val="26"/>
        <w:szCs w:val="26"/>
      </w:rPr>
    </w:pPr>
    <w:r w:rsidRPr="002B349F">
      <w:rPr>
        <w:b/>
        <w:bCs/>
        <w:noProof/>
        <w:sz w:val="26"/>
        <w:szCs w:val="26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B349F">
      <w:rPr>
        <w:rStyle w:val="RefernciaSutil"/>
        <w:rFonts w:cs="Calibri"/>
        <w:b/>
        <w:bCs/>
        <w:smallCaps w:val="0"/>
        <w:color w:val="auto"/>
        <w:sz w:val="26"/>
        <w:szCs w:val="26"/>
        <w:u w:val="none"/>
      </w:rPr>
      <w:t>Instituto de Educação Infantil e Juvenil</w:t>
    </w:r>
  </w:p>
  <w:p w:rsidR="00EA53CA" w:rsidRPr="002B349F" w:rsidRDefault="00DD0EA9" w:rsidP="002B349F">
    <w:pPr>
      <w:spacing w:before="57" w:line="276" w:lineRule="auto"/>
      <w:ind w:left="1797"/>
      <w:rPr>
        <w:sz w:val="26"/>
        <w:szCs w:val="26"/>
      </w:rPr>
    </w:pP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Outono</w:t>
    </w:r>
    <w:r w:rsidR="00A16EE9"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, 20</w:t>
    </w:r>
    <w:r w:rsidR="00A16EE9" w:rsidRPr="002B349F">
      <w:rPr>
        <w:rStyle w:val="RefernciaSutil"/>
        <w:rFonts w:cs="Calibri"/>
        <w:smallCaps w:val="0"/>
        <w:color w:val="auto"/>
        <w:kern w:val="2"/>
        <w:sz w:val="26"/>
        <w:szCs w:val="26"/>
        <w:u w:val="none"/>
      </w:rPr>
      <w:t>20</w:t>
    </w:r>
    <w:r w:rsidR="00A16EE9"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. Londrina, </w:t>
    </w: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2</w:t>
    </w:r>
    <w:r w:rsidR="00526930">
      <w:rPr>
        <w:rStyle w:val="RefernciaSutil"/>
        <w:rFonts w:cs="Calibri"/>
        <w:smallCaps w:val="0"/>
        <w:color w:val="auto"/>
        <w:sz w:val="26"/>
        <w:szCs w:val="26"/>
        <w:u w:val="none"/>
      </w:rPr>
      <w:t>4</w:t>
    </w: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</w:t>
    </w:r>
    <w:r w:rsidR="00A16EE9"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de </w:t>
    </w: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março.</w:t>
    </w:r>
  </w:p>
  <w:p w:rsidR="00EA53CA" w:rsidRPr="002B349F" w:rsidRDefault="00A16EE9" w:rsidP="002B349F">
    <w:pPr>
      <w:tabs>
        <w:tab w:val="left" w:pos="7655"/>
      </w:tabs>
      <w:spacing w:before="57" w:line="276" w:lineRule="auto"/>
      <w:rPr>
        <w:sz w:val="26"/>
        <w:szCs w:val="26"/>
      </w:rPr>
    </w:pP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Nome: ____________________________________</w:t>
    </w:r>
    <w:r w:rsid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______________</w:t>
    </w: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</w:t>
    </w:r>
    <w:r w:rsid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Turma:</w:t>
    </w:r>
    <w:r w:rsid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</w:t>
    </w:r>
    <w:r w:rsidR="00DD0EA9"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9º ano</w:t>
    </w:r>
  </w:p>
  <w:p w:rsidR="00EA53CA" w:rsidRPr="002B349F" w:rsidRDefault="00A16EE9" w:rsidP="002B349F">
    <w:pPr>
      <w:tabs>
        <w:tab w:val="left" w:pos="7655"/>
      </w:tabs>
      <w:spacing w:before="57" w:line="276" w:lineRule="auto"/>
      <w:ind w:left="1797"/>
      <w:rPr>
        <w:sz w:val="26"/>
        <w:szCs w:val="26"/>
      </w:rPr>
    </w:pP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Área do conhecimento: </w:t>
    </w:r>
    <w:r w:rsidR="00DD0EA9"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História</w:t>
    </w:r>
    <w:r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| Professor(a): </w:t>
    </w:r>
    <w:r w:rsidR="00DD0EA9" w:rsidRPr="002B349F">
      <w:rPr>
        <w:rStyle w:val="RefernciaSutil"/>
        <w:rFonts w:cs="Calibri"/>
        <w:smallCaps w:val="0"/>
        <w:color w:val="auto"/>
        <w:sz w:val="26"/>
        <w:szCs w:val="26"/>
        <w:u w:val="none"/>
      </w:rPr>
      <w:t>Vinicius</w:t>
    </w:r>
  </w:p>
  <w:p w:rsidR="00EA53CA" w:rsidRDefault="00EA53CA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8749A"/>
    <w:multiLevelType w:val="hybridMultilevel"/>
    <w:tmpl w:val="036A5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A9"/>
    <w:rsid w:val="002B349F"/>
    <w:rsid w:val="002C1E8B"/>
    <w:rsid w:val="00526930"/>
    <w:rsid w:val="007B5EFC"/>
    <w:rsid w:val="00803F51"/>
    <w:rsid w:val="008636D3"/>
    <w:rsid w:val="00A16EE9"/>
    <w:rsid w:val="00B90C1F"/>
    <w:rsid w:val="00DD0EA9"/>
    <w:rsid w:val="00EA53CA"/>
    <w:rsid w:val="00F6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D9"/>
  <w15:docId w15:val="{AC3B7D3D-27B6-4FA8-902D-59095478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DD0EA9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pPr>
      <w:spacing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  <w:spacing w:before="119"/>
    </w:pPr>
    <w:rPr>
      <w:kern w:val="2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pPr>
      <w:spacing w:before="119"/>
    </w:pPr>
    <w:rPr>
      <w:kern w:val="2"/>
    </w:rPr>
  </w:style>
  <w:style w:type="paragraph" w:styleId="Cabealho">
    <w:name w:val="header"/>
    <w:basedOn w:val="Normal"/>
    <w:pPr>
      <w:suppressLineNumbers/>
      <w:spacing w:before="119"/>
    </w:pPr>
    <w:rPr>
      <w:kern w:val="2"/>
    </w:rPr>
  </w:style>
  <w:style w:type="paragraph" w:styleId="Rodap">
    <w:name w:val="footer"/>
    <w:basedOn w:val="Normal"/>
    <w:pPr>
      <w:spacing w:before="119"/>
    </w:pPr>
    <w:rPr>
      <w:rFonts w:cs="Mangal"/>
      <w:kern w:val="2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pPr>
      <w:spacing w:before="119"/>
    </w:pPr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2B349F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2B3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C1E8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1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stf.jus.br/portal/cms/verNoticiaDetalhe.asp?idConteudo=97174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2.camara.leg.br/a-camara/visiteacamara/cultura-na-camara/copy_of_museu/publicacoes/arquivos-pdf/Constituicoes%20Brasileiras-PDF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12.senado.leg.br/noticias/glossario-legislativo/constituicoes-brasileira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planalto.gov.br/ccivil_03/Constituicao/Constituicao91.ht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planalto.gov.br/ccivil_03/Constituicao/Constituicao.htm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Google%20Drive\IEIJ\Modelos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27</TotalTime>
  <Pages>2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Vin�cius Marcondes Ara�jo</cp:lastModifiedBy>
  <cp:revision>4</cp:revision>
  <cp:lastPrinted>2012-02-10T19:10:00Z</cp:lastPrinted>
  <dcterms:created xsi:type="dcterms:W3CDTF">2020-03-19T17:49:00Z</dcterms:created>
  <dcterms:modified xsi:type="dcterms:W3CDTF">2020-03-21T17:23:00Z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