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56" w:rsidRPr="00E05656" w:rsidRDefault="00E05656" w:rsidP="00E05656">
      <w:pPr>
        <w:pStyle w:val="01Ttulo-IEIJ"/>
        <w:rPr>
          <w:rFonts w:ascii="Times New Roman" w:hAnsi="Times New Roman" w:cs="Times New Roman"/>
          <w:lang w:eastAsia="pt-BR" w:bidi="ar-SA"/>
        </w:rPr>
      </w:pPr>
      <w:r w:rsidRPr="00E05656">
        <w:rPr>
          <w:lang w:eastAsia="pt-BR" w:bidi="ar-SA"/>
        </w:rPr>
        <w:t>UNIDADE DA VIDA</w:t>
      </w:r>
    </w:p>
    <w:p w:rsidR="00E05656" w:rsidRPr="00E05656" w:rsidRDefault="00E05656" w:rsidP="00E05656">
      <w:pPr>
        <w:widowControl/>
        <w:suppressAutoHyphens w:val="0"/>
        <w:spacing w:before="0"/>
        <w:jc w:val="right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Período 1 - Atividade 10</w:t>
      </w:r>
    </w:p>
    <w:p w:rsidR="00E05656" w:rsidRPr="00E05656" w:rsidRDefault="00E05656" w:rsidP="00E05656">
      <w:pPr>
        <w:widowControl/>
        <w:suppressAutoHyphens w:val="0"/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Observe atentamente as imagens de microscopia óptica que se seguem.</w:t>
      </w:r>
    </w:p>
    <w:p w:rsidR="00E05656" w:rsidRP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tbl>
      <w:tblPr>
        <w:tblW w:w="963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2"/>
        <w:gridCol w:w="4916"/>
      </w:tblGrid>
      <w:tr w:rsidR="00E05656" w:rsidRPr="00E05656" w:rsidTr="00E05656">
        <w:trPr>
          <w:trHeight w:val="420"/>
          <w:jc w:val="right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pt-BR" w:bidi="ar-SA"/>
              </w:rPr>
              <w:t>MICROSCOPIAS DE TECIDO ANIMAL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2F523052" wp14:editId="7F148FA7">
                  <wp:extent cx="2924175" cy="2216785"/>
                  <wp:effectExtent l="0" t="0" r="9525" b="0"/>
                  <wp:docPr id="15" name="Imagem 15" descr="https://lh3.googleusercontent.com/PQ7VK5NGJN7XR9s76jf8vQ1pZJCP2dHJLeRnxX2lXkvk30gABHvnA5T7V-eFvujrT2IVEWyrC8D3PO4G_SpYAnTPAqPBtxy6TRsd1JJMLC1Bc5XFkCC_xceQf4jPJJl_nbrpGfd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PQ7VK5NGJN7XR9s76jf8vQ1pZJCP2dHJLeRnxX2lXkvk30gABHvnA5T7V-eFvujrT2IVEWyrC8D3PO4G_SpYAnTPAqPBtxy6TRsd1JJMLC1Bc5XFkCC_xceQf4jPJJl_nbrpGfd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Sangue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52D80003" wp14:editId="43856727">
                  <wp:extent cx="2924175" cy="2199640"/>
                  <wp:effectExtent l="0" t="0" r="9525" b="0"/>
                  <wp:docPr id="14" name="Imagem 14" descr="https://lh5.googleusercontent.com/_pbhIRTnRe3Yjr-1Db_1-1KnYKNRZFxE6-vZEVl7M3Xm8eJG11ktqdMVPQQuhJelmMRbqKjiuOlMK1n_qdqbSSiiwWCkN9vnQbSQ3S2eqZ_s2NbWBwxcnIPblA9OU22EQvM_ea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_pbhIRTnRe3Yjr-1Db_1-1KnYKNRZFxE6-vZEVl7M3Xm8eJG11ktqdMVPQQuhJelmMRbqKjiuOlMK1n_qdqbSSiiwWCkN9vnQbSQ3S2eqZ_s2NbWBwxcnIPblA9OU22EQvM_ea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Rim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6FD32ADE" wp14:editId="13206F7A">
                  <wp:extent cx="3070860" cy="2199640"/>
                  <wp:effectExtent l="0" t="0" r="0" b="0"/>
                  <wp:docPr id="13" name="Imagem 13" descr="https://lh5.googleusercontent.com/CTc_fNOaxk_ClfcB9cs2nUqIwP4spU30oF83Ty15PXHiXd4pUWXltyUNAPbIIoeD3KYHVoF1wkkKTQCGrJwQdVvI2JQwNuIdKBV_z9aezyI32yGsJym3n8_Y7sh0rMrdeUZ-w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CTc_fNOaxk_ClfcB9cs2nUqIwP4spU30oF83Ty15PXHiXd4pUWXltyUNAPbIIoeD3KYHVoF1wkkKTQCGrJwQdVvI2JQwNuIdKBV_z9aezyI32yGsJym3n8_Y7sh0rMrdeUZ-w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Tecido nervoso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5E61534A" wp14:editId="56C53205">
                  <wp:extent cx="3062605" cy="2449830"/>
                  <wp:effectExtent l="0" t="0" r="4445" b="7620"/>
                  <wp:docPr id="12" name="Imagem 12" descr="https://lh3.googleusercontent.com/5f3xeO_rlZG5Jx5AOlHWSM_KlTEdcff7ETp2_6n7DA1L_2Nxb_3oDYNfx2QUgShZqjM2rWwKG8mGlueGV9Y4mzmX3eOaAoDszSXQ1D-p1Jev1HNAbNnxLWNJ_gnqdf0hdJYhMlp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5f3xeO_rlZG5Jx5AOlHWSM_KlTEdcff7ETp2_6n7DA1L_2Nxb_3oDYNfx2QUgShZqjM2rWwKG8mGlueGV9Y4mzmX3eOaAoDszSXQ1D-p1Jev1HNAbNnxLWNJ_gnqdf0hdJYhMlp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Músculo cardíaco</w:t>
            </w:r>
          </w:p>
        </w:tc>
      </w:tr>
    </w:tbl>
    <w:p w:rsid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E05656" w:rsidRDefault="00E05656" w:rsidP="00E05656">
      <w:pPr>
        <w:pStyle w:val="03Texto-IEIJ"/>
        <w:rPr>
          <w:lang w:eastAsia="pt-BR" w:bidi="ar-SA"/>
        </w:rPr>
      </w:pPr>
      <w:r>
        <w:rPr>
          <w:lang w:eastAsia="pt-BR" w:bidi="ar-SA"/>
        </w:rPr>
        <w:br w:type="page"/>
      </w:r>
    </w:p>
    <w:p w:rsidR="00E05656" w:rsidRP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lastRenderedPageBreak/>
        <w:br/>
      </w:r>
    </w:p>
    <w:tbl>
      <w:tblPr>
        <w:tblW w:w="963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E05656" w:rsidRPr="00E05656" w:rsidTr="00E05656">
        <w:trPr>
          <w:trHeight w:val="420"/>
          <w:jc w:val="right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pt-BR" w:bidi="ar-SA"/>
              </w:rPr>
              <w:t>MICROSCOPIA DE TECIDOS VEGETAL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661CD87C" wp14:editId="7BA9F1BF">
                  <wp:extent cx="2924175" cy="2199640"/>
                  <wp:effectExtent l="0" t="0" r="9525" b="0"/>
                  <wp:docPr id="11" name="Imagem 11" descr="https://lh3.googleusercontent.com/67ahoAQRXHW5bDIQdGyzQ5YYPemUNzmw-CpNvx2KWRbQ689kVsTECGWESR9Ctv-ITi5iMQJQOfFed6stiSrWZD1Jy7JffvJcu4VPBrHsqK5Wr2kQlSvmCxic6A7DgG_9QUJLEU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67ahoAQRXHW5bDIQdGyzQ5YYPemUNzmw-CpNvx2KWRbQ689kVsTECGWESR9Ctv-ITi5iMQJQOfFed6stiSrWZD1Jy7JffvJcu4VPBrHsqK5Wr2kQlSvmCxic6A7DgG_9QUJLEU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Epiderme de cebola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41AC3162" wp14:editId="05EF6654">
                  <wp:extent cx="2924175" cy="2208530"/>
                  <wp:effectExtent l="0" t="0" r="9525" b="1270"/>
                  <wp:docPr id="10" name="Imagem 10" descr="https://lh4.googleusercontent.com/pOy11t-_WyBqTtyV5pADb0PHARi6OuESxIOt1P7HNg1nEdkITEHXWWhYcSGTiN7cl4iDb-2Q3_OIPdAGTs8OYb-u621zpuqu86Qve1RwnIOf9wPnoqk42C9NO61kFb24n1WGcuR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pOy11t-_WyBqTtyV5pADb0PHARi6OuESxIOt1P7HNg1nEdkITEHXWWhYcSGTiN7cl4iDb-2Q3_OIPdAGTs8OYb-u621zpuqu86Qve1RwnIOf9wPnoqk42C9NO61kFb24n1WGcuR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Epiderme de folha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4C35634E" wp14:editId="372F896B">
                  <wp:extent cx="2924175" cy="2199640"/>
                  <wp:effectExtent l="0" t="0" r="9525" b="0"/>
                  <wp:docPr id="9" name="Imagem 9" descr="https://lh3.googleusercontent.com/ajMrt86IhqtJIcSXo_SEgPbpxIgLcf_kHEmrIapGlytkBiMY7HAgVpNwsileeR2RaMLAPoXbeF_uy7-WWUKFeWJHq3_VXQR-WlQdcRmlRje-FNtoEIk0uoLuJCmC10kJP-vIj6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ajMrt86IhqtJIcSXo_SEgPbpxIgLcf_kHEmrIapGlytkBiMY7HAgVpNwsileeR2RaMLAPoXbeF_uy7-WWUKFeWJHq3_VXQR-WlQdcRmlRje-FNtoEIk0uoLuJCmC10kJP-vIj6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Ponta de raiz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35B79ECB" wp14:editId="6053B22D">
                  <wp:extent cx="2924175" cy="2199640"/>
                  <wp:effectExtent l="0" t="0" r="9525" b="0"/>
                  <wp:docPr id="8" name="Imagem 8" descr="https://lh5.googleusercontent.com/2PTms-ZVLXQV1mJjaKorcaGi9fWgl6PIZWzIfLIzNvtf9fOBmOax1lZhmeEBdKgwpfJxvFdoCnicETRdfd3DrPX6K8V6zz9AFAZ2XJovGfBMrbOQ-IFGMwVb6n97ON6B3ot4ydm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2PTms-ZVLXQV1mJjaKorcaGi9fWgl6PIZWzIfLIzNvtf9fOBmOax1lZhmeEBdKgwpfJxvFdoCnicETRdfd3DrPX6K8V6zz9AFAZ2XJovGfBMrbOQ-IFGMwVb6n97ON6B3ot4ydm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Epiderme de  folha</w:t>
            </w:r>
          </w:p>
        </w:tc>
      </w:tr>
    </w:tbl>
    <w:p w:rsid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E05656" w:rsidRDefault="00E05656" w:rsidP="00E05656">
      <w:pPr>
        <w:pStyle w:val="03Texto-IEIJ"/>
        <w:rPr>
          <w:lang w:eastAsia="pt-BR" w:bidi="ar-SA"/>
        </w:rPr>
      </w:pPr>
      <w:r>
        <w:rPr>
          <w:lang w:eastAsia="pt-BR" w:bidi="ar-SA"/>
        </w:rPr>
        <w:br w:type="page"/>
      </w:r>
    </w:p>
    <w:p w:rsidR="00E05656" w:rsidRP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lastRenderedPageBreak/>
        <w:br/>
      </w: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br/>
      </w:r>
    </w:p>
    <w:tbl>
      <w:tblPr>
        <w:tblW w:w="963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7"/>
        <w:gridCol w:w="4711"/>
      </w:tblGrid>
      <w:tr w:rsidR="00E05656" w:rsidRPr="00E05656" w:rsidTr="00E05656">
        <w:trPr>
          <w:trHeight w:val="420"/>
          <w:jc w:val="right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pt-BR" w:bidi="ar-SA"/>
              </w:rPr>
              <w:t>MICROSCOPIA DE TECIDOS VEGETAL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05E75FCA" wp14:editId="18526A07">
                  <wp:extent cx="2924175" cy="2061845"/>
                  <wp:effectExtent l="0" t="0" r="9525" b="0"/>
                  <wp:docPr id="7" name="Imagem 7" descr="https://lh3.googleusercontent.com/qOvFhkTYG1sqFA8J6PExGjrWiHgF02pUfLCCwPa0-myfZLnv1KpjJPPYcDXI7OLYzuNi4pg6msaQUAZI3VaUj5DW-4waeBTy6eH-PDdjqVizBKlxoTmC_hZ3nriJAza9tyG64j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qOvFhkTYG1sqFA8J6PExGjrWiHgF02pUfLCCwPa0-myfZLnv1KpjJPPYcDXI7OLYzuNi4pg6msaQUAZI3VaUj5DW-4waeBTy6eH-PDdjqVizBKlxoTmC_hZ3nriJAza9tyG64j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Ameba (organismo com uma célula)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2CBA5760" wp14:editId="03B6C6A2">
                  <wp:extent cx="2700020" cy="2061845"/>
                  <wp:effectExtent l="0" t="0" r="5080" b="0"/>
                  <wp:docPr id="6" name="Imagem 6" descr="https://lh5.googleusercontent.com/ejV2fgBU_nyjojSbEGwVtNo-HDvSnnZl87qFaAaVzYMosK_whMWYDyoda2kwFDEvltrdY3nUY7el0JYZ3hhSioU8Gs7turt8If08QoWIaAvrxXzgwcsU5y5XVJZB_8qN0o-Nt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ejV2fgBU_nyjojSbEGwVtNo-HDvSnnZl87qFaAaVzYMosK_whMWYDyoda2kwFDEvltrdY3nUY7el0JYZ3hhSioU8Gs7turt8If08QoWIaAvrxXzgwcsU5y5XVJZB_8qN0o-Nt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proofErr w:type="spellStart"/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Paramécio</w:t>
            </w:r>
            <w:proofErr w:type="spellEnd"/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 xml:space="preserve"> (organismo com uma célula)</w:t>
            </w:r>
          </w:p>
        </w:tc>
      </w:tr>
      <w:tr w:rsidR="00E05656" w:rsidRPr="00E05656" w:rsidTr="00E0565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15EEF6A4" wp14:editId="0B78B77D">
                  <wp:extent cx="2536190" cy="1906270"/>
                  <wp:effectExtent l="0" t="0" r="0" b="0"/>
                  <wp:docPr id="5" name="Imagem 5" descr="https://lh6.googleusercontent.com/Qhr_jl2Ln3WjHMtdTy_GcYOgm8fa8XaGYTNquIDfaPEiexJukKMPGHUnpA2NxmKl3s2QLNxI5ZngUat1PKRG3vPvMJ2dzRdD-LpnQzTfLciiTBB5oMpZAPQM8sVFsOs2vVWC76V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6.googleusercontent.com/Qhr_jl2Ln3WjHMtdTy_GcYOgm8fa8XaGYTNquIDfaPEiexJukKMPGHUnpA2NxmKl3s2QLNxI5ZngUat1PKRG3vPvMJ2dzRdD-LpnQzTfLciiTBB5oMpZAPQM8sVFsOs2vVWC76V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proofErr w:type="spellStart"/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Trichonympha</w:t>
            </w:r>
            <w:proofErr w:type="spellEnd"/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 xml:space="preserve"> (organismo com uma célula)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5656" w:rsidRPr="00E05656" w:rsidRDefault="00E05656" w:rsidP="00E05656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noProof/>
                <w:color w:val="000000"/>
                <w:kern w:val="0"/>
                <w:bdr w:val="none" w:sz="0" w:space="0" w:color="auto" w:frame="1"/>
                <w:lang w:eastAsia="pt-BR" w:bidi="ar-SA"/>
              </w:rPr>
              <w:drawing>
                <wp:inline distT="0" distB="0" distL="0" distR="0" wp14:anchorId="3123FBF2" wp14:editId="4C853BF8">
                  <wp:extent cx="2863850" cy="1906270"/>
                  <wp:effectExtent l="0" t="0" r="0" b="0"/>
                  <wp:docPr id="4" name="Imagem 4" descr="https://lh5.googleusercontent.com/z5pCPsZ3seyGqvDXAUmJlAR_7VORrnVUt9sL9Xftk9fN1WG-rYZ41lDzurxf0DuI_YGUNz7rmZGEWO9ZvKTcNIi2h0ruHeQD7BubpFKm8sJtd4rrG6o8TNFuJRcGkQHV8Lvt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5.googleusercontent.com/z5pCPsZ3seyGqvDXAUmJlAR_7VORrnVUt9sL9Xftk9fN1WG-rYZ41lDzurxf0DuI_YGUNz7rmZGEWO9ZvKTcNIi2h0ruHeQD7BubpFKm8sJtd4rrG6o8TNFuJRcGkQHV8Lvt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656" w:rsidRPr="00E05656" w:rsidRDefault="00E05656" w:rsidP="00E05656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E05656">
              <w:rPr>
                <w:rFonts w:ascii="Book Antiqua" w:eastAsia="Times New Roman" w:hAnsi="Book Antiqua" w:cs="Times New Roman"/>
                <w:color w:val="000000"/>
                <w:kern w:val="0"/>
                <w:lang w:eastAsia="pt-BR" w:bidi="ar-SA"/>
              </w:rPr>
              <w:t>Trypanosoma (organismo com uma célula)</w:t>
            </w:r>
          </w:p>
        </w:tc>
      </w:tr>
    </w:tbl>
    <w:p w:rsidR="00E05656" w:rsidRDefault="00E05656" w:rsidP="00E05656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E05656" w:rsidRDefault="00E05656" w:rsidP="00E05656">
      <w:pPr>
        <w:pStyle w:val="03Texto-IEIJ"/>
        <w:rPr>
          <w:lang w:eastAsia="pt-BR" w:bidi="ar-SA"/>
        </w:rPr>
      </w:pPr>
      <w:r>
        <w:rPr>
          <w:lang w:eastAsia="pt-BR" w:bidi="ar-SA"/>
        </w:rPr>
        <w:br w:type="page"/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lastRenderedPageBreak/>
        <w:pict>
          <v:rect id="_x0000_i1027" style="width:0;height:1.5pt" o:hralign="center" o:hrstd="t" o:hr="t" fillcolor="#a0a0a0" stroked="f"/>
        </w:pict>
      </w:r>
    </w:p>
    <w:p w:rsidR="00E05656" w:rsidRPr="00E05656" w:rsidRDefault="00E05656" w:rsidP="00E05656">
      <w:pPr>
        <w:widowControl/>
        <w:suppressAutoHyphens w:val="0"/>
        <w:spacing w:before="240" w:after="24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eastAsia="Times New Roman" w:cs="Calibri"/>
          <w:b/>
          <w:bCs/>
          <w:i/>
          <w:iCs/>
          <w:color w:val="000000"/>
          <w:kern w:val="0"/>
          <w:sz w:val="36"/>
          <w:szCs w:val="36"/>
          <w:u w:val="single"/>
          <w:lang w:eastAsia="pt-BR" w:bidi="ar-SA"/>
        </w:rPr>
        <w:t>Brevíssima História da descoberta das células</w:t>
      </w:r>
    </w:p>
    <w:p w:rsidR="00DF489B" w:rsidRDefault="00DF489B" w:rsidP="00E05656">
      <w:pPr>
        <w:widowControl/>
        <w:suppressAutoHyphens w:val="0"/>
        <w:spacing w:before="0"/>
        <w:ind w:firstLine="340"/>
        <w:jc w:val="both"/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</w:pP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Book Antiqua" w:eastAsia="Times New Roman" w:hAnsi="Book Antiqua" w:cs="Times New Roman"/>
          <w:noProof/>
          <w:color w:val="000000"/>
          <w:kern w:val="0"/>
          <w:lang w:eastAsia="pt-BR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3688008</wp:posOffset>
                </wp:positionH>
                <wp:positionV relativeFrom="paragraph">
                  <wp:posOffset>74175</wp:posOffset>
                </wp:positionV>
                <wp:extent cx="2413635" cy="4007485"/>
                <wp:effectExtent l="0" t="0" r="571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635" cy="4007485"/>
                          <a:chOff x="0" y="0"/>
                          <a:chExt cx="2413635" cy="4007485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Resultado de imagem para suber Hook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70" cy="348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Caixa de texto 33"/>
                        <wps:cNvSpPr txBox="1"/>
                        <wps:spPr>
                          <a:xfrm>
                            <a:off x="0" y="3545205"/>
                            <a:ext cx="2413635" cy="462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05656" w:rsidRPr="00E05656" w:rsidRDefault="00E05656" w:rsidP="00E05656">
                              <w:pPr>
                                <w:pStyle w:val="Legenda"/>
                                <w:rPr>
                                  <w:rFonts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05656">
                                <w:rPr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E05656">
                                <w:rPr>
                                  <w:noProof/>
                                  <w:sz w:val="20"/>
                                  <w:szCs w:val="20"/>
                                </w:rPr>
                                <w:instrText xml:space="preserve"> SEQ Figura \* ARABIC </w:instrText>
                              </w:r>
                              <w:r w:rsidRPr="00E05656">
                                <w:rPr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31309">
                                <w:rPr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E05656">
                                <w:rPr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E05656">
                                <w:rPr>
                                  <w:sz w:val="20"/>
                                  <w:szCs w:val="20"/>
                                </w:rPr>
                                <w:t xml:space="preserve"> Desenho da estrutura do súber conforme visto por </w:t>
                              </w:r>
                              <w:proofErr w:type="spellStart"/>
                              <w:r w:rsidRPr="00E05656">
                                <w:rPr>
                                  <w:sz w:val="20"/>
                                  <w:szCs w:val="20"/>
                                </w:rPr>
                                <w:t>Hooke</w:t>
                              </w:r>
                              <w:proofErr w:type="spellEnd"/>
                              <w:r w:rsidRPr="00E05656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4" o:spid="_x0000_s1026" style="position:absolute;left:0;text-align:left;margin-left:290.4pt;margin-top:5.85pt;width:190.05pt;height:315.55pt;z-index:251660288;mso-width-relative:margin;mso-height-relative:margin" coordsize="24136,40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alt="Resultado de imagem para suber Hooke" style="position:absolute;width:24067;height:3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i4vEAAAA2wAAAA8AAABkcnMvZG93bnJldi54bWxEj0FrwkAUhO8F/8PyBC/FbBohaHQVKa30&#10;0EKq5v7IPpNg9m3Irib9926h0OMwM98wm91oWnGn3jWWFbxEMQji0uqGKwXn0/t8CcJ5ZI2tZVLw&#10;Qw5228nTBjNtB/6m+9FXIkDYZaig9r7LpHRlTQZdZDvi4F1sb9AH2VdS9zgEuGllEsepNNhwWKix&#10;o9eayuvxZhSsks/88naTZVF86fjAnOrnPFVqNh33axCeRv8f/mt/aAWLBH6/h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Wi4vEAAAA2wAAAA8AAAAAAAAAAAAAAAAA&#10;nwIAAGRycy9kb3ducmV2LnhtbFBLBQYAAAAABAAEAPcAAACQAwAAAAA=&#10;">
                  <v:imagedata r:id="rId21" o:title="Resultado de imagem para suber Hook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3" o:spid="_x0000_s1028" type="#_x0000_t202" style="position:absolute;top:35452;width:24136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Z0cUA&#10;AADbAAAADwAAAGRycy9kb3ducmV2LnhtbESPQWsCMRSE74X+h/AKXkrN1hUpW6OIVLC9iKuX3h6b&#10;52bbzcuSZHX77xtB8DjMzDfMfDnYVpzJh8axgtdxBoK4crrhWsHxsHl5AxEissbWMSn4owDLxePD&#10;HAvtLryncxlrkSAcClRgYuwKKUNlyGIYu444eSfnLcYkfS21x0uC21ZOsmwmLTacFgx2tDZU/Za9&#10;VbCbfu/Mc3/6+FpNc/957Nezn7pUavQ0rN5BRBriPXxrb7WCP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lnRxQAAANsAAAAPAAAAAAAAAAAAAAAAAJgCAABkcnMv&#10;ZG93bnJldi54bWxQSwUGAAAAAAQABAD1AAAAigMAAAAA&#10;" stroked="f">
                  <v:textbox style="mso-fit-shape-to-text:t" inset="0,0,0,0">
                    <w:txbxContent>
                      <w:p w:rsidR="00E05656" w:rsidRPr="00E05656" w:rsidRDefault="00E05656" w:rsidP="00E05656">
                        <w:pPr>
                          <w:pStyle w:val="Legenda"/>
                          <w:rPr>
                            <w:rFonts w:cs="Tahoma"/>
                            <w:noProof/>
                            <w:sz w:val="20"/>
                            <w:szCs w:val="20"/>
                          </w:rPr>
                        </w:pPr>
                        <w:r w:rsidRPr="00E05656">
                          <w:rPr>
                            <w:noProof/>
                            <w:sz w:val="20"/>
                            <w:szCs w:val="20"/>
                          </w:rPr>
                          <w:fldChar w:fldCharType="begin"/>
                        </w:r>
                        <w:r w:rsidRPr="00E05656">
                          <w:rPr>
                            <w:noProof/>
                            <w:sz w:val="20"/>
                            <w:szCs w:val="20"/>
                          </w:rPr>
                          <w:instrText xml:space="preserve"> SEQ Figura \* ARABIC </w:instrText>
                        </w:r>
                        <w:r w:rsidRPr="00E05656">
                          <w:rPr>
                            <w:noProof/>
                            <w:sz w:val="20"/>
                            <w:szCs w:val="20"/>
                          </w:rPr>
                          <w:fldChar w:fldCharType="separate"/>
                        </w:r>
                        <w:r w:rsidR="00031309">
                          <w:rPr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E05656">
                          <w:rPr>
                            <w:noProof/>
                            <w:sz w:val="20"/>
                            <w:szCs w:val="20"/>
                          </w:rPr>
                          <w:fldChar w:fldCharType="end"/>
                        </w:r>
                        <w:r w:rsidRPr="00E05656">
                          <w:rPr>
                            <w:sz w:val="20"/>
                            <w:szCs w:val="20"/>
                          </w:rPr>
                          <w:t xml:space="preserve"> Desenho da estrutura do súber conforme visto por </w:t>
                        </w:r>
                        <w:proofErr w:type="spellStart"/>
                        <w:r w:rsidRPr="00E05656">
                          <w:rPr>
                            <w:sz w:val="20"/>
                            <w:szCs w:val="20"/>
                          </w:rPr>
                          <w:t>Hooke</w:t>
                        </w:r>
                        <w:proofErr w:type="spellEnd"/>
                        <w:r w:rsidRPr="00E05656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A maioria das células não pode ser vista sem o uso de instrumentos. Sua descoberta está diretamente associada ao desenvolvimento dos microscópios, instrumentos formados por lentes que permitem a ampliação de imagens.</w:t>
      </w:r>
      <w:r w:rsidRPr="00E05656">
        <w:t xml:space="preserve"> 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O microscópio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, acredita-se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, foi inventado em 1591 por Hans Janssen e seu filho. Entretanto, só foi utilizado pela primeira vez para observar seres vivos no século XV, por Antony van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Leeuwenhoek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(1632-1723) um holandês que ganhava a vida vendendo roupas e botões. Foi assim que descobriu as bactérias. Em grego, a palavra </w:t>
      </w:r>
      <w:proofErr w:type="spellStart"/>
      <w:r w:rsidRPr="00E05656">
        <w:rPr>
          <w:rFonts w:ascii="Book Antiqua" w:eastAsia="Times New Roman" w:hAnsi="Book Antiqua" w:cs="Times New Roman"/>
          <w:i/>
          <w:iCs/>
          <w:color w:val="000000"/>
          <w:kern w:val="0"/>
          <w:lang w:eastAsia="pt-BR" w:bidi="ar-SA"/>
        </w:rPr>
        <w:t>bakteria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significa “bastão pequeno”, daí o nome desses seres microscópicos. 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O inglês Robert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Hooke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(1635-1703) fez aprimoramentos ao microscópio de Van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Leeuwenhoek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, acrescentando mais uma lente e com ele observou diferentes materiais e em 1665, publicou suas observações em um trabalho chamado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Micrographia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. Ao examinar em uma fatia de cortiça em seu microscópio ainda rudimentar quando comparado aos atuais, verificou que ela era constituída por cavidades poliédricas, às quais chamou de células (do latim </w:t>
      </w:r>
      <w:proofErr w:type="spellStart"/>
      <w:r w:rsidRPr="00E05656">
        <w:rPr>
          <w:rFonts w:ascii="Book Antiqua" w:eastAsia="Times New Roman" w:hAnsi="Book Antiqua" w:cs="Times New Roman"/>
          <w:i/>
          <w:color w:val="000000"/>
          <w:kern w:val="0"/>
          <w:lang w:eastAsia="pt-BR" w:bidi="ar-SA"/>
        </w:rPr>
        <w:t>cella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, pequena cavidade). Na realidade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Hooke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observou blocos hexagonais que eram as paredes de células vegetais mortas.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Enquanto isso, van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Leeuwenhoek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(1632–1723) estava gastando seu tempo livre moendo lentes e construindo microscópios de qualidade notável. Em suas análises, ele observou e 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desenhou protozoários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, tais como o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Vorticella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da água da chuva, e bactérias de sua própria boca. Van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Leeuwenhoek</w:t>
      </w:r>
      <w:proofErr w:type="spellEnd"/>
      <w:proofErr w:type="gramStart"/>
      <w:r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</w:t>
      </w: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foi contemporâneo e amigo do pintor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Johannes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Vermeer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(1632-1675) da cidade de Delft que foi pioneiro no uso da luz e da sombra na arte ao mesmo tempo em que van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Leeuwenhoek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estava explorando o uso da luz para descobrir o mundo microscópico.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Os estudos continuaram e os microscópios foram sendo gradativamente aperfeiçoados. Com isso, obtiveram-se imagens cada vez mais nítidas do mundo microscópico, que permitiam observações e descrições mais rigorosas. Em 1838, o botânico alemão Mathias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Schleiden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(1804 - 1881) concluiu que todas as plantas eram constituídas por células. Um ano depois, o zoólogo Theodor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Schwann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(1810 - 1882), também alemão, chegou à mesma conclusão em relação aos animais. 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lastRenderedPageBreak/>
        <w:t>Depois da descoberta da célula, outros pesquisadores passaram a estudar as diversas partes das plantas e, posteriormente, os animais também foram estudados. Logo foi descoberto o material gelatinoso que constitui o citoplasma das células. Em 1833, o botânico escocês Robert Brown (1773-1858) constatou que a grande maioria das células tinha uma estrutura interna ovoide ou esférica, a que chamou de núcleo.</w:t>
      </w:r>
    </w:p>
    <w:p w:rsidR="00E05656" w:rsidRPr="00E05656" w:rsidRDefault="00E05656" w:rsidP="00E05656">
      <w:pPr>
        <w:widowControl/>
        <w:suppressAutoHyphens w:val="0"/>
        <w:spacing w:before="0"/>
        <w:ind w:firstLine="3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Outras observações e descobertas dessa época foram 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membrana plasmática em células animais e vegetais e um envoltório externo a essa membrana, nas células vegetais, a parede celular.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8" style="width:0;height:1.5pt" o:hralign="center" o:hrstd="t" o:hr="t" fillcolor="#a0a0a0" stroked="f"/>
        </w:pict>
      </w:r>
    </w:p>
    <w:p w:rsidR="00E05656" w:rsidRPr="00E05656" w:rsidRDefault="00E05656" w:rsidP="00E05656">
      <w:pPr>
        <w:widowControl/>
        <w:suppressAutoHyphens w:val="0"/>
        <w:spacing w:before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FONTES: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BREVE HISTÓRIA DA DESCOBERTA DA CÉLULA. Fonte do saber. &lt;http://www.fontedosaber.com/biologia/breve-historia-da-descoberta-da-celula.html&gt;. Acesso em: 03/06/2018.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CÉLULA. Wikipédia. &lt;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https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://pt.wikipedia.org/wiki/C%C3%A9lula&gt;. Acesso em: 03/06/2018.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CÉLULAS. UOL Educação. &lt;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https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://educacao.uol.com.br/disciplinas/ciencias/celulas-conheca-a-historia-de-sua-descoberta-e-entenda-sua-estrutura.htm?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mobile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&gt;. Acesso em 03/06/2018.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TEORIA CELULAR. Planeta biologia. &lt;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https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://planetabiologia.com/teoria-celular-a-descoberta-das-celulas/&gt;. Acesso em: 03/03/2018.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 xml:space="preserve">SÉCULO XIX.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Wikilivros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. &lt;</w:t>
      </w: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https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://pt.wikibooks.org/wiki/Introdu%C3%A7%C3%A3o_%C3%A0_Biologia/Hist%C3%B3ria_da_Biologia/S%C3%A9culo_XIX:_surgem_as_disciplinas_biol%C3%B3gicas&gt;. Acesso em: 03/06/2018.</w:t>
      </w:r>
    </w:p>
    <w:p w:rsidR="00E05656" w:rsidRPr="00E05656" w:rsidRDefault="00E05656" w:rsidP="00E0565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9" style="width:0;height:1.5pt" o:hralign="center" o:hrstd="t" o:hr="t" fillcolor="#a0a0a0" stroked="f"/>
        </w:pict>
      </w:r>
    </w:p>
    <w:p w:rsidR="00DF489B" w:rsidRDefault="00DF489B" w:rsidP="00E05656">
      <w:pPr>
        <w:pStyle w:val="02Subttulo-IEIJ"/>
        <w:rPr>
          <w:lang w:eastAsia="pt-BR" w:bidi="ar-SA"/>
        </w:rPr>
      </w:pPr>
    </w:p>
    <w:p w:rsidR="00E05656" w:rsidRPr="00E05656" w:rsidRDefault="00E05656" w:rsidP="00E05656">
      <w:pPr>
        <w:pStyle w:val="02Subttulo-IEIJ"/>
        <w:rPr>
          <w:rFonts w:ascii="Times New Roman" w:hAnsi="Times New Roman" w:cs="Times New Roman"/>
          <w:lang w:eastAsia="pt-BR" w:bidi="ar-SA"/>
        </w:rPr>
      </w:pPr>
      <w:r w:rsidRPr="00E05656">
        <w:rPr>
          <w:lang w:eastAsia="pt-BR" w:bidi="ar-SA"/>
        </w:rPr>
        <w:t>Proposta</w:t>
      </w:r>
    </w:p>
    <w:p w:rsidR="00E05656" w:rsidRPr="00E05656" w:rsidRDefault="00E05656" w:rsidP="00E05656">
      <w:pPr>
        <w:widowControl/>
        <w:suppressAutoHyphens w:val="0"/>
        <w:spacing w:before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1. Depois de muitos estudos tanto seus quanto de outros, os pesquisadores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Schleiden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e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Schwann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promoveram a proposição da célula como a unidade básica do organismo e de que cada célula individual contém todas as características essenciais à vida. Tal proposição ficou conhecida como teoria celular: todo ser vivo é constituído por células. Você concorda com tal afirmação? Explique seu raciocínio.</w:t>
      </w:r>
    </w:p>
    <w:p w:rsidR="00E05656" w:rsidRDefault="00E05656" w:rsidP="00E05656">
      <w:pPr>
        <w:widowControl/>
        <w:suppressAutoHyphens w:val="0"/>
        <w:spacing w:before="0"/>
        <w:jc w:val="both"/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2. Apesar de terem proposto a Teoria Celular,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Schleiden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e </w:t>
      </w:r>
      <w:proofErr w:type="spellStart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>Schwann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lang w:eastAsia="pt-BR" w:bidi="ar-SA"/>
        </w:rPr>
        <w:t xml:space="preserve"> inicialmente se opuseram à ideia de que todas as células nascem a partir da divisão de outras células. Como você acha que as células se originam? Explique seu raciocínio.</w:t>
      </w:r>
    </w:p>
    <w:p w:rsidR="00DF489B" w:rsidRPr="00E05656" w:rsidRDefault="00DF489B" w:rsidP="00E05656">
      <w:pPr>
        <w:widowControl/>
        <w:suppressAutoHyphens w:val="0"/>
        <w:spacing w:before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bookmarkStart w:id="0" w:name="_GoBack"/>
      <w:bookmarkEnd w:id="0"/>
    </w:p>
    <w:p w:rsidR="00604FA8" w:rsidRPr="00440ADA" w:rsidRDefault="00524E04" w:rsidP="00604FA8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5" style="width:0;height:1.5pt" o:hralign="center" o:hrstd="t" o:hr="t" fillcolor="#a0a0a0" stroked="f"/>
        </w:pict>
      </w:r>
    </w:p>
    <w:p w:rsidR="00604FA8" w:rsidRPr="00E05656" w:rsidRDefault="00604FA8" w:rsidP="00604FA8">
      <w:pPr>
        <w:widowControl/>
        <w:suppressAutoHyphens w:val="0"/>
        <w:jc w:val="both"/>
        <w:rPr>
          <w:rFonts w:ascii="Book Antiqua" w:eastAsia="Times New Roman" w:hAnsi="Book Antiqua" w:cs="Times New Roman"/>
          <w:kern w:val="0"/>
          <w:sz w:val="22"/>
          <w:szCs w:val="22"/>
          <w:lang w:eastAsia="pt-BR" w:bidi="ar-SA"/>
        </w:rPr>
      </w:pPr>
      <w:r w:rsidRPr="00E05656">
        <w:rPr>
          <w:rFonts w:ascii="Book Antiqua" w:eastAsia="Times New Roman" w:hAnsi="Book Antiqua" w:cs="Calibri"/>
          <w:b/>
          <w:bCs/>
          <w:color w:val="000000"/>
          <w:kern w:val="0"/>
          <w:sz w:val="22"/>
          <w:szCs w:val="22"/>
          <w:u w:val="single"/>
          <w:lang w:eastAsia="pt-BR" w:bidi="ar-SA"/>
        </w:rPr>
        <w:t>ORIENTAÇÕES</w:t>
      </w:r>
    </w:p>
    <w:p w:rsidR="00604FA8" w:rsidRPr="00E05656" w:rsidRDefault="00604FA8" w:rsidP="00604FA8">
      <w:pPr>
        <w:widowControl/>
        <w:numPr>
          <w:ilvl w:val="0"/>
          <w:numId w:val="3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Antes de iniciar sua atividade:</w:t>
      </w:r>
    </w:p>
    <w:p w:rsidR="00604FA8" w:rsidRPr="00E05656" w:rsidRDefault="00604FA8" w:rsidP="00604FA8">
      <w:pPr>
        <w:widowControl/>
        <w:numPr>
          <w:ilvl w:val="1"/>
          <w:numId w:val="4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leia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a atividade e decida se irá respondê-la no arquivo editável ou na folha de fichário. Se for responder na folha de fichário, não se esqueça de colocar o cabeçalho completo, horário de início e horário de término.</w:t>
      </w:r>
    </w:p>
    <w:p w:rsidR="00604FA8" w:rsidRPr="00E05656" w:rsidRDefault="00604FA8" w:rsidP="00604FA8">
      <w:pPr>
        <w:widowControl/>
        <w:numPr>
          <w:ilvl w:val="1"/>
          <w:numId w:val="4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Se for fazer no arquivo editável:</w:t>
      </w:r>
    </w:p>
    <w:p w:rsidR="00604FA8" w:rsidRPr="00E05656" w:rsidRDefault="00604FA8" w:rsidP="00604FA8">
      <w:pPr>
        <w:widowControl/>
        <w:numPr>
          <w:ilvl w:val="2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seu nome completo. Para isso: a) clique duas vezes sobre o cabeçalho; b) substitua a linha após “Nome:” pelo seu nome completo;</w:t>
      </w:r>
    </w:p>
    <w:p w:rsidR="00604FA8" w:rsidRPr="00E05656" w:rsidRDefault="00604FA8" w:rsidP="00604FA8">
      <w:pPr>
        <w:widowControl/>
        <w:numPr>
          <w:ilvl w:val="2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o horário de início na parte da atividade dedicada a respostas</w:t>
      </w:r>
    </w:p>
    <w:p w:rsidR="00604FA8" w:rsidRPr="00E05656" w:rsidRDefault="00604FA8" w:rsidP="00604FA8">
      <w:pPr>
        <w:widowControl/>
        <w:numPr>
          <w:ilvl w:val="0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Depois de terminar a atividade:</w:t>
      </w:r>
    </w:p>
    <w:p w:rsidR="00604FA8" w:rsidRPr="00E05656" w:rsidRDefault="00604FA8" w:rsidP="00604FA8">
      <w:pPr>
        <w:widowControl/>
        <w:numPr>
          <w:ilvl w:val="1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o horário de término e o tempo total da atividade;</w:t>
      </w:r>
    </w:p>
    <w:p w:rsidR="00604FA8" w:rsidRPr="00E05656" w:rsidRDefault="00604FA8" w:rsidP="00604FA8">
      <w:pPr>
        <w:widowControl/>
        <w:numPr>
          <w:ilvl w:val="1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lastRenderedPageBreak/>
        <w:t>faça</w:t>
      </w:r>
      <w:proofErr w:type="gram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sua auto avaliação de Disciplina, Produtividade e Organização.</w:t>
      </w:r>
    </w:p>
    <w:p w:rsidR="00604FA8" w:rsidRPr="00E05656" w:rsidRDefault="00604FA8" w:rsidP="00604FA8">
      <w:pPr>
        <w:widowControl/>
        <w:numPr>
          <w:ilvl w:val="0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b/>
          <w:bCs/>
          <w:color w:val="000000"/>
          <w:kern w:val="0"/>
          <w:sz w:val="22"/>
          <w:szCs w:val="22"/>
          <w:lang w:eastAsia="pt-BR" w:bidi="ar-SA"/>
        </w:rPr>
      </w:pPr>
      <w:r w:rsidRPr="00E05656">
        <w:rPr>
          <w:rFonts w:ascii="Book Antiqua" w:eastAsia="Times New Roman" w:hAnsi="Book Antiqua" w:cs="Times New Roman"/>
          <w:b/>
          <w:bCs/>
          <w:color w:val="000000"/>
          <w:kern w:val="0"/>
          <w:sz w:val="22"/>
          <w:szCs w:val="22"/>
          <w:lang w:eastAsia="pt-BR" w:bidi="ar-SA"/>
        </w:rPr>
        <w:t>Observação:</w:t>
      </w:r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todas as atividades devem durar o tempo máximo de 45 min para cada aula que você teria da disciplina de Ciências naquele dia. Sendo assim, mesmo que não tenha terminado a atividade, faça o envio da atividade pelo </w:t>
      </w:r>
      <w:proofErr w:type="spellStart"/>
      <w:r w:rsidRPr="00E05656">
        <w:rPr>
          <w:rFonts w:ascii="Book Antiqua" w:eastAsia="Times New Roman" w:hAnsi="Book Antiqua" w:cs="Times New Roman"/>
          <w:i/>
          <w:color w:val="000000"/>
          <w:kern w:val="0"/>
          <w:sz w:val="22"/>
          <w:szCs w:val="22"/>
          <w:lang w:eastAsia="pt-BR" w:bidi="ar-SA"/>
        </w:rPr>
        <w:t>Moodle</w:t>
      </w:r>
      <w:proofErr w:type="spellEnd"/>
      <w:r w:rsidRPr="00E05656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.</w:t>
      </w:r>
    </w:p>
    <w:p w:rsidR="00604FA8" w:rsidRPr="00440ADA" w:rsidRDefault="00524E04" w:rsidP="00604FA8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6" style="width:0;height:1.5pt" o:hralign="center" o:hrstd="t" o:hr="t" fillcolor="#a0a0a0" stroked="f"/>
        </w:pict>
      </w:r>
    </w:p>
    <w:p w:rsidR="00604FA8" w:rsidRDefault="00604FA8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br w:type="page"/>
      </w:r>
    </w:p>
    <w:p w:rsidR="003E644E" w:rsidRPr="00693AFC" w:rsidRDefault="00496D25" w:rsidP="003E644E">
      <w:pPr>
        <w:pStyle w:val="01Ttulo-IEIJ"/>
        <w:rPr>
          <w:rFonts w:ascii="Times New Roman" w:hAnsi="Times New Roman" w:cs="Times New Roman"/>
          <w:lang w:eastAsia="pt-BR" w:bidi="ar-SA"/>
        </w:rPr>
      </w:pPr>
      <w:r>
        <w:rPr>
          <w:lang w:eastAsia="pt-BR" w:bidi="ar-SA"/>
        </w:rPr>
        <w:lastRenderedPageBreak/>
        <w:t>respostas</w:t>
      </w:r>
    </w:p>
    <w:p w:rsidR="003E644E" w:rsidRPr="00693AFC" w:rsidRDefault="003E644E" w:rsidP="003E644E">
      <w:pPr>
        <w:widowControl/>
        <w:suppressAutoHyphens w:val="0"/>
        <w:spacing w:before="0"/>
        <w:jc w:val="right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693AFC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 xml:space="preserve">Período 1 - </w:t>
      </w:r>
      <w:r w:rsidR="00253E00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Atividade 09</w:t>
      </w:r>
    </w:p>
    <w:tbl>
      <w:tblPr>
        <w:tblStyle w:val="Tabelacomgrade"/>
        <w:tblW w:w="0" w:type="auto"/>
        <w:tblInd w:w="5495" w:type="dxa"/>
        <w:tblLayout w:type="fixed"/>
        <w:tblLook w:val="04A0" w:firstRow="1" w:lastRow="0" w:firstColumn="1" w:lastColumn="0" w:noHBand="0" w:noVBand="1"/>
      </w:tblPr>
      <w:tblGrid>
        <w:gridCol w:w="1070"/>
        <w:gridCol w:w="1071"/>
        <w:gridCol w:w="1071"/>
        <w:gridCol w:w="1071"/>
      </w:tblGrid>
      <w:tr w:rsidR="00496D25" w:rsidRPr="00604FA8" w:rsidTr="00496D25">
        <w:tc>
          <w:tcPr>
            <w:tcW w:w="1070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Início</w:t>
            </w:r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Término</w:t>
            </w:r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Total</w:t>
            </w:r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D.P.O.</w:t>
            </w:r>
          </w:p>
        </w:tc>
      </w:tr>
      <w:tr w:rsidR="00496D25" w:rsidRPr="00604FA8" w:rsidTr="00496D25">
        <w:tc>
          <w:tcPr>
            <w:tcW w:w="1070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proofErr w:type="gramStart"/>
            <w:r w:rsidRPr="00604FA8"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00:00</w:t>
            </w:r>
            <w:proofErr w:type="gramEnd"/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proofErr w:type="gramStart"/>
            <w:r w:rsidRPr="00604FA8"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00:00</w:t>
            </w:r>
            <w:proofErr w:type="gramEnd"/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 min</w:t>
            </w:r>
          </w:p>
        </w:tc>
        <w:tc>
          <w:tcPr>
            <w:tcW w:w="1071" w:type="dxa"/>
          </w:tcPr>
          <w:p w:rsidR="00496D25" w:rsidRPr="00604FA8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r w:rsidRPr="00604FA8"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000</w:t>
            </w:r>
          </w:p>
        </w:tc>
      </w:tr>
    </w:tbl>
    <w:p w:rsidR="00496D25" w:rsidRPr="00604FA8" w:rsidRDefault="00496D25" w:rsidP="003E644E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</w:p>
    <w:p w:rsidR="003E644E" w:rsidRPr="00604FA8" w:rsidRDefault="000D07F7" w:rsidP="003E644E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  <w:r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 xml:space="preserve">Resposta </w:t>
      </w:r>
      <w:proofErr w:type="gramStart"/>
      <w:r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>1</w:t>
      </w:r>
      <w:proofErr w:type="gramEnd"/>
      <w:r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>:</w:t>
      </w:r>
    </w:p>
    <w:p w:rsidR="003E644E" w:rsidRPr="00604FA8" w:rsidRDefault="003E644E" w:rsidP="003E644E">
      <w:pPr>
        <w:widowControl/>
        <w:suppressAutoHyphens w:val="0"/>
        <w:jc w:val="both"/>
        <w:rPr>
          <w:rFonts w:ascii="Book Antiqua" w:eastAsia="Times New Roman" w:hAnsi="Book Antiqua" w:cstheme="minorHAnsi"/>
          <w:kern w:val="0"/>
          <w:lang w:eastAsia="pt-BR" w:bidi="ar-SA"/>
        </w:rPr>
      </w:pPr>
      <w:r w:rsidRPr="00604FA8">
        <w:rPr>
          <w:rFonts w:ascii="Book Antiqua" w:eastAsia="Times New Roman" w:hAnsi="Book Antiqua" w:cstheme="minorHAnsi"/>
          <w:kern w:val="0"/>
          <w:lang w:eastAsia="pt-BR" w:bidi="ar-SA"/>
        </w:rPr>
        <w:t xml:space="preserve">(escreva aqui sua </w:t>
      </w:r>
      <w:r w:rsidR="000D07F7" w:rsidRPr="00604FA8">
        <w:rPr>
          <w:rFonts w:ascii="Book Antiqua" w:eastAsia="Times New Roman" w:hAnsi="Book Antiqua" w:cstheme="minorHAnsi"/>
          <w:kern w:val="0"/>
          <w:lang w:eastAsia="pt-BR" w:bidi="ar-SA"/>
        </w:rPr>
        <w:t>resposta</w:t>
      </w:r>
      <w:r w:rsidRPr="00604FA8">
        <w:rPr>
          <w:rFonts w:ascii="Book Antiqua" w:eastAsia="Times New Roman" w:hAnsi="Book Antiqua" w:cstheme="minorHAnsi"/>
          <w:kern w:val="0"/>
          <w:lang w:eastAsia="pt-BR" w:bidi="ar-SA"/>
        </w:rPr>
        <w:t>)</w:t>
      </w:r>
    </w:p>
    <w:p w:rsidR="003E644E" w:rsidRPr="00604FA8" w:rsidRDefault="003E644E" w:rsidP="003E644E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</w:p>
    <w:p w:rsidR="003E644E" w:rsidRPr="00604FA8" w:rsidRDefault="000D07F7" w:rsidP="003E644E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  <w:r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 xml:space="preserve">Resposta </w:t>
      </w:r>
      <w:proofErr w:type="gramStart"/>
      <w:r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>2</w:t>
      </w:r>
      <w:proofErr w:type="gramEnd"/>
      <w:r w:rsidR="003E644E" w:rsidRPr="00604FA8">
        <w:rPr>
          <w:rFonts w:asciiTheme="minorHAnsi" w:eastAsia="Times New Roman" w:hAnsiTheme="minorHAnsi" w:cstheme="minorHAnsi"/>
          <w:b/>
          <w:kern w:val="0"/>
          <w:lang w:eastAsia="pt-BR" w:bidi="ar-SA"/>
        </w:rPr>
        <w:t>:</w:t>
      </w:r>
    </w:p>
    <w:p w:rsidR="003E644E" w:rsidRPr="00604FA8" w:rsidRDefault="003E644E" w:rsidP="000D07F7">
      <w:pPr>
        <w:pStyle w:val="04Lista-IEIJ"/>
        <w:rPr>
          <w:rFonts w:ascii="Book Antiqua" w:hAnsi="Book Antiqua"/>
          <w:szCs w:val="24"/>
          <w:lang w:eastAsia="pt-BR" w:bidi="ar-SA"/>
        </w:rPr>
      </w:pPr>
      <w:r w:rsidRPr="00604FA8">
        <w:rPr>
          <w:rFonts w:ascii="Book Antiqua" w:hAnsi="Book Antiqua"/>
          <w:szCs w:val="24"/>
          <w:lang w:eastAsia="pt-BR" w:bidi="ar-SA"/>
        </w:rPr>
        <w:t>(</w:t>
      </w:r>
      <w:r w:rsidR="000D07F7" w:rsidRPr="00604FA8">
        <w:rPr>
          <w:rFonts w:ascii="Book Antiqua" w:hAnsi="Book Antiqua"/>
          <w:szCs w:val="24"/>
          <w:lang w:eastAsia="pt-BR" w:bidi="ar-SA"/>
        </w:rPr>
        <w:t>escreva aqui sua resposta</w:t>
      </w:r>
      <w:r w:rsidRPr="00604FA8">
        <w:rPr>
          <w:rFonts w:ascii="Book Antiqua" w:hAnsi="Book Antiqua"/>
          <w:szCs w:val="24"/>
          <w:lang w:eastAsia="pt-BR" w:bidi="ar-SA"/>
        </w:rPr>
        <w:t>)</w:t>
      </w:r>
    </w:p>
    <w:sectPr w:rsidR="003E644E" w:rsidRPr="00604FA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E04" w:rsidRDefault="00524E04">
      <w:pPr>
        <w:spacing w:before="0"/>
      </w:pPr>
      <w:r>
        <w:separator/>
      </w:r>
    </w:p>
  </w:endnote>
  <w:endnote w:type="continuationSeparator" w:id="0">
    <w:p w:rsidR="00524E04" w:rsidRDefault="00524E0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Mangal"/>
        <w:szCs w:val="21"/>
      </w:rPr>
      <w:id w:val="1271740730"/>
      <w:docPartObj>
        <w:docPartGallery w:val="Page Numbers (Bottom of Page)"/>
        <w:docPartUnique/>
      </w:docPartObj>
    </w:sdtPr>
    <w:sdtEndPr/>
    <w:sdtContent>
      <w:p w:rsidR="00693AFC" w:rsidRPr="00693AFC" w:rsidRDefault="00524E04" w:rsidP="00693AFC">
        <w:pPr>
          <w:rPr>
            <w:rFonts w:ascii="Times New Roman" w:eastAsia="Times New Roman" w:hAnsi="Times New Roman" w:cs="Times New Roman"/>
            <w:kern w:val="0"/>
            <w:lang w:eastAsia="pt-BR" w:bidi="ar-SA"/>
          </w:rPr>
        </w:pPr>
        <w:r>
          <w:rPr>
            <w:rFonts w:ascii="Times New Roman" w:eastAsia="Times New Roman" w:hAnsi="Times New Roman" w:cs="Times New Roman"/>
            <w:kern w:val="0"/>
            <w:lang w:eastAsia="pt-BR" w:bidi="ar-SA"/>
          </w:rPr>
          <w:pict>
            <v:rect id="_x0000_i1030" style="width:0;height:1.5pt" o:hralign="center" o:hrstd="t" o:hr="t" fillcolor="#a0a0a0" stroked="f"/>
          </w:pict>
        </w:r>
      </w:p>
      <w:p w:rsidR="00693AFC" w:rsidRDefault="00693AFC" w:rsidP="00693AFC">
        <w:pPr>
          <w:pStyle w:val="Rodap"/>
          <w:jc w:val="right"/>
        </w:pPr>
        <w:r w:rsidRPr="00693AFC">
          <w:rPr>
            <w:rFonts w:ascii="Book Antiqua" w:eastAsia="Times New Roman" w:hAnsi="Book Antiqua" w:cs="Times New Roman"/>
            <w:i/>
            <w:iCs/>
            <w:color w:val="000000"/>
            <w:kern w:val="0"/>
            <w:sz w:val="20"/>
            <w:szCs w:val="20"/>
            <w:lang w:eastAsia="pt-BR" w:bidi="ar-SA"/>
          </w:rPr>
          <w:t>CIÊNCIAS FÍSICAS E NATURAIS</w:t>
        </w:r>
        <w:r w:rsidR="000D07F7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="000D07F7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="000D07F7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="00253E00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u w:val="single"/>
            <w:lang w:eastAsia="pt-BR" w:bidi="ar-SA"/>
          </w:rPr>
          <w:t>BOLA DE BEISEBOL</w:t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="00253E00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hAnsi="Book Antiqua"/>
            <w:sz w:val="20"/>
            <w:szCs w:val="20"/>
          </w:rPr>
          <w:fldChar w:fldCharType="begin"/>
        </w:r>
        <w:r w:rsidRPr="00693AFC">
          <w:rPr>
            <w:rFonts w:ascii="Book Antiqua" w:hAnsi="Book Antiqua"/>
            <w:sz w:val="20"/>
            <w:szCs w:val="20"/>
          </w:rPr>
          <w:instrText>PAGE   \* MERGEFORMAT</w:instrText>
        </w:r>
        <w:r w:rsidRPr="00693AFC">
          <w:rPr>
            <w:rFonts w:ascii="Book Antiqua" w:hAnsi="Book Antiqua"/>
            <w:sz w:val="20"/>
            <w:szCs w:val="20"/>
          </w:rPr>
          <w:fldChar w:fldCharType="separate"/>
        </w:r>
        <w:r w:rsidR="00031309">
          <w:rPr>
            <w:rFonts w:ascii="Book Antiqua" w:hAnsi="Book Antiqua"/>
            <w:noProof/>
            <w:sz w:val="20"/>
            <w:szCs w:val="20"/>
          </w:rPr>
          <w:t>7</w:t>
        </w:r>
        <w:r w:rsidRPr="00693AFC">
          <w:rPr>
            <w:rFonts w:ascii="Book Antiqua" w:hAnsi="Book Antiqua"/>
            <w:sz w:val="20"/>
            <w:szCs w:val="20"/>
          </w:rPr>
          <w:fldChar w:fldCharType="end"/>
        </w:r>
      </w:p>
    </w:sdtContent>
  </w:sdt>
  <w:p w:rsidR="00693AFC" w:rsidRDefault="00693AF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9262724"/>
      <w:docPartObj>
        <w:docPartGallery w:val="Page Numbers (Bottom of Page)"/>
        <w:docPartUnique/>
      </w:docPartObj>
    </w:sdtPr>
    <w:sdtEndPr/>
    <w:sdtContent>
      <w:p w:rsidR="00693AFC" w:rsidRDefault="00693AFC">
        <w:pPr>
          <w:pStyle w:val="Rodap"/>
          <w:jc w:val="right"/>
        </w:pPr>
        <w:r w:rsidRPr="00693AFC">
          <w:rPr>
            <w:rFonts w:ascii="Book Antiqua" w:hAnsi="Book Antiqua"/>
            <w:sz w:val="20"/>
            <w:szCs w:val="20"/>
          </w:rPr>
          <w:fldChar w:fldCharType="begin"/>
        </w:r>
        <w:r w:rsidRPr="00693AFC">
          <w:rPr>
            <w:rFonts w:ascii="Book Antiqua" w:hAnsi="Book Antiqua"/>
            <w:sz w:val="20"/>
            <w:szCs w:val="20"/>
          </w:rPr>
          <w:instrText>PAGE   \* MERGEFORMAT</w:instrText>
        </w:r>
        <w:r w:rsidRPr="00693AFC">
          <w:rPr>
            <w:rFonts w:ascii="Book Antiqua" w:hAnsi="Book Antiqua"/>
            <w:sz w:val="20"/>
            <w:szCs w:val="20"/>
          </w:rPr>
          <w:fldChar w:fldCharType="separate"/>
        </w:r>
        <w:r w:rsidR="00031309">
          <w:rPr>
            <w:rFonts w:ascii="Book Antiqua" w:hAnsi="Book Antiqua"/>
            <w:noProof/>
            <w:sz w:val="20"/>
            <w:szCs w:val="20"/>
          </w:rPr>
          <w:t>1</w:t>
        </w:r>
        <w:r w:rsidRPr="00693AFC">
          <w:rPr>
            <w:rFonts w:ascii="Book Antiqua" w:hAnsi="Book Antiqua"/>
            <w:sz w:val="20"/>
            <w:szCs w:val="20"/>
          </w:rPr>
          <w:fldChar w:fldCharType="end"/>
        </w:r>
      </w:p>
    </w:sdtContent>
  </w:sdt>
  <w:p w:rsidR="00693AFC" w:rsidRDefault="00693A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E04" w:rsidRDefault="00524E04">
      <w:pPr>
        <w:spacing w:before="0"/>
      </w:pPr>
      <w:r>
        <w:separator/>
      </w:r>
    </w:p>
  </w:footnote>
  <w:footnote w:type="continuationSeparator" w:id="0">
    <w:p w:rsidR="00524E04" w:rsidRDefault="00524E0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07" w:rsidRDefault="00E36BFE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07" w:rsidRDefault="00E36BFE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014C99E" wp14:editId="58878172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12707" w:rsidRDefault="00693AF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E36BFE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E05656">
      <w:rPr>
        <w:rStyle w:val="RefernciaSutil"/>
        <w:rFonts w:cs="Calibri"/>
        <w:smallCaps w:val="0"/>
        <w:color w:val="auto"/>
        <w:u w:val="none"/>
      </w:rPr>
      <w:t>27</w:t>
    </w:r>
    <w:r w:rsidR="00E36BFE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E36BFE">
      <w:rPr>
        <w:rStyle w:val="RefernciaSutil"/>
        <w:rFonts w:cs="Calibri"/>
        <w:smallCaps w:val="0"/>
        <w:color w:val="auto"/>
        <w:u w:val="none"/>
      </w:rPr>
      <w:t>.</w:t>
    </w:r>
  </w:p>
  <w:p w:rsidR="00E12707" w:rsidRDefault="00E36BFE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93AFC">
      <w:rPr>
        <w:rStyle w:val="RefernciaSutil"/>
        <w:rFonts w:cs="Calibri"/>
        <w:smallCaps w:val="0"/>
        <w:color w:val="auto"/>
        <w:u w:val="none"/>
      </w:rPr>
      <w:t>6° ano</w:t>
    </w:r>
  </w:p>
  <w:p w:rsidR="00E12707" w:rsidRDefault="00E36BFE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693AFC">
      <w:rPr>
        <w:rStyle w:val="RefernciaSutil"/>
        <w:rFonts w:cs="Calibri"/>
        <w:smallCaps w:val="0"/>
        <w:color w:val="auto"/>
        <w:u w:val="none"/>
      </w:rPr>
      <w:t>Ciências</w:t>
    </w:r>
    <w:r>
      <w:rPr>
        <w:rStyle w:val="RefernciaSutil"/>
        <w:rFonts w:cs="Calibri"/>
        <w:smallCaps w:val="0"/>
        <w:color w:val="auto"/>
        <w:u w:val="none"/>
      </w:rPr>
      <w:t xml:space="preserve">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693AFC">
      <w:rPr>
        <w:rStyle w:val="RefernciaSutil"/>
        <w:rFonts w:cs="Calibri"/>
        <w:smallCaps w:val="0"/>
        <w:color w:val="auto"/>
        <w:u w:val="none"/>
      </w:rPr>
      <w:t xml:space="preserve">Johann </w:t>
    </w:r>
    <w:proofErr w:type="spellStart"/>
    <w:r w:rsidR="00693AFC">
      <w:rPr>
        <w:rStyle w:val="RefernciaSutil"/>
        <w:rFonts w:cs="Calibri"/>
        <w:smallCaps w:val="0"/>
        <w:color w:val="auto"/>
        <w:u w:val="none"/>
      </w:rPr>
      <w:t>Portscheler</w:t>
    </w:r>
    <w:proofErr w:type="spellEnd"/>
  </w:p>
  <w:p w:rsidR="00E12707" w:rsidRDefault="00E12707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3BD6AFD"/>
    <w:multiLevelType w:val="multilevel"/>
    <w:tmpl w:val="5B64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A466C"/>
    <w:multiLevelType w:val="multilevel"/>
    <w:tmpl w:val="CC9A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357C35"/>
    <w:multiLevelType w:val="multilevel"/>
    <w:tmpl w:val="BB02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835670"/>
    <w:multiLevelType w:val="multilevel"/>
    <w:tmpl w:val="C0B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AFC"/>
    <w:rsid w:val="00031309"/>
    <w:rsid w:val="000D07F7"/>
    <w:rsid w:val="00253E00"/>
    <w:rsid w:val="003975D8"/>
    <w:rsid w:val="003E5029"/>
    <w:rsid w:val="003E644E"/>
    <w:rsid w:val="00496D25"/>
    <w:rsid w:val="004F57D3"/>
    <w:rsid w:val="00524E04"/>
    <w:rsid w:val="005251EE"/>
    <w:rsid w:val="005B220C"/>
    <w:rsid w:val="00604FA8"/>
    <w:rsid w:val="00685AEE"/>
    <w:rsid w:val="00693AFC"/>
    <w:rsid w:val="00BB5118"/>
    <w:rsid w:val="00DF489B"/>
    <w:rsid w:val="00E05656"/>
    <w:rsid w:val="00E12707"/>
    <w:rsid w:val="00E36BFE"/>
    <w:rsid w:val="00F20890"/>
    <w:rsid w:val="00F7334B"/>
    <w:rsid w:val="00F7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693AF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Ttulo1Char">
    <w:name w:val="Título 1 Char"/>
    <w:basedOn w:val="Fontepargpadro"/>
    <w:link w:val="Ttulo1"/>
    <w:uiPriority w:val="9"/>
    <w:rsid w:val="00693AFC"/>
    <w:rPr>
      <w:b/>
      <w:bCs/>
      <w:kern w:val="36"/>
      <w:sz w:val="48"/>
      <w:szCs w:val="48"/>
    </w:rPr>
  </w:style>
  <w:style w:type="character" w:customStyle="1" w:styleId="apple-tab-span">
    <w:name w:val="apple-tab-span"/>
    <w:basedOn w:val="Fontepargpadro"/>
    <w:rsid w:val="00693AFC"/>
  </w:style>
  <w:style w:type="table" w:styleId="Tabelacomgrade">
    <w:name w:val="Table Grid"/>
    <w:basedOn w:val="Tabelanormal"/>
    <w:uiPriority w:val="39"/>
    <w:rsid w:val="0049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0D07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693AF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Ttulo1Char">
    <w:name w:val="Título 1 Char"/>
    <w:basedOn w:val="Fontepargpadro"/>
    <w:link w:val="Ttulo1"/>
    <w:uiPriority w:val="9"/>
    <w:rsid w:val="00693AFC"/>
    <w:rPr>
      <w:b/>
      <w:bCs/>
      <w:kern w:val="36"/>
      <w:sz w:val="48"/>
      <w:szCs w:val="48"/>
    </w:rPr>
  </w:style>
  <w:style w:type="character" w:customStyle="1" w:styleId="apple-tab-span">
    <w:name w:val="apple-tab-span"/>
    <w:basedOn w:val="Fontepargpadro"/>
    <w:rsid w:val="00693AFC"/>
  </w:style>
  <w:style w:type="table" w:styleId="Tabelacomgrade">
    <w:name w:val="Table Grid"/>
    <w:basedOn w:val="Tabelanormal"/>
    <w:uiPriority w:val="39"/>
    <w:rsid w:val="0049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0D07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903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Vinicius</cp:lastModifiedBy>
  <cp:revision>4</cp:revision>
  <cp:lastPrinted>2020-03-25T19:53:00Z</cp:lastPrinted>
  <dcterms:created xsi:type="dcterms:W3CDTF">2020-03-25T19:53:00Z</dcterms:created>
  <dcterms:modified xsi:type="dcterms:W3CDTF">2020-03-25T19:53:00Z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