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CF4BD7" w14:textId="4BF65AE4" w:rsidR="00ED3636" w:rsidRDefault="00CE3710" w:rsidP="00ED3636">
      <w:pPr>
        <w:pStyle w:val="01Ttulo-IEIJ"/>
      </w:pPr>
      <w:r>
        <w:t xml:space="preserve">Multiplicação com números negativos – </w:t>
      </w:r>
      <w:r w:rsidR="002D6F01">
        <w:t>Tomada de consciência</w:t>
      </w:r>
    </w:p>
    <w:p w14:paraId="429A3BAC" w14:textId="1CDA9E77" w:rsidR="002015F1" w:rsidRDefault="00CE3710" w:rsidP="005D1A88">
      <w:pPr>
        <w:pStyle w:val="03Texto-IEIJ"/>
      </w:pPr>
      <w:r w:rsidRPr="005D1A88">
        <w:t xml:space="preserve">IMPORTANTE: </w:t>
      </w:r>
      <w:r w:rsidR="002D6F01">
        <w:t>Hoje</w:t>
      </w:r>
      <w:r w:rsidR="002015F1">
        <w:t>, 05 de maio, faremos a nossa tomada de consciência por vídeo chamada em dois grupos:</w:t>
      </w:r>
    </w:p>
    <w:p w14:paraId="15187FB5" w14:textId="2527D034" w:rsidR="002015F1" w:rsidRDefault="002015F1" w:rsidP="005D1A88">
      <w:pPr>
        <w:pStyle w:val="03Texto-IEIJ"/>
      </w:pPr>
      <w:r w:rsidRPr="003C6B39">
        <w:rPr>
          <w:b/>
          <w:bCs/>
        </w:rPr>
        <w:t>11h10 Grupo 1</w:t>
      </w:r>
      <w:r>
        <w:t>: Betina, Isabel, Isabela, Letícia, Giordano, Arthur e Gabri</w:t>
      </w:r>
      <w:r w:rsidR="001618AA">
        <w:t>e</w:t>
      </w:r>
      <w:r>
        <w:t>l.</w:t>
      </w:r>
    </w:p>
    <w:p w14:paraId="79DF80F1" w14:textId="5875D78A" w:rsidR="002015F1" w:rsidRDefault="002015F1" w:rsidP="005D1A88">
      <w:pPr>
        <w:pStyle w:val="03Texto-IEIJ"/>
      </w:pPr>
      <w:r w:rsidRPr="003C6B39">
        <w:rPr>
          <w:b/>
          <w:bCs/>
        </w:rPr>
        <w:t>11h35 Grupo 2</w:t>
      </w:r>
      <w:r>
        <w:t>: Enzo, Jason, Lucas, Nícolas, Pedro Dantas, Pedro Macedo e Tiago.</w:t>
      </w:r>
    </w:p>
    <w:p w14:paraId="47EB3437" w14:textId="47CF66FA" w:rsidR="0065225C" w:rsidRDefault="002D6F01" w:rsidP="005D1A88">
      <w:pPr>
        <w:pStyle w:val="03Texto-IEIJ"/>
      </w:pPr>
      <w:r>
        <w:t>Enquanto um grupo estiver em videoconferência, o outro grupo dará continuidade ao presente do dia das mães, fazendo os retângulos para os textos das mensagens e/ou palavras</w:t>
      </w:r>
      <w:r w:rsidR="003C6B39">
        <w:t>, medidas de folhas...</w:t>
      </w:r>
    </w:p>
    <w:p w14:paraId="57989FEB" w14:textId="77777777" w:rsidR="002D6F01" w:rsidRDefault="002D6F01" w:rsidP="005D1A88">
      <w:pPr>
        <w:pStyle w:val="03Texto-IEIJ"/>
      </w:pPr>
    </w:p>
    <w:p w14:paraId="300A6E5F" w14:textId="56B99D43" w:rsidR="005143DB" w:rsidRDefault="002D6F01" w:rsidP="005143DB">
      <w:pPr>
        <w:pStyle w:val="02Subttulo-IEIJ"/>
      </w:pPr>
      <w:r>
        <w:t>Roteiro para a videoconferência</w:t>
      </w:r>
      <w:r w:rsidR="005143DB">
        <w:t>:</w:t>
      </w:r>
    </w:p>
    <w:p w14:paraId="40297A42" w14:textId="77777777" w:rsidR="001618AA" w:rsidRDefault="001618AA" w:rsidP="005D1A88">
      <w:pPr>
        <w:pStyle w:val="03Texto-IEIJ"/>
      </w:pPr>
    </w:p>
    <w:p w14:paraId="3A2732D6" w14:textId="036B22FA" w:rsidR="00DD3AB4" w:rsidRDefault="00DD3AB4" w:rsidP="005D1A88">
      <w:pPr>
        <w:pStyle w:val="03Texto-IEIJ"/>
      </w:pPr>
      <w:bookmarkStart w:id="0" w:name="_GoBack"/>
      <w:bookmarkEnd w:id="0"/>
      <w:r>
        <w:rPr>
          <w:noProof/>
        </w:rPr>
        <w:drawing>
          <wp:inline distT="0" distB="0" distL="0" distR="0" wp14:anchorId="544E4373" wp14:editId="6DDF7250">
            <wp:extent cx="4104242" cy="1248493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1560" cy="126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D213B9" wp14:editId="024B8FA1">
            <wp:extent cx="1943321" cy="1262808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2327" cy="127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00496" w14:textId="4A2ACCD6" w:rsidR="00DD3AB4" w:rsidRDefault="00DD3AB4" w:rsidP="005D1A88">
      <w:pPr>
        <w:pStyle w:val="03Texto-IEIJ"/>
      </w:pPr>
      <w:r>
        <w:rPr>
          <w:noProof/>
        </w:rPr>
        <w:drawing>
          <wp:inline distT="0" distB="0" distL="0" distR="0" wp14:anchorId="74930F03" wp14:editId="48B3CAF1">
            <wp:extent cx="6000750" cy="240982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59D7D" w14:textId="711CC19C" w:rsidR="00DD3AB4" w:rsidRDefault="00796003" w:rsidP="007A7A3E">
      <w:pPr>
        <w:pStyle w:val="03Texto-IEIJ"/>
        <w:jc w:val="left"/>
      </w:pPr>
      <w:r>
        <w:rPr>
          <w:noProof/>
        </w:rPr>
        <w:drawing>
          <wp:inline distT="0" distB="0" distL="0" distR="0" wp14:anchorId="5CB0568C" wp14:editId="14E6B7CC">
            <wp:extent cx="2788648" cy="165253"/>
            <wp:effectExtent l="0" t="0" r="0" b="635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1725" cy="29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C7421" w14:textId="7225CEE5" w:rsidR="00796003" w:rsidRDefault="00796003" w:rsidP="005D1A88">
      <w:pPr>
        <w:pStyle w:val="03Texto-IEIJ"/>
      </w:pPr>
      <w:r>
        <w:rPr>
          <w:noProof/>
        </w:rPr>
        <w:lastRenderedPageBreak/>
        <w:drawing>
          <wp:inline distT="0" distB="0" distL="0" distR="0" wp14:anchorId="36745F57" wp14:editId="509473D2">
            <wp:extent cx="6120130" cy="154686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F1377" w14:textId="06ECAE97" w:rsidR="007A7A3E" w:rsidRDefault="007A7A3E" w:rsidP="005D1A88">
      <w:pPr>
        <w:pStyle w:val="03Texto-IEIJ"/>
      </w:pPr>
    </w:p>
    <w:p w14:paraId="40F27E7E" w14:textId="0B69099C" w:rsidR="00831045" w:rsidRDefault="00831045" w:rsidP="005D1A88">
      <w:pPr>
        <w:pStyle w:val="03Texto-IEIJ"/>
      </w:pPr>
      <w:r>
        <w:rPr>
          <w:noProof/>
        </w:rPr>
        <w:drawing>
          <wp:inline distT="0" distB="0" distL="0" distR="0" wp14:anchorId="6D36A799" wp14:editId="735E8033">
            <wp:extent cx="6120130" cy="1483360"/>
            <wp:effectExtent l="0" t="0" r="0" b="254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25A7F" w14:textId="2595F117" w:rsidR="00831045" w:rsidRDefault="00831045" w:rsidP="005D1A88">
      <w:pPr>
        <w:pStyle w:val="03Texto-IEIJ"/>
      </w:pPr>
      <w:r>
        <w:rPr>
          <w:noProof/>
        </w:rPr>
        <w:drawing>
          <wp:inline distT="0" distB="0" distL="0" distR="0" wp14:anchorId="48FA73CC" wp14:editId="05FD0F6B">
            <wp:extent cx="6120130" cy="2168525"/>
            <wp:effectExtent l="0" t="0" r="0" b="317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4F50B" w14:textId="2159476F" w:rsidR="0065225C" w:rsidRDefault="0065225C" w:rsidP="005D1A88">
      <w:pPr>
        <w:pStyle w:val="03Texto-IEIJ"/>
      </w:pPr>
    </w:p>
    <w:p w14:paraId="79162D4F" w14:textId="76FF9070" w:rsidR="0065225C" w:rsidRDefault="0065225C" w:rsidP="001F2EED">
      <w:pPr>
        <w:pStyle w:val="02Subttulo-IEIJ"/>
      </w:pPr>
      <w:r>
        <w:t>Propostas:</w:t>
      </w:r>
    </w:p>
    <w:p w14:paraId="4554FF6A" w14:textId="79581B80" w:rsidR="0065225C" w:rsidRDefault="0065225C" w:rsidP="005D1A88">
      <w:pPr>
        <w:pStyle w:val="03Texto-IEIJ"/>
      </w:pPr>
      <w:r>
        <w:t>Após a leitura atenta do texto resolva:</w:t>
      </w:r>
    </w:p>
    <w:p w14:paraId="4423F682" w14:textId="77777777" w:rsidR="001F2EED" w:rsidRDefault="001F2EED" w:rsidP="005D1A88">
      <w:pPr>
        <w:pStyle w:val="03Texto-IEIJ"/>
      </w:pPr>
    </w:p>
    <w:p w14:paraId="15A73F85" w14:textId="32B4C08E" w:rsidR="0065225C" w:rsidRDefault="0065225C" w:rsidP="0065225C">
      <w:pPr>
        <w:pStyle w:val="03Texto-IEIJ"/>
        <w:numPr>
          <w:ilvl w:val="0"/>
          <w:numId w:val="12"/>
        </w:numPr>
      </w:pPr>
      <w:r>
        <w:t>Explique em que situação o produto entre dois números será negativo.</w:t>
      </w:r>
    </w:p>
    <w:p w14:paraId="3445676E" w14:textId="659DC4FE" w:rsidR="001F2EED" w:rsidRDefault="001F2EED" w:rsidP="001F2EED">
      <w:pPr>
        <w:pStyle w:val="03Texto-IEIJ"/>
        <w:ind w:left="720"/>
      </w:pPr>
    </w:p>
    <w:p w14:paraId="709B42E6" w14:textId="77777777" w:rsidR="001F2EED" w:rsidRDefault="001F2EED" w:rsidP="001F2EED">
      <w:pPr>
        <w:pStyle w:val="03Texto-IEIJ"/>
        <w:ind w:left="720"/>
      </w:pPr>
    </w:p>
    <w:p w14:paraId="6BF673F7" w14:textId="4B5B9DD9" w:rsidR="0065225C" w:rsidRDefault="0065225C" w:rsidP="0065225C">
      <w:pPr>
        <w:pStyle w:val="03Texto-IEIJ"/>
        <w:numPr>
          <w:ilvl w:val="0"/>
          <w:numId w:val="12"/>
        </w:numPr>
      </w:pPr>
      <w:r>
        <w:t>Que número aparece no visor da calculadora quando multiplicamos 31 406 por 2 385?</w:t>
      </w:r>
    </w:p>
    <w:p w14:paraId="660C1590" w14:textId="5D7F36C5" w:rsidR="0065225C" w:rsidRDefault="0065225C" w:rsidP="0065225C">
      <w:pPr>
        <w:pStyle w:val="03Texto-IEIJ"/>
        <w:ind w:left="360"/>
      </w:pPr>
      <w:r>
        <w:lastRenderedPageBreak/>
        <w:t>Agora, encontre estes produtos sem efetuar cálculos:</w:t>
      </w:r>
    </w:p>
    <w:p w14:paraId="7465159B" w14:textId="4E8AB309" w:rsidR="0065225C" w:rsidRDefault="0065225C" w:rsidP="0065225C">
      <w:pPr>
        <w:pStyle w:val="03Texto-IEIJ"/>
        <w:numPr>
          <w:ilvl w:val="0"/>
          <w:numId w:val="13"/>
        </w:numPr>
      </w:pPr>
      <w:r>
        <w:t>(-31</w:t>
      </w:r>
      <w:r w:rsidR="00747A43">
        <w:t>406) x (+2385)</w:t>
      </w:r>
      <w:r w:rsidR="001F2EED">
        <w:t xml:space="preserve"> =</w:t>
      </w:r>
    </w:p>
    <w:p w14:paraId="2376F6B6" w14:textId="26F90B71" w:rsidR="00747A43" w:rsidRDefault="00747A43" w:rsidP="00747A43">
      <w:pPr>
        <w:pStyle w:val="03Texto-IEIJ"/>
        <w:numPr>
          <w:ilvl w:val="0"/>
          <w:numId w:val="13"/>
        </w:numPr>
      </w:pPr>
      <w:r>
        <w:t>(+31406) x (-2385)</w:t>
      </w:r>
      <w:r w:rsidR="001F2EED">
        <w:t xml:space="preserve"> =</w:t>
      </w:r>
    </w:p>
    <w:p w14:paraId="0AE1C245" w14:textId="0BEEEC4A" w:rsidR="00747A43" w:rsidRDefault="00747A43" w:rsidP="00747A43">
      <w:pPr>
        <w:pStyle w:val="03Texto-IEIJ"/>
        <w:numPr>
          <w:ilvl w:val="0"/>
          <w:numId w:val="13"/>
        </w:numPr>
      </w:pPr>
      <w:r>
        <w:t>(-31406) x (-2385)</w:t>
      </w:r>
      <w:r w:rsidR="001F2EED">
        <w:t xml:space="preserve"> =</w:t>
      </w:r>
    </w:p>
    <w:p w14:paraId="3C0FD0C7" w14:textId="5157AB8D" w:rsidR="00747A43" w:rsidRDefault="00747A43" w:rsidP="00747A43">
      <w:pPr>
        <w:pStyle w:val="03Texto-IEIJ"/>
        <w:numPr>
          <w:ilvl w:val="0"/>
          <w:numId w:val="13"/>
        </w:numPr>
      </w:pPr>
      <w:r>
        <w:t>(-2385) x (-31406)</w:t>
      </w:r>
      <w:r w:rsidR="001F2EED">
        <w:t xml:space="preserve"> =</w:t>
      </w:r>
    </w:p>
    <w:p w14:paraId="26CF28BC" w14:textId="2DE8C78C" w:rsidR="00747A43" w:rsidRDefault="00747A43" w:rsidP="00747A43">
      <w:pPr>
        <w:pStyle w:val="03Texto-IEIJ"/>
        <w:numPr>
          <w:ilvl w:val="0"/>
          <w:numId w:val="13"/>
        </w:numPr>
      </w:pPr>
      <w:r>
        <w:t>(+2385) x (-31406)</w:t>
      </w:r>
      <w:r w:rsidR="001F2EED">
        <w:t xml:space="preserve"> =</w:t>
      </w:r>
    </w:p>
    <w:p w14:paraId="25E466CB" w14:textId="2B597F57" w:rsidR="00747A43" w:rsidRDefault="00747A43" w:rsidP="00747A43">
      <w:pPr>
        <w:pStyle w:val="03Texto-IEIJ"/>
        <w:ind w:left="720"/>
      </w:pPr>
    </w:p>
    <w:p w14:paraId="1FA4C3EA" w14:textId="0002C904" w:rsidR="0065225C" w:rsidRDefault="00747A43" w:rsidP="0065225C">
      <w:pPr>
        <w:pStyle w:val="03Texto-IEIJ"/>
        <w:numPr>
          <w:ilvl w:val="0"/>
          <w:numId w:val="12"/>
        </w:numPr>
      </w:pPr>
      <w:r>
        <w:rPr>
          <w:noProof/>
        </w:rPr>
        <w:t>Calcule mentalmente:</w:t>
      </w:r>
    </w:p>
    <w:p w14:paraId="05E64319" w14:textId="762FA586" w:rsidR="001F2EED" w:rsidRDefault="001F2EED" w:rsidP="001F2EED">
      <w:pPr>
        <w:pStyle w:val="03Texto-IEIJ"/>
        <w:numPr>
          <w:ilvl w:val="0"/>
          <w:numId w:val="14"/>
        </w:numPr>
      </w:pPr>
      <w:r>
        <w:rPr>
          <w:noProof/>
        </w:rPr>
        <w:t>( + 11) . (+3) =</w:t>
      </w:r>
    </w:p>
    <w:p w14:paraId="4F1A7005" w14:textId="0137452A" w:rsidR="001F2EED" w:rsidRDefault="001F2EED" w:rsidP="001F2EED">
      <w:pPr>
        <w:pStyle w:val="03Texto-IEIJ"/>
        <w:numPr>
          <w:ilvl w:val="0"/>
          <w:numId w:val="14"/>
        </w:numPr>
      </w:pPr>
      <w:r>
        <w:rPr>
          <w:noProof/>
        </w:rPr>
        <w:t xml:space="preserve">(-1) . (-5) = </w:t>
      </w:r>
    </w:p>
    <w:p w14:paraId="406500E6" w14:textId="2293C627" w:rsidR="001F2EED" w:rsidRDefault="001F2EED" w:rsidP="001F2EED">
      <w:pPr>
        <w:pStyle w:val="03Texto-IEIJ"/>
        <w:numPr>
          <w:ilvl w:val="0"/>
          <w:numId w:val="14"/>
        </w:numPr>
      </w:pPr>
      <w:r>
        <w:rPr>
          <w:noProof/>
        </w:rPr>
        <w:t>(+9) . ( -7) =</w:t>
      </w:r>
    </w:p>
    <w:p w14:paraId="1A259D3D" w14:textId="7ACC514D" w:rsidR="001F2EED" w:rsidRDefault="001F2EED" w:rsidP="001F2EED">
      <w:pPr>
        <w:pStyle w:val="03Texto-IEIJ"/>
        <w:numPr>
          <w:ilvl w:val="0"/>
          <w:numId w:val="14"/>
        </w:numPr>
      </w:pPr>
      <w:r>
        <w:rPr>
          <w:noProof/>
        </w:rPr>
        <w:t>0 . (-10) =</w:t>
      </w:r>
    </w:p>
    <w:p w14:paraId="0B57F947" w14:textId="668EC169" w:rsidR="001F2EED" w:rsidRDefault="001F2EED" w:rsidP="001F2EED">
      <w:pPr>
        <w:pStyle w:val="03Texto-IEIJ"/>
        <w:numPr>
          <w:ilvl w:val="0"/>
          <w:numId w:val="14"/>
        </w:numPr>
      </w:pPr>
      <w:r>
        <w:rPr>
          <w:noProof/>
        </w:rPr>
        <w:t>(-60) . (+7) =</w:t>
      </w:r>
    </w:p>
    <w:p w14:paraId="22ADB133" w14:textId="28C552FB" w:rsidR="001F2EED" w:rsidRDefault="001F2EED" w:rsidP="001F2EED">
      <w:pPr>
        <w:pStyle w:val="03Texto-IEIJ"/>
        <w:numPr>
          <w:ilvl w:val="0"/>
          <w:numId w:val="14"/>
        </w:numPr>
      </w:pPr>
      <w:r>
        <w:rPr>
          <w:noProof/>
        </w:rPr>
        <w:t>(-11) . (+11) =</w:t>
      </w:r>
    </w:p>
    <w:p w14:paraId="6748F1D1" w14:textId="65E2E3F5" w:rsidR="001F2EED" w:rsidRDefault="001F2EED" w:rsidP="001F2EED">
      <w:pPr>
        <w:pStyle w:val="03Texto-IEIJ"/>
        <w:numPr>
          <w:ilvl w:val="0"/>
          <w:numId w:val="14"/>
        </w:numPr>
      </w:pPr>
      <w:r>
        <w:t>(-16</w:t>
      </w:r>
      <w:proofErr w:type="gramStart"/>
      <w:r>
        <w:t>) .</w:t>
      </w:r>
      <w:proofErr w:type="gramEnd"/>
      <w:r>
        <w:t xml:space="preserve"> (-6) =</w:t>
      </w:r>
    </w:p>
    <w:p w14:paraId="4C500BF7" w14:textId="3B12627E" w:rsidR="001F2EED" w:rsidRDefault="001F2EED" w:rsidP="001F2EED">
      <w:pPr>
        <w:pStyle w:val="03Texto-IEIJ"/>
        <w:numPr>
          <w:ilvl w:val="0"/>
          <w:numId w:val="14"/>
        </w:numPr>
      </w:pPr>
      <w:r>
        <w:t>(+60</w:t>
      </w:r>
      <w:proofErr w:type="gramStart"/>
      <w:r>
        <w:t>) .</w:t>
      </w:r>
      <w:proofErr w:type="gramEnd"/>
      <w:r>
        <w:t xml:space="preserve"> (-8) =</w:t>
      </w:r>
    </w:p>
    <w:p w14:paraId="5AB90681" w14:textId="6CA0DAE8" w:rsidR="00747A43" w:rsidRDefault="00747A43" w:rsidP="00747A43">
      <w:pPr>
        <w:pStyle w:val="03Texto-IEIJ"/>
        <w:ind w:left="360"/>
      </w:pPr>
    </w:p>
    <w:p w14:paraId="732784A1" w14:textId="39E87324" w:rsidR="00831045" w:rsidRDefault="00831045" w:rsidP="005D1A88">
      <w:pPr>
        <w:pStyle w:val="03Texto-IEIJ"/>
      </w:pPr>
    </w:p>
    <w:sectPr w:rsidR="00831045">
      <w:headerReference w:type="default" r:id="rId14"/>
      <w:headerReference w:type="first" r:id="rId15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2C2FB6" w14:textId="77777777" w:rsidR="001409FE" w:rsidRDefault="001409FE">
      <w:pPr>
        <w:spacing w:before="0"/>
      </w:pPr>
      <w:r>
        <w:separator/>
      </w:r>
    </w:p>
  </w:endnote>
  <w:endnote w:type="continuationSeparator" w:id="0">
    <w:p w14:paraId="21F924B6" w14:textId="77777777" w:rsidR="001409FE" w:rsidRDefault="001409F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F6F7F1" w14:textId="77777777" w:rsidR="001409FE" w:rsidRDefault="001409FE">
      <w:pPr>
        <w:spacing w:before="0"/>
      </w:pPr>
      <w:r>
        <w:separator/>
      </w:r>
    </w:p>
  </w:footnote>
  <w:footnote w:type="continuationSeparator" w:id="0">
    <w:p w14:paraId="38280628" w14:textId="77777777" w:rsidR="001409FE" w:rsidRDefault="001409F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CEDC4" w14:textId="77777777" w:rsidR="00656898" w:rsidRDefault="00D80437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C4CC99" w14:textId="77777777" w:rsidR="00656898" w:rsidRDefault="00D80437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2E6F1EF" wp14:editId="60DC1C03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63E9E046" w14:textId="657CCCFE" w:rsidR="00656898" w:rsidRDefault="007D23D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D80437">
      <w:rPr>
        <w:rStyle w:val="RefernciaSutil"/>
        <w:rFonts w:cs="Calibri"/>
        <w:smallCaps w:val="0"/>
        <w:color w:val="auto"/>
        <w:u w:val="none"/>
      </w:rPr>
      <w:t xml:space="preserve">, 2020. Londrina, </w:t>
    </w:r>
    <w:r w:rsidR="002015F1">
      <w:rPr>
        <w:rStyle w:val="RefernciaSutil"/>
        <w:rFonts w:cs="Calibri"/>
        <w:smallCaps w:val="0"/>
        <w:color w:val="auto"/>
        <w:u w:val="none"/>
      </w:rPr>
      <w:t>0</w:t>
    </w:r>
    <w:r w:rsidR="002D6F01">
      <w:rPr>
        <w:rStyle w:val="RefernciaSutil"/>
        <w:rFonts w:cs="Calibri"/>
        <w:smallCaps w:val="0"/>
        <w:color w:val="auto"/>
        <w:u w:val="none"/>
      </w:rPr>
      <w:t>5</w:t>
    </w:r>
    <w:r w:rsidR="00052107">
      <w:rPr>
        <w:rStyle w:val="RefernciaSutil"/>
        <w:rFonts w:cs="Calibri"/>
        <w:smallCaps w:val="0"/>
        <w:color w:val="auto"/>
        <w:u w:val="none"/>
      </w:rPr>
      <w:t xml:space="preserve"> </w:t>
    </w:r>
    <w:r w:rsidR="00D80437">
      <w:rPr>
        <w:rStyle w:val="RefernciaSutil"/>
        <w:rFonts w:cs="Calibri"/>
        <w:smallCaps w:val="0"/>
        <w:color w:val="auto"/>
        <w:u w:val="none"/>
      </w:rPr>
      <w:t xml:space="preserve">de </w:t>
    </w:r>
    <w:proofErr w:type="gramStart"/>
    <w:r w:rsidR="002015F1">
      <w:rPr>
        <w:rStyle w:val="RefernciaSutil"/>
        <w:rFonts w:cs="Calibri"/>
        <w:smallCaps w:val="0"/>
        <w:color w:val="auto"/>
        <w:u w:val="none"/>
      </w:rPr>
      <w:t>Maio</w:t>
    </w:r>
    <w:proofErr w:type="gramEnd"/>
    <w:r w:rsidR="00923D65">
      <w:rPr>
        <w:rStyle w:val="RefernciaSutil"/>
        <w:rFonts w:cs="Calibri"/>
        <w:smallCaps w:val="0"/>
        <w:color w:val="auto"/>
        <w:u w:val="none"/>
      </w:rPr>
      <w:t>.</w:t>
    </w:r>
  </w:p>
  <w:p w14:paraId="1E4DBD57" w14:textId="77777777" w:rsidR="00656898" w:rsidRDefault="00D80437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14:paraId="27657944" w14:textId="77777777" w:rsidR="00656898" w:rsidRDefault="00D80437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F303E6">
      <w:rPr>
        <w:rStyle w:val="RefernciaSutil"/>
        <w:rFonts w:cs="Calibri"/>
        <w:smallCaps w:val="0"/>
        <w:color w:val="auto"/>
        <w:u w:val="none"/>
      </w:rPr>
      <w:t>Matemática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F303E6">
      <w:rPr>
        <w:rStyle w:val="RefernciaSutil"/>
        <w:rFonts w:cs="Calibri"/>
        <w:smallCaps w:val="0"/>
        <w:color w:val="auto"/>
        <w:u w:val="none"/>
      </w:rPr>
      <w:t>Anna</w:t>
    </w:r>
  </w:p>
  <w:p w14:paraId="7AE9E431" w14:textId="77777777" w:rsidR="00656898" w:rsidRDefault="00656898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55272"/>
    <w:multiLevelType w:val="hybridMultilevel"/>
    <w:tmpl w:val="DF9059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240AE"/>
    <w:multiLevelType w:val="hybridMultilevel"/>
    <w:tmpl w:val="F0FCB5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F7D47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64A2E"/>
    <w:multiLevelType w:val="hybridMultilevel"/>
    <w:tmpl w:val="CD06D5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E60FB3"/>
    <w:multiLevelType w:val="hybridMultilevel"/>
    <w:tmpl w:val="84FAECEA"/>
    <w:lvl w:ilvl="0" w:tplc="54606BDC">
      <w:start w:val="1"/>
      <w:numFmt w:val="decimal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5" w15:restartNumberingAfterBreak="0">
    <w:nsid w:val="10426683"/>
    <w:multiLevelType w:val="hybridMultilevel"/>
    <w:tmpl w:val="2A881D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023677"/>
    <w:multiLevelType w:val="hybridMultilevel"/>
    <w:tmpl w:val="655CEC4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EE067A"/>
    <w:multiLevelType w:val="hybridMultilevel"/>
    <w:tmpl w:val="49FE0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F5706A"/>
    <w:multiLevelType w:val="hybridMultilevel"/>
    <w:tmpl w:val="397CA4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171C14"/>
    <w:multiLevelType w:val="hybridMultilevel"/>
    <w:tmpl w:val="60DA12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732143"/>
    <w:multiLevelType w:val="hybridMultilevel"/>
    <w:tmpl w:val="402898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D53163"/>
    <w:multiLevelType w:val="hybridMultilevel"/>
    <w:tmpl w:val="A072B8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C553A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625340"/>
    <w:multiLevelType w:val="hybridMultilevel"/>
    <w:tmpl w:val="857A19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9"/>
  </w:num>
  <w:num w:numId="5">
    <w:abstractNumId w:val="10"/>
  </w:num>
  <w:num w:numId="6">
    <w:abstractNumId w:val="7"/>
  </w:num>
  <w:num w:numId="7">
    <w:abstractNumId w:val="0"/>
  </w:num>
  <w:num w:numId="8">
    <w:abstractNumId w:val="5"/>
  </w:num>
  <w:num w:numId="9">
    <w:abstractNumId w:val="13"/>
  </w:num>
  <w:num w:numId="10">
    <w:abstractNumId w:val="12"/>
  </w:num>
  <w:num w:numId="11">
    <w:abstractNumId w:val="2"/>
  </w:num>
  <w:num w:numId="12">
    <w:abstractNumId w:val="3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3D6"/>
    <w:rsid w:val="000067B4"/>
    <w:rsid w:val="00052107"/>
    <w:rsid w:val="0006104A"/>
    <w:rsid w:val="00107678"/>
    <w:rsid w:val="00124ECF"/>
    <w:rsid w:val="001409FE"/>
    <w:rsid w:val="001618AA"/>
    <w:rsid w:val="001F2EED"/>
    <w:rsid w:val="002015F1"/>
    <w:rsid w:val="00206946"/>
    <w:rsid w:val="0022181C"/>
    <w:rsid w:val="00281E61"/>
    <w:rsid w:val="0029651C"/>
    <w:rsid w:val="002B5FBC"/>
    <w:rsid w:val="002D6F01"/>
    <w:rsid w:val="002F0E79"/>
    <w:rsid w:val="0032281E"/>
    <w:rsid w:val="00326D28"/>
    <w:rsid w:val="003438F2"/>
    <w:rsid w:val="003C6B39"/>
    <w:rsid w:val="00451513"/>
    <w:rsid w:val="00453D2C"/>
    <w:rsid w:val="0046588B"/>
    <w:rsid w:val="005143DB"/>
    <w:rsid w:val="005150A6"/>
    <w:rsid w:val="0058462F"/>
    <w:rsid w:val="005D1A88"/>
    <w:rsid w:val="00614851"/>
    <w:rsid w:val="0065225C"/>
    <w:rsid w:val="00656898"/>
    <w:rsid w:val="006813FF"/>
    <w:rsid w:val="006E638F"/>
    <w:rsid w:val="007111E1"/>
    <w:rsid w:val="00723248"/>
    <w:rsid w:val="00725CA6"/>
    <w:rsid w:val="00733E34"/>
    <w:rsid w:val="00747A43"/>
    <w:rsid w:val="007922FC"/>
    <w:rsid w:val="00796003"/>
    <w:rsid w:val="007A27BD"/>
    <w:rsid w:val="007A7A3E"/>
    <w:rsid w:val="007C5BE9"/>
    <w:rsid w:val="007D23D6"/>
    <w:rsid w:val="007F48E6"/>
    <w:rsid w:val="00831045"/>
    <w:rsid w:val="00843F5B"/>
    <w:rsid w:val="00844B19"/>
    <w:rsid w:val="0086743C"/>
    <w:rsid w:val="009063FA"/>
    <w:rsid w:val="00923D65"/>
    <w:rsid w:val="009649D3"/>
    <w:rsid w:val="00985E9A"/>
    <w:rsid w:val="00992908"/>
    <w:rsid w:val="009C29B2"/>
    <w:rsid w:val="009E165B"/>
    <w:rsid w:val="00A457F7"/>
    <w:rsid w:val="00A66F96"/>
    <w:rsid w:val="00AD7DC2"/>
    <w:rsid w:val="00AE6D5B"/>
    <w:rsid w:val="00B159DD"/>
    <w:rsid w:val="00B37F01"/>
    <w:rsid w:val="00B9054B"/>
    <w:rsid w:val="00BE1FDB"/>
    <w:rsid w:val="00C164D3"/>
    <w:rsid w:val="00C16519"/>
    <w:rsid w:val="00C74413"/>
    <w:rsid w:val="00C86453"/>
    <w:rsid w:val="00CE3710"/>
    <w:rsid w:val="00CF397B"/>
    <w:rsid w:val="00CF7BC7"/>
    <w:rsid w:val="00D043E2"/>
    <w:rsid w:val="00D412B0"/>
    <w:rsid w:val="00D60375"/>
    <w:rsid w:val="00D80437"/>
    <w:rsid w:val="00DC2E17"/>
    <w:rsid w:val="00DD3AB4"/>
    <w:rsid w:val="00E03487"/>
    <w:rsid w:val="00E45E3B"/>
    <w:rsid w:val="00ED3636"/>
    <w:rsid w:val="00F247AD"/>
    <w:rsid w:val="00F303E6"/>
    <w:rsid w:val="00F60171"/>
    <w:rsid w:val="00F81791"/>
    <w:rsid w:val="00F907F6"/>
    <w:rsid w:val="00FC2094"/>
    <w:rsid w:val="00FD6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  <w15:docId w15:val="{358C0390-35FF-4736-AC94-409F3D466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5D1A88"/>
    <w:pPr>
      <w:keepNext w:val="0"/>
      <w:spacing w:before="0" w:line="360" w:lineRule="auto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2281E"/>
    <w:pPr>
      <w:keepNext w:val="0"/>
      <w:spacing w:before="0" w:line="360" w:lineRule="auto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semiHidden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rsid w:val="007922FC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7</TotalTime>
  <Pages>3</Pages>
  <Words>167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Anna</cp:lastModifiedBy>
  <cp:revision>4</cp:revision>
  <cp:lastPrinted>2020-03-22T02:23:00Z</cp:lastPrinted>
  <dcterms:created xsi:type="dcterms:W3CDTF">2020-05-02T15:34:00Z</dcterms:created>
  <dcterms:modified xsi:type="dcterms:W3CDTF">2020-05-04T18:23:00Z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