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69F" w:rsidRDefault="00C807BE" w:rsidP="0036055A">
      <w:pPr>
        <w:spacing w:before="0" w:line="360" w:lineRule="auto"/>
        <w:jc w:val="center"/>
        <w:rPr>
          <w:rFonts w:cs="Calibri"/>
          <w:sz w:val="26"/>
          <w:szCs w:val="26"/>
        </w:rPr>
      </w:pPr>
      <w:r w:rsidRPr="0007725C">
        <w:rPr>
          <w:rFonts w:cs="Calibri"/>
          <w:b/>
          <w:sz w:val="32"/>
          <w:szCs w:val="32"/>
          <w:u w:val="single"/>
        </w:rPr>
        <w:t>CLASSICISMO</w:t>
      </w:r>
      <w:r w:rsidR="0007725C">
        <w:rPr>
          <w:rFonts w:cs="Calibri"/>
          <w:sz w:val="26"/>
          <w:szCs w:val="26"/>
        </w:rPr>
        <w:tab/>
      </w:r>
    </w:p>
    <w:p w:rsidR="0037569F" w:rsidRDefault="0037569F" w:rsidP="0085470F">
      <w:pPr>
        <w:spacing w:before="0"/>
        <w:jc w:val="both"/>
        <w:rPr>
          <w:rFonts w:asciiTheme="minorHAnsi" w:hAnsiTheme="minorHAnsi"/>
          <w:color w:val="333333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15E4E18" wp14:editId="49E6EA5A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534025" cy="429069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7569F" w:rsidRDefault="0037569F" w:rsidP="0037569F">
      <w:pPr>
        <w:spacing w:before="0" w:line="360" w:lineRule="auto"/>
        <w:ind w:firstLine="643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035289" w:rsidRDefault="00035289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37569F" w:rsidRDefault="0037569F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DC09C0" w:rsidRDefault="0036055A" w:rsidP="00DC09C0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Vamos dar continuidade à interpretação da obra Uma Dança para a Música do Tempo, de Nicolas Poussin, iniciada nas semanas anteriores</w:t>
      </w:r>
      <w:r w:rsidR="00DC09C0" w:rsidRPr="00044541">
        <w:rPr>
          <w:sz w:val="26"/>
          <w:szCs w:val="26"/>
        </w:rPr>
        <w:t xml:space="preserve">. </w:t>
      </w:r>
    </w:p>
    <w:p w:rsidR="00FC65E3" w:rsidRDefault="00B37C31" w:rsidP="00DC09C0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LEMBRE-SE: depois de finalizada a atividade</w:t>
      </w:r>
      <w:r w:rsidR="00561606" w:rsidRPr="00044541">
        <w:rPr>
          <w:sz w:val="26"/>
          <w:szCs w:val="26"/>
        </w:rPr>
        <w:t>, en</w:t>
      </w:r>
      <w:r w:rsidR="00DC09C0" w:rsidRPr="00044541">
        <w:rPr>
          <w:sz w:val="26"/>
          <w:szCs w:val="26"/>
        </w:rPr>
        <w:t xml:space="preserve">vie uma foto para o </w:t>
      </w:r>
      <w:r>
        <w:rPr>
          <w:sz w:val="26"/>
          <w:szCs w:val="26"/>
        </w:rPr>
        <w:t xml:space="preserve">Moodle do Ieij na data da aula, ou o documento do Word preenchido. </w:t>
      </w:r>
    </w:p>
    <w:p w:rsidR="00B37C31" w:rsidRPr="00B37C31" w:rsidRDefault="00B37C31" w:rsidP="00FF27E9">
      <w:pPr>
        <w:spacing w:before="0" w:line="360" w:lineRule="auto"/>
        <w:jc w:val="both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>ATENÇÃO: Se você está trabalhando on</w:t>
      </w:r>
      <w:r w:rsidRPr="00B37C31">
        <w:rPr>
          <w:rFonts w:asciiTheme="minorHAnsi" w:hAnsiTheme="minorHAnsi" w:cs="Arial"/>
          <w:sz w:val="26"/>
          <w:szCs w:val="26"/>
        </w:rPr>
        <w:t>line, aproveite para usar os recursos do seu computador para ‘ver’ de perto os detalhes dessa pintura</w:t>
      </w:r>
      <w:r>
        <w:rPr>
          <w:rFonts w:asciiTheme="minorHAnsi" w:hAnsiTheme="minorHAnsi" w:cs="Arial"/>
          <w:sz w:val="26"/>
          <w:szCs w:val="26"/>
        </w:rPr>
        <w:t xml:space="preserve"> para conseguir responder a atividade</w:t>
      </w:r>
      <w:r w:rsidRPr="00B37C31">
        <w:rPr>
          <w:rFonts w:asciiTheme="minorHAnsi" w:hAnsiTheme="minorHAnsi" w:cs="Arial"/>
          <w:sz w:val="26"/>
          <w:szCs w:val="26"/>
        </w:rPr>
        <w:t xml:space="preserve">. </w:t>
      </w:r>
    </w:p>
    <w:p w:rsidR="00B37C31" w:rsidRDefault="00B37C31" w:rsidP="00DC09C0">
      <w:pPr>
        <w:spacing w:line="360" w:lineRule="auto"/>
        <w:jc w:val="both"/>
        <w:rPr>
          <w:sz w:val="26"/>
          <w:szCs w:val="26"/>
        </w:rPr>
      </w:pPr>
    </w:p>
    <w:p w:rsidR="00FF27E9" w:rsidRDefault="00FF27E9" w:rsidP="00DC09C0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DPO: ________________</w:t>
      </w:r>
    </w:p>
    <w:p w:rsidR="0036055A" w:rsidRPr="00FF27E9" w:rsidRDefault="00FF27E9" w:rsidP="00FF27E9">
      <w:pPr>
        <w:jc w:val="both"/>
        <w:rPr>
          <w:rFonts w:asciiTheme="minorHAnsi" w:hAnsiTheme="minorHAnsi" w:cs="Arial"/>
          <w:sz w:val="26"/>
          <w:szCs w:val="26"/>
        </w:rPr>
      </w:pPr>
      <w:r w:rsidRPr="00FF27E9">
        <w:rPr>
          <w:rFonts w:asciiTheme="minorHAnsi" w:hAnsiTheme="minorHAnsi" w:cs="Arial"/>
          <w:sz w:val="26"/>
          <w:szCs w:val="26"/>
        </w:rPr>
        <w:lastRenderedPageBreak/>
        <w:t>1</w:t>
      </w:r>
      <w:r w:rsidR="0036055A" w:rsidRPr="00FF27E9">
        <w:rPr>
          <w:rFonts w:asciiTheme="minorHAnsi" w:hAnsiTheme="minorHAnsi" w:cs="Arial"/>
          <w:sz w:val="26"/>
          <w:szCs w:val="26"/>
        </w:rPr>
        <w:t>. Descubra de quem são estes pés.</w:t>
      </w:r>
    </w:p>
    <w:p w:rsidR="00FF27E9" w:rsidRPr="00F276C1" w:rsidRDefault="00FF27E9" w:rsidP="0036055A">
      <w:pPr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/>
          <w:noProof/>
          <w:color w:val="333333"/>
          <w:bdr w:val="none" w:sz="0" w:space="0" w:color="auto" w:frame="1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6D014D3" wp14:editId="07BBCFC0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6297295" cy="1992630"/>
            <wp:effectExtent l="0" t="0" r="8255" b="762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DBE35" wp14:editId="4F16DFB4">
                <wp:simplePos x="0" y="0"/>
                <wp:positionH relativeFrom="column">
                  <wp:posOffset>2129436</wp:posOffset>
                </wp:positionH>
                <wp:positionV relativeFrom="paragraph">
                  <wp:posOffset>161009</wp:posOffset>
                </wp:positionV>
                <wp:extent cx="222886" cy="903192"/>
                <wp:effectExtent l="57150" t="0" r="24765" b="49530"/>
                <wp:wrapNone/>
                <wp:docPr id="52" name="Conector de seta re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6" cy="9031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F6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2" o:spid="_x0000_s1026" type="#_x0000_t32" style="position:absolute;margin-left:167.65pt;margin-top:12.7pt;width:17.55pt;height:7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" strokecolor="black [3213]" strokeweight=".5pt">
                <v:stroke endarrow="open" joinstyle="miter"/>
              </v:shape>
            </w:pict>
          </mc:Fallback>
        </mc:AlternateContent>
      </w: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0DE2C" wp14:editId="3FA81966">
                <wp:simplePos x="0" y="0"/>
                <wp:positionH relativeFrom="column">
                  <wp:posOffset>236220</wp:posOffset>
                </wp:positionH>
                <wp:positionV relativeFrom="paragraph">
                  <wp:posOffset>175260</wp:posOffset>
                </wp:positionV>
                <wp:extent cx="276225" cy="626745"/>
                <wp:effectExtent l="38100" t="0" r="28575" b="59055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626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D0A2" id="Conector de seta reta 50" o:spid="_x0000_s1026" type="#_x0000_t32" style="position:absolute;margin-left:18.6pt;margin-top:13.8pt;width:21.75pt;height:49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3289C" wp14:editId="5B99B83F">
                <wp:simplePos x="0" y="0"/>
                <wp:positionH relativeFrom="column">
                  <wp:posOffset>3745230</wp:posOffset>
                </wp:positionH>
                <wp:positionV relativeFrom="paragraph">
                  <wp:posOffset>175260</wp:posOffset>
                </wp:positionV>
                <wp:extent cx="84455" cy="626745"/>
                <wp:effectExtent l="76200" t="0" r="29845" b="59055"/>
                <wp:wrapNone/>
                <wp:docPr id="51" name="Conector de seta re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55" cy="626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E7FA" id="Conector de seta reta 51" o:spid="_x0000_s1026" type="#_x0000_t32" style="position:absolute;margin-left:294.9pt;margin-top:13.8pt;width:6.65pt;height:49.3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E1EFB" wp14:editId="713751B5">
                <wp:simplePos x="0" y="0"/>
                <wp:positionH relativeFrom="column">
                  <wp:posOffset>4883268</wp:posOffset>
                </wp:positionH>
                <wp:positionV relativeFrom="paragraph">
                  <wp:posOffset>69510</wp:posOffset>
                </wp:positionV>
                <wp:extent cx="648586" cy="733425"/>
                <wp:effectExtent l="0" t="0" r="75565" b="47625"/>
                <wp:wrapNone/>
                <wp:docPr id="53" name="Conector de seta re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21A74" id="Conector de seta reta 53" o:spid="_x0000_s1026" type="#_x0000_t32" style="position:absolute;margin-left:384.5pt;margin-top:5.45pt;width:51.05pt;height:57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" strokecolor="black [3213]" strokeweight=".5pt">
                <v:stroke endarrow="open" joinstyle="miter"/>
              </v:shape>
            </w:pict>
          </mc:Fallback>
        </mc:AlternateContent>
      </w:r>
    </w:p>
    <w:p w:rsidR="0036055A" w:rsidRPr="00F276C1" w:rsidRDefault="0036055A" w:rsidP="0036055A">
      <w:pPr>
        <w:jc w:val="center"/>
        <w:rPr>
          <w:rFonts w:asciiTheme="minorHAnsi" w:hAnsiTheme="minorHAnsi" w:cs="Arial"/>
        </w:rPr>
      </w:pPr>
    </w:p>
    <w:p w:rsidR="0036055A" w:rsidRDefault="0036055A" w:rsidP="0036055A">
      <w:pPr>
        <w:jc w:val="center"/>
        <w:rPr>
          <w:rFonts w:asciiTheme="minorHAnsi" w:hAnsiTheme="minorHAnsi" w:cs="Arial"/>
        </w:rPr>
      </w:pPr>
    </w:p>
    <w:p w:rsidR="0036055A" w:rsidRDefault="0036055A" w:rsidP="0036055A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467461" wp14:editId="13EB8F2C">
                <wp:simplePos x="0" y="0"/>
                <wp:positionH relativeFrom="column">
                  <wp:posOffset>4887388</wp:posOffset>
                </wp:positionH>
                <wp:positionV relativeFrom="paragraph">
                  <wp:posOffset>127148</wp:posOffset>
                </wp:positionV>
                <wp:extent cx="1605516" cy="436156"/>
                <wp:effectExtent l="0" t="0" r="13970" b="2159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4361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81099" id="Retângulo 57" o:spid="_x0000_s1026" style="position:absolute;margin-left:384.85pt;margin-top:10pt;width:126.4pt;height:3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" filled="f" strokecolor="#1f4d78 [1604]" strokeweight="1pt"/>
            </w:pict>
          </mc:Fallback>
        </mc:AlternateContent>
      </w: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E04E0B" wp14:editId="0E1EEBA5">
                <wp:simplePos x="0" y="0"/>
                <wp:positionH relativeFrom="column">
                  <wp:posOffset>3101119</wp:posOffset>
                </wp:positionH>
                <wp:positionV relativeFrom="paragraph">
                  <wp:posOffset>138002</wp:posOffset>
                </wp:positionV>
                <wp:extent cx="1605516" cy="436156"/>
                <wp:effectExtent l="0" t="0" r="13970" b="21590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4361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10647" id="Retângulo 56" o:spid="_x0000_s1026" style="position:absolute;margin-left:244.2pt;margin-top:10.85pt;width:126.4pt;height:3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" filled="f" strokecolor="#1f4d78 [1604]" strokeweight="1pt"/>
            </w:pict>
          </mc:Fallback>
        </mc:AlternateContent>
      </w: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2BEC8" wp14:editId="429DCE15">
                <wp:simplePos x="0" y="0"/>
                <wp:positionH relativeFrom="column">
                  <wp:posOffset>1325245</wp:posOffset>
                </wp:positionH>
                <wp:positionV relativeFrom="paragraph">
                  <wp:posOffset>138001</wp:posOffset>
                </wp:positionV>
                <wp:extent cx="1605516" cy="436156"/>
                <wp:effectExtent l="0" t="0" r="13970" b="21590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4361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44E8C" id="Retângulo 55" o:spid="_x0000_s1026" style="position:absolute;margin-left:104.35pt;margin-top:10.85pt;width:126.4pt;height:3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" filled="f" strokecolor="#1f4d78 [1604]" strokeweight="1pt"/>
            </w:pict>
          </mc:Fallback>
        </mc:AlternateContent>
      </w:r>
      <w:r>
        <w:rPr>
          <w:rFonts w:asciiTheme="minorHAnsi" w:hAnsiTheme="minorHAnsi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F7C3C9" wp14:editId="4E1ECCC9">
                <wp:simplePos x="0" y="0"/>
                <wp:positionH relativeFrom="column">
                  <wp:posOffset>-433011</wp:posOffset>
                </wp:positionH>
                <wp:positionV relativeFrom="paragraph">
                  <wp:posOffset>124401</wp:posOffset>
                </wp:positionV>
                <wp:extent cx="1605516" cy="436156"/>
                <wp:effectExtent l="0" t="0" r="13970" b="2159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4361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C84C3" id="Retângulo 54" o:spid="_x0000_s1026" style="position:absolute;margin-left:-34.1pt;margin-top:9.8pt;width:126.4pt;height:3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" filled="f" strokecolor="#1f4d78 [1604]" strokeweight="1pt"/>
            </w:pict>
          </mc:Fallback>
        </mc:AlternateContent>
      </w:r>
    </w:p>
    <w:p w:rsidR="0036055A" w:rsidRDefault="0036055A" w:rsidP="0036055A">
      <w:pPr>
        <w:jc w:val="center"/>
        <w:rPr>
          <w:rFonts w:asciiTheme="minorHAnsi" w:hAnsiTheme="minorHAnsi" w:cs="Arial"/>
        </w:rPr>
      </w:pPr>
    </w:p>
    <w:p w:rsidR="0036055A" w:rsidRDefault="0036055A" w:rsidP="0036055A">
      <w:pPr>
        <w:jc w:val="center"/>
        <w:rPr>
          <w:rFonts w:asciiTheme="minorHAnsi" w:hAnsiTheme="minorHAnsi" w:cs="Arial"/>
        </w:rPr>
      </w:pPr>
    </w:p>
    <w:p w:rsidR="00FF27E9" w:rsidRDefault="00FF27E9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</w:p>
    <w:p w:rsidR="0036055A" w:rsidRPr="00FF27E9" w:rsidRDefault="00FF27E9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2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.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Sobre a frase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: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“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O rosto do Trabalho está voltado para a Riqueza; o rosto da Riqueza está sereno; a da pobreza traz um semblante de sofrimento e a do Prazer está voltado para nós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”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.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Releia a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análise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da obra, associe com o nome da obra 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e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dê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a sua opinião e sua interpretação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para a frase acima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.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(Apague as linhas caso responda no Word)</w:t>
      </w:r>
    </w:p>
    <w:p w:rsidR="00FF27E9" w:rsidRPr="00FF27E9" w:rsidRDefault="00FF27E9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__________________________________________________________________________________________________________________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>_</w:t>
      </w:r>
    </w:p>
    <w:p w:rsidR="0036055A" w:rsidRDefault="0036055A" w:rsidP="00FF27E9">
      <w:pPr>
        <w:pStyle w:val="Corpodetexto"/>
        <w:spacing w:after="0" w:line="360" w:lineRule="auto"/>
        <w:jc w:val="both"/>
        <w:rPr>
          <w:rFonts w:asciiTheme="minorHAnsi" w:hAnsiTheme="minorHAnsi" w:cs="Arial"/>
          <w:sz w:val="26"/>
          <w:szCs w:val="26"/>
        </w:rPr>
      </w:pPr>
    </w:p>
    <w:p w:rsidR="00FF27E9" w:rsidRDefault="00FF27E9" w:rsidP="00FF27E9">
      <w:pPr>
        <w:pStyle w:val="Corpodetexto"/>
        <w:spacing w:after="0" w:line="360" w:lineRule="auto"/>
        <w:jc w:val="both"/>
        <w:rPr>
          <w:rFonts w:asciiTheme="minorHAnsi" w:hAnsiTheme="minorHAnsi" w:cs="Arial"/>
          <w:sz w:val="26"/>
          <w:szCs w:val="26"/>
        </w:rPr>
      </w:pPr>
    </w:p>
    <w:p w:rsidR="00FF27E9" w:rsidRDefault="00FF27E9" w:rsidP="00FF27E9">
      <w:pPr>
        <w:pStyle w:val="Corpodetexto"/>
        <w:spacing w:after="0" w:line="360" w:lineRule="auto"/>
        <w:jc w:val="both"/>
        <w:rPr>
          <w:rFonts w:asciiTheme="minorHAnsi" w:hAnsiTheme="minorHAnsi" w:cs="Arial"/>
          <w:sz w:val="26"/>
          <w:szCs w:val="26"/>
        </w:rPr>
      </w:pPr>
    </w:p>
    <w:p w:rsidR="00FF27E9" w:rsidRDefault="00FF27E9" w:rsidP="00FF27E9">
      <w:pPr>
        <w:pStyle w:val="Corpodetexto"/>
        <w:spacing w:after="0" w:line="360" w:lineRule="auto"/>
        <w:jc w:val="both"/>
        <w:rPr>
          <w:rFonts w:asciiTheme="minorHAnsi" w:hAnsiTheme="minorHAnsi" w:cs="Arial"/>
          <w:sz w:val="26"/>
          <w:szCs w:val="26"/>
        </w:rPr>
      </w:pPr>
    </w:p>
    <w:p w:rsidR="00FF27E9" w:rsidRPr="00FF27E9" w:rsidRDefault="00FF27E9" w:rsidP="00FF27E9">
      <w:pPr>
        <w:pStyle w:val="Corpodetexto"/>
        <w:spacing w:after="0" w:line="360" w:lineRule="auto"/>
        <w:jc w:val="both"/>
        <w:rPr>
          <w:rFonts w:asciiTheme="minorHAnsi" w:hAnsiTheme="minorHAnsi" w:cs="Arial"/>
          <w:sz w:val="26"/>
          <w:szCs w:val="26"/>
        </w:rPr>
      </w:pPr>
    </w:p>
    <w:p w:rsidR="0036055A" w:rsidRPr="00FF27E9" w:rsidRDefault="00FF27E9" w:rsidP="00FF27E9">
      <w:pPr>
        <w:pStyle w:val="Corpodetexto"/>
        <w:spacing w:after="0" w:line="360" w:lineRule="auto"/>
        <w:jc w:val="both"/>
        <w:rPr>
          <w:sz w:val="26"/>
          <w:szCs w:val="26"/>
        </w:rPr>
      </w:pPr>
      <w:r w:rsidRPr="00FF27E9">
        <w:rPr>
          <w:rFonts w:asciiTheme="minorHAnsi" w:hAnsiTheme="minorHAnsi" w:cs="Arial"/>
          <w:sz w:val="26"/>
          <w:szCs w:val="26"/>
        </w:rPr>
        <w:t>3</w:t>
      </w:r>
      <w:r w:rsidR="0036055A" w:rsidRPr="00FF27E9">
        <w:rPr>
          <w:rFonts w:asciiTheme="minorHAnsi" w:hAnsiTheme="minorHAnsi" w:cs="Arial"/>
          <w:sz w:val="26"/>
          <w:szCs w:val="26"/>
        </w:rPr>
        <w:t xml:space="preserve">. </w:t>
      </w:r>
      <w:r w:rsidR="0036055A" w:rsidRPr="00FF27E9">
        <w:rPr>
          <w:sz w:val="26"/>
          <w:szCs w:val="26"/>
        </w:rPr>
        <w:t xml:space="preserve">Leia as frases abaixo e escreva nos parênteses (V) para frases verdadeiras e (F) para as frases falsas. </w:t>
      </w:r>
    </w:p>
    <w:p w:rsidR="0036055A" w:rsidRPr="00FF27E9" w:rsidRDefault="0036055A" w:rsidP="00FF27E9">
      <w:pPr>
        <w:pStyle w:val="Corpodetexto"/>
        <w:spacing w:after="0" w:line="360" w:lineRule="auto"/>
        <w:jc w:val="both"/>
        <w:rPr>
          <w:sz w:val="26"/>
          <w:szCs w:val="26"/>
        </w:rPr>
      </w:pPr>
      <w:r w:rsidRPr="00FF27E9">
        <w:rPr>
          <w:sz w:val="26"/>
          <w:szCs w:val="26"/>
        </w:rPr>
        <w:t>Sobre as características do Classicismo podemos dizer que: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</w:t>
      </w:r>
      <w:r w:rsid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) De acordo com a concepção do racionalismo, a razão era quem governava as emoções e os sentimentos, buscando uma harmonia, um equilíbrio entre forma e conteúdo. 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</w:t>
      </w:r>
      <w:r w:rsid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  ) No Racionalismo,  o indivíduo e seu lugar deixavam de ser universalizados , assumindo um caráter mais particular. 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  ) A arte clássica estava preocupada com a Natureza e os Deuses. 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  ) Os autores franceses e italianos eram imitados como modelos de perfeição. </w:t>
      </w:r>
    </w:p>
    <w:p w:rsidR="0036055A" w:rsidRPr="00FF27E9" w:rsidRDefault="00FF27E9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 ) Com a retomada da mitologia greco-romana, os ideais de beleza  e seus deuses apareciam em grande escala nas produções. </w:t>
      </w:r>
    </w:p>
    <w:p w:rsidR="0036055A" w:rsidRPr="00FF27E9" w:rsidRDefault="00FF27E9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 </w:t>
      </w:r>
      <w:r w:rsidR="0036055A"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) Os clássicos acreditavam que a beleza era o racional, aquilo que era verdadeiro. 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</w:t>
      </w:r>
      <w:r w:rsid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 </w:t>
      </w: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 ) O verdadeiro por sua vez, era a impressão e os sentimentos, daí resultou a valorização da técnica e o distanciamento do modelo a ser pintando. </w:t>
      </w:r>
    </w:p>
    <w:p w:rsidR="0036055A" w:rsidRPr="00FF27E9" w:rsidRDefault="0036055A" w:rsidP="00FF27E9">
      <w:pPr>
        <w:spacing w:before="0" w:line="360" w:lineRule="auto"/>
        <w:ind w:right="240"/>
        <w:jc w:val="both"/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</w:pPr>
      <w:r w:rsidRPr="00FF27E9">
        <w:rPr>
          <w:rFonts w:asciiTheme="minorHAnsi" w:hAnsiTheme="minorHAnsi" w:cs="Open Sans"/>
          <w:color w:val="333333"/>
          <w:sz w:val="26"/>
          <w:szCs w:val="26"/>
          <w:shd w:val="clear" w:color="auto" w:fill="FFFFFF"/>
        </w:rPr>
        <w:t xml:space="preserve">(    ) Correspondia à fusão, à união da mitologia pagã – com seus vários deuses e ninfas – com a tradição cristã. </w:t>
      </w:r>
    </w:p>
    <w:p w:rsidR="0036055A" w:rsidRPr="00FF27E9" w:rsidRDefault="0036055A" w:rsidP="00FF27E9">
      <w:pPr>
        <w:spacing w:line="360" w:lineRule="auto"/>
        <w:jc w:val="both"/>
        <w:rPr>
          <w:rFonts w:asciiTheme="minorHAnsi" w:hAnsiTheme="minorHAnsi" w:cs="Arial"/>
          <w:sz w:val="26"/>
          <w:szCs w:val="26"/>
        </w:rPr>
      </w:pPr>
      <w:bookmarkStart w:id="0" w:name="_GoBack"/>
      <w:bookmarkEnd w:id="0"/>
    </w:p>
    <w:p w:rsidR="00044541" w:rsidRPr="00FF27E9" w:rsidRDefault="00044541" w:rsidP="00FF27E9">
      <w:pPr>
        <w:spacing w:line="360" w:lineRule="auto"/>
        <w:jc w:val="both"/>
        <w:rPr>
          <w:rFonts w:asciiTheme="minorHAnsi" w:hAnsiTheme="minorHAnsi" w:cs="Arial"/>
          <w:sz w:val="26"/>
          <w:szCs w:val="26"/>
        </w:rPr>
      </w:pPr>
    </w:p>
    <w:sectPr w:rsidR="00044541" w:rsidRPr="00FF27E9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4FF" w:rsidRDefault="002014FF">
      <w:pPr>
        <w:spacing w:before="0"/>
      </w:pPr>
      <w:r>
        <w:separator/>
      </w:r>
    </w:p>
  </w:endnote>
  <w:endnote w:type="continuationSeparator" w:id="0">
    <w:p w:rsidR="002014FF" w:rsidRDefault="002014F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4FF" w:rsidRDefault="002014FF">
      <w:pPr>
        <w:spacing w:before="0"/>
      </w:pPr>
      <w:r>
        <w:separator/>
      </w:r>
    </w:p>
  </w:footnote>
  <w:footnote w:type="continuationSeparator" w:id="0">
    <w:p w:rsidR="002014FF" w:rsidRDefault="002014F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303A5" w:rsidRDefault="003605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B025C3">
      <w:rPr>
        <w:rStyle w:val="RefernciaSutil"/>
        <w:rFonts w:cs="Calibri"/>
        <w:smallCaps w:val="0"/>
        <w:color w:val="auto"/>
        <w:u w:val="none"/>
      </w:rPr>
      <w:t>, 20</w:t>
    </w:r>
    <w:r w:rsidR="00B025C3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B025C3">
      <w:rPr>
        <w:rStyle w:val="RefernciaSutil"/>
        <w:rFonts w:cs="Calibri"/>
        <w:smallCaps w:val="0"/>
        <w:color w:val="auto"/>
        <w:u w:val="none"/>
      </w:rPr>
      <w:t xml:space="preserve">. </w:t>
    </w:r>
    <w:r>
      <w:rPr>
        <w:rStyle w:val="RefernciaSutil"/>
        <w:rFonts w:cs="Calibri"/>
        <w:smallCaps w:val="0"/>
        <w:color w:val="auto"/>
        <w:u w:val="none"/>
      </w:rPr>
      <w:t>Londrina, 25</w:t>
    </w:r>
    <w:r w:rsidR="00D17FCF">
      <w:rPr>
        <w:rStyle w:val="RefernciaSutil"/>
        <w:rFonts w:cs="Calibri"/>
        <w:smallCaps w:val="0"/>
        <w:color w:val="auto"/>
        <w:u w:val="none"/>
      </w:rPr>
      <w:t xml:space="preserve"> de </w:t>
    </w:r>
    <w:r w:rsidR="0007725C">
      <w:rPr>
        <w:rStyle w:val="RefernciaSutil"/>
        <w:rFonts w:cs="Calibri"/>
        <w:smallCaps w:val="0"/>
        <w:color w:val="auto"/>
        <w:u w:val="none"/>
      </w:rPr>
      <w:t>junho</w:t>
    </w:r>
    <w:r w:rsidR="00B025C3">
      <w:rPr>
        <w:rStyle w:val="RefernciaSutil"/>
        <w:rFonts w:cs="Calibri"/>
        <w:smallCaps w:val="0"/>
        <w:color w:val="auto"/>
        <w:u w:val="none"/>
      </w:rPr>
      <w:t>.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</w:t>
    </w:r>
    <w:r w:rsidR="00B53BC3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3BC3">
      <w:rPr>
        <w:rStyle w:val="RefernciaSutil"/>
        <w:rFonts w:cs="Calibri"/>
        <w:smallCaps w:val="0"/>
        <w:color w:val="auto"/>
        <w:u w:val="none"/>
      </w:rPr>
      <w:t>Arte             Professor(a): Rosane Brandão Dornelles</w:t>
    </w:r>
  </w:p>
  <w:p w:rsidR="00A303A5" w:rsidRDefault="00A303A5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105306"/>
    <w:multiLevelType w:val="hybridMultilevel"/>
    <w:tmpl w:val="3950326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D173F"/>
    <w:multiLevelType w:val="hybridMultilevel"/>
    <w:tmpl w:val="0A4C40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745121"/>
    <w:multiLevelType w:val="hybridMultilevel"/>
    <w:tmpl w:val="E79835F6"/>
    <w:lvl w:ilvl="0" w:tplc="004CA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35289"/>
    <w:rsid w:val="00044541"/>
    <w:rsid w:val="000618EE"/>
    <w:rsid w:val="0007725C"/>
    <w:rsid w:val="000E3B7D"/>
    <w:rsid w:val="00101096"/>
    <w:rsid w:val="00197ED4"/>
    <w:rsid w:val="001C7AA4"/>
    <w:rsid w:val="002014FF"/>
    <w:rsid w:val="00324572"/>
    <w:rsid w:val="0036055A"/>
    <w:rsid w:val="0037569F"/>
    <w:rsid w:val="00397F3E"/>
    <w:rsid w:val="003D059B"/>
    <w:rsid w:val="0043723D"/>
    <w:rsid w:val="004A4E70"/>
    <w:rsid w:val="00561606"/>
    <w:rsid w:val="00634D09"/>
    <w:rsid w:val="00643A9D"/>
    <w:rsid w:val="006F2477"/>
    <w:rsid w:val="00712FE9"/>
    <w:rsid w:val="00725E47"/>
    <w:rsid w:val="0085003F"/>
    <w:rsid w:val="0085470F"/>
    <w:rsid w:val="008A0A76"/>
    <w:rsid w:val="008E5513"/>
    <w:rsid w:val="0097658E"/>
    <w:rsid w:val="00A07F4C"/>
    <w:rsid w:val="00A303A5"/>
    <w:rsid w:val="00A47AD4"/>
    <w:rsid w:val="00B025C3"/>
    <w:rsid w:val="00B15027"/>
    <w:rsid w:val="00B22AB0"/>
    <w:rsid w:val="00B37C31"/>
    <w:rsid w:val="00B53BC3"/>
    <w:rsid w:val="00B631E2"/>
    <w:rsid w:val="00B66ED2"/>
    <w:rsid w:val="00B7227C"/>
    <w:rsid w:val="00BA69B2"/>
    <w:rsid w:val="00C303D4"/>
    <w:rsid w:val="00C807BE"/>
    <w:rsid w:val="00CC57E0"/>
    <w:rsid w:val="00CF7B87"/>
    <w:rsid w:val="00D17FCF"/>
    <w:rsid w:val="00D72BAF"/>
    <w:rsid w:val="00D7750E"/>
    <w:rsid w:val="00DC09C0"/>
    <w:rsid w:val="00E528B0"/>
    <w:rsid w:val="00ED6C83"/>
    <w:rsid w:val="00F73E48"/>
    <w:rsid w:val="00FC65E3"/>
    <w:rsid w:val="00FF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07725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7658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qFormat/>
    <w:rsid w:val="003D059B"/>
    <w:pPr>
      <w:keepNext w:val="0"/>
      <w:spacing w:before="0" w:after="240"/>
      <w:jc w:val="right"/>
    </w:pPr>
    <w:rPr>
      <w:rFonts w:cs="Calibri"/>
      <w:szCs w:val="22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C807BE"/>
    <w:pPr>
      <w:keepNext w:val="0"/>
    </w:pPr>
    <w:rPr>
      <w:kern w:val="2"/>
      <w:sz w:val="28"/>
      <w:u w:val="single"/>
      <w:shd w:val="clear" w:color="auto" w:fill="FFFFFF"/>
    </w:rPr>
  </w:style>
  <w:style w:type="table" w:styleId="Tabelacomgrade">
    <w:name w:val="Table Grid"/>
    <w:basedOn w:val="Tabelanormal"/>
    <w:uiPriority w:val="59"/>
    <w:rsid w:val="00B53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C7AA4"/>
    <w:pPr>
      <w:ind w:left="720"/>
      <w:contextualSpacing/>
    </w:pPr>
    <w:rPr>
      <w:rFonts w:cs="Mangal"/>
      <w:szCs w:val="21"/>
    </w:rPr>
  </w:style>
  <w:style w:type="character" w:customStyle="1" w:styleId="Ttulo1Char">
    <w:name w:val="Título 1 Char"/>
    <w:basedOn w:val="Fontepargpadro"/>
    <w:link w:val="Ttulo1"/>
    <w:uiPriority w:val="9"/>
    <w:rsid w:val="0007725C"/>
    <w:rPr>
      <w:b/>
      <w:bCs/>
      <w:kern w:val="3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470F"/>
    <w:pPr>
      <w:spacing w:before="0"/>
    </w:pPr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470F"/>
    <w:rPr>
      <w:rFonts w:ascii="Calibri" w:eastAsia="Arial Unicode MS" w:hAnsi="Calibri" w:cs="Mangal"/>
      <w:kern w:val="1"/>
      <w:szCs w:val="18"/>
      <w:lang w:eastAsia="zh-CN" w:bidi="hi-IN"/>
    </w:rPr>
  </w:style>
  <w:style w:type="character" w:styleId="nfase">
    <w:name w:val="Emphasis"/>
    <w:basedOn w:val="Fontepargpadro"/>
    <w:uiPriority w:val="20"/>
    <w:qFormat/>
    <w:rsid w:val="0085470F"/>
    <w:rPr>
      <w:i/>
      <w:iCs/>
    </w:rPr>
  </w:style>
  <w:style w:type="character" w:styleId="Forte">
    <w:name w:val="Strong"/>
    <w:basedOn w:val="Fontepargpadro"/>
    <w:uiPriority w:val="22"/>
    <w:qFormat/>
    <w:rsid w:val="00B22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6052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367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526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16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67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821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68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648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117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80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20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829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64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699D3-DF9F-4FEF-9CCE-C53FCD37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357</TotalTime>
  <Pages>3</Pages>
  <Words>391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Rosane</cp:lastModifiedBy>
  <cp:revision>25</cp:revision>
  <cp:lastPrinted>2012-02-10T19:10:00Z</cp:lastPrinted>
  <dcterms:created xsi:type="dcterms:W3CDTF">2020-03-19T11:11:00Z</dcterms:created>
  <dcterms:modified xsi:type="dcterms:W3CDTF">2020-06-23T00:10:00Z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