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23017746" w:rsidR="000247F8" w:rsidRDefault="005210A1" w:rsidP="004E2608">
      <w:pPr>
        <w:pStyle w:val="01Ttulo-IEIJ"/>
        <w:pBdr>
          <w:bottom w:val="double" w:sz="18" w:space="3" w:color="000000"/>
        </w:pBdr>
      </w:pPr>
      <w:bookmarkStart w:id="0" w:name="_GoBack"/>
      <w:bookmarkEnd w:id="0"/>
      <w:r>
        <w:t>Operações com números racionais</w:t>
      </w:r>
    </w:p>
    <w:p w14:paraId="62225BB7" w14:textId="25A3EEF0" w:rsidR="005210A1" w:rsidRDefault="005210A1" w:rsidP="004E2608">
      <w:pPr>
        <w:spacing w:before="0" w:line="360" w:lineRule="auto"/>
        <w:jc w:val="both"/>
      </w:pPr>
      <w:r>
        <w:t>Terça-feira é dia de videoconferência de matemática.</w:t>
      </w:r>
      <w:r w:rsidR="004E2608">
        <w:t xml:space="preserve"> </w:t>
      </w:r>
      <w:r>
        <w:t>Nos encontramos as 11h10 pelo Google Meet.</w:t>
      </w:r>
    </w:p>
    <w:p w14:paraId="00BE78F7" w14:textId="404C1330" w:rsidR="005210A1" w:rsidRDefault="009A39F3" w:rsidP="00BF793D">
      <w:pPr>
        <w:spacing w:before="0" w:line="360" w:lineRule="auto"/>
      </w:pPr>
      <w:r>
        <w:t>É muito importante a participação de todos na aula de hoje e com o máximo de atenção possível!</w:t>
      </w:r>
    </w:p>
    <w:p w14:paraId="19A6339A" w14:textId="4188ED55" w:rsidR="005210A1" w:rsidRDefault="005210A1" w:rsidP="00BF793D">
      <w:pPr>
        <w:spacing w:before="0" w:line="360" w:lineRule="auto"/>
        <w:rPr>
          <w:sz w:val="26"/>
          <w:szCs w:val="26"/>
        </w:rPr>
      </w:pPr>
      <w:r w:rsidRPr="009A39F3">
        <w:rPr>
          <w:b/>
          <w:bCs/>
          <w:sz w:val="26"/>
          <w:szCs w:val="26"/>
        </w:rPr>
        <w:t>Roteiro:</w:t>
      </w:r>
      <w:r w:rsidRPr="005210A1">
        <w:rPr>
          <w:sz w:val="26"/>
          <w:szCs w:val="26"/>
        </w:rPr>
        <w:t xml:space="preserve"> Operações com números racionais positivos e negativos</w:t>
      </w:r>
      <w:r w:rsidR="009A39F3">
        <w:rPr>
          <w:sz w:val="26"/>
          <w:szCs w:val="26"/>
        </w:rPr>
        <w:t>.</w:t>
      </w:r>
    </w:p>
    <w:p w14:paraId="0557D90F" w14:textId="6518C758" w:rsidR="005210A1" w:rsidRDefault="004E2608" w:rsidP="005210A1">
      <w:pPr>
        <w:pStyle w:val="02Subttulo-IEIJ"/>
      </w:pPr>
      <w:r w:rsidRPr="004E260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39FA5A" wp14:editId="3EEAD03C">
                <wp:simplePos x="0" y="0"/>
                <wp:positionH relativeFrom="column">
                  <wp:posOffset>3499485</wp:posOffset>
                </wp:positionH>
                <wp:positionV relativeFrom="paragraph">
                  <wp:posOffset>328295</wp:posOffset>
                </wp:positionV>
                <wp:extent cx="2360930" cy="23336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ED518" w14:textId="7D7FEB11" w:rsidR="004E2608" w:rsidRDefault="004E2608">
                            <w:r>
                              <w:t>Calcule:</w:t>
                            </w:r>
                          </w:p>
                          <w:p w14:paraId="2F69F50C" w14:textId="32297B9D" w:rsidR="004E2608" w:rsidRDefault="004E2608">
                            <w:r>
                              <w:t>1,28 – 27,5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9FA5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75.55pt;margin-top:25.85pt;width:185.9pt;height:183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">
                <v:textbox>
                  <w:txbxContent>
                    <w:p w14:paraId="717ED518" w14:textId="7D7FEB11" w:rsidR="004E2608" w:rsidRDefault="004E2608">
                      <w:r>
                        <w:t>Calcule:</w:t>
                      </w:r>
                    </w:p>
                    <w:p w14:paraId="2F69F50C" w14:textId="32297B9D" w:rsidR="004E2608" w:rsidRDefault="004E2608">
                      <w:r>
                        <w:t>1,28 – 27,5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0A1">
        <w:t>Adição e subtração de decimais</w:t>
      </w:r>
    </w:p>
    <w:p w14:paraId="1B4B65B0" w14:textId="020DC3AF" w:rsidR="005210A1" w:rsidRPr="005210A1" w:rsidRDefault="004E2608" w:rsidP="004E2608">
      <w:pPr>
        <w:spacing w:before="0" w:line="360" w:lineRule="auto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B20BD0" wp14:editId="1084BE0E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3426258" cy="2295525"/>
            <wp:effectExtent l="0" t="0" r="317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25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BE33C" w14:textId="47A07843" w:rsidR="005210A1" w:rsidRDefault="005210A1" w:rsidP="005210A1">
      <w:pPr>
        <w:pStyle w:val="02Subttulo-IEIJ"/>
      </w:pPr>
      <w:r>
        <w:t>Adição e subtração de frações</w:t>
      </w:r>
    </w:p>
    <w:p w14:paraId="276B10D0" w14:textId="3622F725" w:rsidR="005210A1" w:rsidRDefault="005210A1" w:rsidP="00BF793D">
      <w:pPr>
        <w:spacing w:before="0" w:line="360" w:lineRule="auto"/>
      </w:pPr>
      <w:r>
        <w:rPr>
          <w:noProof/>
        </w:rPr>
        <w:drawing>
          <wp:inline distT="0" distB="0" distL="0" distR="0" wp14:anchorId="6466A8CE" wp14:editId="45120D28">
            <wp:extent cx="6120130" cy="148018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168D" w14:textId="1FF7FCF7" w:rsidR="005210A1" w:rsidRDefault="005210A1" w:rsidP="00BF793D">
      <w:pPr>
        <w:spacing w:before="0" w:line="360" w:lineRule="auto"/>
      </w:pPr>
      <w:r>
        <w:rPr>
          <w:noProof/>
        </w:rPr>
        <w:drawing>
          <wp:inline distT="0" distB="0" distL="0" distR="0" wp14:anchorId="3DF42C8A" wp14:editId="36FEDB65">
            <wp:extent cx="6120130" cy="2216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A5FF" w14:textId="02D2151B" w:rsidR="004E2608" w:rsidRDefault="004E2608" w:rsidP="005210A1">
      <w:pPr>
        <w:pStyle w:val="02Subttulo-IEIJ"/>
      </w:pPr>
    </w:p>
    <w:p w14:paraId="75A4C30C" w14:textId="07B05C76" w:rsidR="004E2608" w:rsidRDefault="004E2608" w:rsidP="005210A1">
      <w:pPr>
        <w:pStyle w:val="02Subttulo-IEIJ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740488" wp14:editId="3E71F216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895975" cy="1828800"/>
                <wp:effectExtent l="0" t="0" r="28575" b="190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1A9C7" w14:textId="6EC04585" w:rsidR="004E2608" w:rsidRPr="004E2608" w:rsidRDefault="004E2608" w:rsidP="004E260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13</m:t>
                                  </m:r>
                                </m:den>
                              </m:f>
                            </m:oMath>
                            <w:r w:rsidRPr="004E26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13</m:t>
                                  </m:r>
                                </m:den>
                              </m:f>
                            </m:oMath>
                            <w:r w:rsidRPr="004E2608">
                              <w:rPr>
                                <w:sz w:val="36"/>
                                <w:szCs w:val="36"/>
                              </w:rPr>
                              <w:t xml:space="preserve"> = </w:t>
                            </w:r>
                          </w:p>
                          <w:p w14:paraId="19A458B6" w14:textId="338B2211" w:rsidR="004E2608" w:rsidRDefault="004E2608" w:rsidP="004E2608"/>
                          <w:p w14:paraId="39E12E7A" w14:textId="2A7FCA3E" w:rsidR="004E2608" w:rsidRPr="004E2608" w:rsidRDefault="00F97862" w:rsidP="004E260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4E2608" w:rsidRPr="004E2608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4E2608" w:rsidRPr="004E2608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4E2608" w:rsidRPr="004E2608">
                              <w:rPr>
                                <w:sz w:val="36"/>
                                <w:szCs w:val="36"/>
                              </w:rPr>
                              <w:t xml:space="preserve"> = </w:t>
                            </w:r>
                          </w:p>
                          <w:p w14:paraId="77AD9166" w14:textId="0EC0CBF3" w:rsidR="004E2608" w:rsidRDefault="004E2608" w:rsidP="004E2608"/>
                          <w:p w14:paraId="539113C2" w14:textId="58AFF788" w:rsidR="004E2608" w:rsidRDefault="004E26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40488" id="_x0000_s1027" type="#_x0000_t202" style="position:absolute;margin-left:413.05pt;margin-top:.4pt;width:464.25pt;height:2in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">
                <v:textbox>
                  <w:txbxContent>
                    <w:p w14:paraId="5071A9C7" w14:textId="6EC04585" w:rsidR="004E2608" w:rsidRPr="004E2608" w:rsidRDefault="004E2608" w:rsidP="004E2608">
                      <w:pPr>
                        <w:rPr>
                          <w:sz w:val="36"/>
                          <w:szCs w:val="36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13</m:t>
                            </m:r>
                          </m:den>
                        </m:f>
                      </m:oMath>
                      <w:r w:rsidRPr="004E2608">
                        <w:rPr>
                          <w:sz w:val="36"/>
                          <w:szCs w:val="3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13</m:t>
                            </m:r>
                          </m:den>
                        </m:f>
                      </m:oMath>
                      <w:r w:rsidRPr="004E2608">
                        <w:rPr>
                          <w:sz w:val="36"/>
                          <w:szCs w:val="36"/>
                        </w:rPr>
                        <w:t xml:space="preserve"> = </w:t>
                      </w:r>
                    </w:p>
                    <w:p w14:paraId="19A458B6" w14:textId="338B2211" w:rsidR="004E2608" w:rsidRDefault="004E2608" w:rsidP="004E2608"/>
                    <w:p w14:paraId="39E12E7A" w14:textId="2A7FCA3E" w:rsidR="004E2608" w:rsidRPr="004E2608" w:rsidRDefault="00F97862" w:rsidP="004E2608">
                      <w:pPr>
                        <w:rPr>
                          <w:sz w:val="36"/>
                          <w:szCs w:val="3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3</m:t>
                            </m:r>
                          </m:den>
                        </m:f>
                      </m:oMath>
                      <w:r w:rsidR="004E2608" w:rsidRPr="004E2608">
                        <w:rPr>
                          <w:sz w:val="36"/>
                          <w:szCs w:val="36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4</m:t>
                            </m:r>
                          </m:den>
                        </m:f>
                      </m:oMath>
                      <w:r w:rsidR="004E2608" w:rsidRPr="004E2608">
                        <w:rPr>
                          <w:sz w:val="36"/>
                          <w:szCs w:val="36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6</m:t>
                            </m:r>
                          </m:den>
                        </m:f>
                      </m:oMath>
                      <w:r w:rsidR="004E2608" w:rsidRPr="004E2608">
                        <w:rPr>
                          <w:sz w:val="36"/>
                          <w:szCs w:val="36"/>
                        </w:rPr>
                        <w:t xml:space="preserve"> = </w:t>
                      </w:r>
                    </w:p>
                    <w:p w14:paraId="77AD9166" w14:textId="0EC0CBF3" w:rsidR="004E2608" w:rsidRDefault="004E2608" w:rsidP="004E2608"/>
                    <w:p w14:paraId="539113C2" w14:textId="58AFF788" w:rsidR="004E2608" w:rsidRDefault="004E2608"/>
                  </w:txbxContent>
                </v:textbox>
                <w10:wrap type="square" anchorx="margin"/>
              </v:shape>
            </w:pict>
          </mc:Fallback>
        </mc:AlternateContent>
      </w:r>
    </w:p>
    <w:p w14:paraId="66AF7446" w14:textId="0662FEB2" w:rsidR="005210A1" w:rsidRDefault="005210A1" w:rsidP="005210A1">
      <w:pPr>
        <w:pStyle w:val="02Subttulo-IEIJ"/>
      </w:pPr>
      <w:r>
        <w:t>Multiplicação e divisão de números decimais</w:t>
      </w:r>
    </w:p>
    <w:p w14:paraId="698FEFF2" w14:textId="370097E1" w:rsidR="005210A1" w:rsidRDefault="005210A1" w:rsidP="005210A1">
      <w:pPr>
        <w:spacing w:before="0" w:line="360" w:lineRule="auto"/>
        <w:jc w:val="center"/>
      </w:pPr>
      <w:r>
        <w:rPr>
          <w:noProof/>
        </w:rPr>
        <w:drawing>
          <wp:inline distT="0" distB="0" distL="0" distR="0" wp14:anchorId="5BA68A94" wp14:editId="792A64ED">
            <wp:extent cx="3190875" cy="137023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1985" cy="13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5CB1" w14:textId="7DC7BE9B" w:rsidR="005210A1" w:rsidRDefault="005210A1" w:rsidP="00BF793D">
      <w:pPr>
        <w:spacing w:before="0"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C473C9" wp14:editId="54926DAC">
            <wp:simplePos x="0" y="0"/>
            <wp:positionH relativeFrom="column">
              <wp:posOffset>-81915</wp:posOffset>
            </wp:positionH>
            <wp:positionV relativeFrom="paragraph">
              <wp:posOffset>123825</wp:posOffset>
            </wp:positionV>
            <wp:extent cx="3424555" cy="3267075"/>
            <wp:effectExtent l="0" t="0" r="444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B54D1" w14:textId="77777777" w:rsidR="005210A1" w:rsidRDefault="005210A1" w:rsidP="00BF793D">
      <w:pPr>
        <w:spacing w:before="0"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FB4897" wp14:editId="0BE5BB59">
            <wp:simplePos x="0" y="0"/>
            <wp:positionH relativeFrom="margin">
              <wp:posOffset>3382645</wp:posOffset>
            </wp:positionH>
            <wp:positionV relativeFrom="paragraph">
              <wp:posOffset>702310</wp:posOffset>
            </wp:positionV>
            <wp:extent cx="2651760" cy="12954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F66CE" w14:textId="61A9676E" w:rsidR="005210A1" w:rsidRDefault="00886689" w:rsidP="00BF793D">
      <w:pPr>
        <w:spacing w:before="0"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8E152" wp14:editId="44879360">
                <wp:simplePos x="0" y="0"/>
                <wp:positionH relativeFrom="column">
                  <wp:posOffset>3918585</wp:posOffset>
                </wp:positionH>
                <wp:positionV relativeFrom="paragraph">
                  <wp:posOffset>2717800</wp:posOffset>
                </wp:positionV>
                <wp:extent cx="0" cy="142875"/>
                <wp:effectExtent l="0" t="0" r="38100" b="2857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DA8AF" id="Conector re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55pt,214pt" to="308.5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4E260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E37D4E" wp14:editId="3D1F1818">
                <wp:simplePos x="0" y="0"/>
                <wp:positionH relativeFrom="column">
                  <wp:posOffset>3413760</wp:posOffset>
                </wp:positionH>
                <wp:positionV relativeFrom="paragraph">
                  <wp:posOffset>1783715</wp:posOffset>
                </wp:positionV>
                <wp:extent cx="2638425" cy="2714625"/>
                <wp:effectExtent l="0" t="0" r="28575" b="2857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9BC7" w14:textId="5850DFF9" w:rsidR="004E2608" w:rsidRDefault="004E2608">
                            <w:r>
                              <w:t>Calcule:</w:t>
                            </w:r>
                          </w:p>
                          <w:p w14:paraId="31AD3E62" w14:textId="4958373B" w:rsidR="004E2608" w:rsidRDefault="004E2608">
                            <w:r>
                              <w:t>0,9 : 0,04</w:t>
                            </w:r>
                          </w:p>
                          <w:p w14:paraId="584BB5B6" w14:textId="6B86FACE" w:rsidR="00886689" w:rsidRDefault="00886689"/>
                          <w:p w14:paraId="34509C0F" w14:textId="384FEAF8" w:rsidR="00886689" w:rsidRDefault="00886689">
                            <w:r>
                              <w:t xml:space="preserve">    0, 9    0, 0 4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7D4E" id="_x0000_s1028" type="#_x0000_t202" style="position:absolute;margin-left:268.8pt;margin-top:140.45pt;width:207.75pt;height:21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">
                <v:textbox>
                  <w:txbxContent>
                    <w:p w14:paraId="61609BC7" w14:textId="5850DFF9" w:rsidR="004E2608" w:rsidRDefault="004E2608">
                      <w:r>
                        <w:t>Calcule:</w:t>
                      </w:r>
                    </w:p>
                    <w:p w14:paraId="31AD3E62" w14:textId="4958373B" w:rsidR="004E2608" w:rsidRDefault="004E2608">
                      <w:r>
                        <w:t>0,9 : 0,04</w:t>
                      </w:r>
                    </w:p>
                    <w:p w14:paraId="584BB5B6" w14:textId="6B86FACE" w:rsidR="00886689" w:rsidRDefault="00886689"/>
                    <w:p w14:paraId="34509C0F" w14:textId="384FEAF8" w:rsidR="00886689" w:rsidRDefault="00886689">
                      <w:r>
                        <w:t xml:space="preserve">    0, 9    0, 0 4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</w:t>
      </w:r>
    </w:p>
    <w:p w14:paraId="177BB662" w14:textId="0A358062" w:rsidR="005210A1" w:rsidRDefault="00886689" w:rsidP="00BF793D">
      <w:pPr>
        <w:spacing w:before="0"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AE15B" wp14:editId="531EDA4C">
                <wp:simplePos x="0" y="0"/>
                <wp:positionH relativeFrom="column">
                  <wp:posOffset>3937635</wp:posOffset>
                </wp:positionH>
                <wp:positionV relativeFrom="paragraph">
                  <wp:posOffset>2600960</wp:posOffset>
                </wp:positionV>
                <wp:extent cx="733425" cy="0"/>
                <wp:effectExtent l="0" t="0" r="0" b="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CBB68" id="Conector reto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05pt,204.8pt" to="367.8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4E26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281CD" wp14:editId="65554138">
                <wp:simplePos x="0" y="0"/>
                <wp:positionH relativeFrom="column">
                  <wp:posOffset>-72390</wp:posOffset>
                </wp:positionH>
                <wp:positionV relativeFrom="paragraph">
                  <wp:posOffset>2629535</wp:posOffset>
                </wp:positionV>
                <wp:extent cx="3381375" cy="1638300"/>
                <wp:effectExtent l="0" t="0" r="28575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E7BB0" w14:textId="3D2DF85D" w:rsidR="004E2608" w:rsidRDefault="00886689">
                            <w:r>
                              <w:t>7,6 x 8,42</w:t>
                            </w:r>
                          </w:p>
                          <w:p w14:paraId="279DCF45" w14:textId="01F62310" w:rsidR="00886689" w:rsidRDefault="00886689">
                            <w:r>
                              <w:t xml:space="preserve">                       8, 4 2</w:t>
                            </w:r>
                          </w:p>
                          <w:p w14:paraId="5AABC067" w14:textId="5F57E702" w:rsidR="00886689" w:rsidRDefault="0088668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                 </w:t>
                            </w:r>
                            <w:r w:rsidRPr="00886689">
                              <w:rPr>
                                <w:u w:val="single"/>
                              </w:rPr>
                              <w:t>X   7, 6</w:t>
                            </w:r>
                            <w:r>
                              <w:rPr>
                                <w:u w:val="single"/>
                              </w:rPr>
                              <w:t xml:space="preserve">     </w:t>
                            </w:r>
                            <w:r w:rsidRPr="00886689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A462319" w14:textId="2F2E8DF0" w:rsidR="00886689" w:rsidRPr="00886689" w:rsidRDefault="00886689">
                            <w:r>
                              <w:rPr>
                                <w:color w:val="FFFFFF" w:themeColor="background1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281CD" id="Caixa de Texto 11" o:spid="_x0000_s1029" type="#_x0000_t202" style="position:absolute;margin-left:-5.7pt;margin-top:207.05pt;width:266.25pt;height:1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" fillcolor="white [3201]" strokeweight=".5pt">
                <v:textbox>
                  <w:txbxContent>
                    <w:p w14:paraId="517E7BB0" w14:textId="3D2DF85D" w:rsidR="004E2608" w:rsidRDefault="00886689">
                      <w:r>
                        <w:t>7,6 x 8,42</w:t>
                      </w:r>
                    </w:p>
                    <w:p w14:paraId="279DCF45" w14:textId="01F62310" w:rsidR="00886689" w:rsidRDefault="00886689">
                      <w:r>
                        <w:t xml:space="preserve">                       8, 4 2</w:t>
                      </w:r>
                    </w:p>
                    <w:p w14:paraId="5AABC067" w14:textId="5F57E702" w:rsidR="00886689" w:rsidRDefault="00886689">
                      <w:pPr>
                        <w:rPr>
                          <w:color w:val="FFFFFF" w:themeColor="background1"/>
                        </w:rPr>
                      </w:pPr>
                      <w:r>
                        <w:t xml:space="preserve">                 </w:t>
                      </w:r>
                      <w:r w:rsidRPr="00886689">
                        <w:rPr>
                          <w:u w:val="single"/>
                        </w:rPr>
                        <w:t>X   7, 6</w:t>
                      </w:r>
                      <w:r>
                        <w:rPr>
                          <w:u w:val="single"/>
                        </w:rPr>
                        <w:t xml:space="preserve">     </w:t>
                      </w:r>
                      <w:r w:rsidRPr="00886689">
                        <w:rPr>
                          <w:color w:val="FFFFFF" w:themeColor="background1"/>
                        </w:rPr>
                        <w:t>.</w:t>
                      </w:r>
                    </w:p>
                    <w:p w14:paraId="4A462319" w14:textId="2F2E8DF0" w:rsidR="00886689" w:rsidRPr="00886689" w:rsidRDefault="00886689">
                      <w:r>
                        <w:rPr>
                          <w:color w:val="FFFFFF" w:themeColor="background1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991DE7" w14:textId="28D9E06F" w:rsidR="005210A1" w:rsidRDefault="005210A1" w:rsidP="00BF793D">
      <w:pPr>
        <w:spacing w:before="0" w:line="360" w:lineRule="auto"/>
        <w:rPr>
          <w:noProof/>
        </w:rPr>
      </w:pPr>
    </w:p>
    <w:p w14:paraId="27CA47CB" w14:textId="6DAA2D55" w:rsidR="005210A1" w:rsidRDefault="005210A1" w:rsidP="00BF793D">
      <w:pPr>
        <w:spacing w:before="0" w:line="360" w:lineRule="auto"/>
        <w:rPr>
          <w:noProof/>
        </w:rPr>
      </w:pPr>
    </w:p>
    <w:p w14:paraId="6E2EB786" w14:textId="0BC28DD0" w:rsidR="005210A1" w:rsidRDefault="005210A1" w:rsidP="00BF793D">
      <w:pPr>
        <w:spacing w:before="0" w:line="360" w:lineRule="auto"/>
        <w:rPr>
          <w:noProof/>
        </w:rPr>
      </w:pPr>
    </w:p>
    <w:p w14:paraId="252C8F88" w14:textId="7968022E" w:rsidR="004E2608" w:rsidRDefault="004E2608" w:rsidP="004E2608">
      <w:pPr>
        <w:pStyle w:val="02Subttulo-IEIJ"/>
        <w:rPr>
          <w:noProof/>
        </w:rPr>
      </w:pPr>
    </w:p>
    <w:p w14:paraId="2957D122" w14:textId="581379A2" w:rsidR="004E2608" w:rsidRDefault="004E2608" w:rsidP="004E2608">
      <w:pPr>
        <w:pStyle w:val="02Subttulo-IEIJ"/>
        <w:rPr>
          <w:noProof/>
        </w:rPr>
      </w:pPr>
    </w:p>
    <w:p w14:paraId="3A0DCC7A" w14:textId="41521F0D" w:rsidR="005210A1" w:rsidRDefault="004E2608" w:rsidP="004E2608">
      <w:pPr>
        <w:pStyle w:val="02Subttulo-IEIJ"/>
        <w:rPr>
          <w:noProof/>
        </w:rPr>
      </w:pPr>
      <w:r>
        <w:rPr>
          <w:noProof/>
        </w:rPr>
        <w:lastRenderedPageBreak/>
        <w:t>Multiplicação e divisão de frações</w:t>
      </w:r>
    </w:p>
    <w:p w14:paraId="3F538097" w14:textId="2673B649" w:rsidR="005210A1" w:rsidRDefault="00886689" w:rsidP="004E2608">
      <w:pPr>
        <w:spacing w:before="0" w:line="36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4D5A7A" wp14:editId="4024C478">
                <wp:simplePos x="0" y="0"/>
                <wp:positionH relativeFrom="margin">
                  <wp:align>right</wp:align>
                </wp:positionH>
                <wp:positionV relativeFrom="paragraph">
                  <wp:posOffset>3112770</wp:posOffset>
                </wp:positionV>
                <wp:extent cx="6096000" cy="1404620"/>
                <wp:effectExtent l="0" t="0" r="19050" b="2794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D7935" w14:textId="69456977" w:rsidR="009A39F3" w:rsidRP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6689" w:rsidRPr="009A39F3">
                              <w:rPr>
                                <w:sz w:val="32"/>
                                <w:szCs w:val="32"/>
                              </w:rPr>
                              <w:t xml:space="preserve"> 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A39F3"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</w:p>
                          <w:p w14:paraId="26EBF0C5" w14:textId="6471517E" w:rsid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503041" w14:textId="21581385" w:rsid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F189FE" w14:textId="77777777" w:rsidR="009A39F3" w:rsidRP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CA42CC" w14:textId="77777777" w:rsidR="009A39F3" w:rsidRP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0B64E" w14:textId="33579A61" w:rsidR="009A39F3" w:rsidRPr="009A39F3" w:rsidRDefault="009A39F3" w:rsidP="009A3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9A39F3">
                              <w:rPr>
                                <w:sz w:val="32"/>
                                <w:szCs w:val="32"/>
                              </w:rPr>
                              <w:t xml:space="preserve"> :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15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9A39F3"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</w:p>
                          <w:p w14:paraId="2CCE8A35" w14:textId="77777777" w:rsidR="009A39F3" w:rsidRDefault="009A39F3" w:rsidP="009A39F3"/>
                          <w:p w14:paraId="0F55C522" w14:textId="3E8ED93C" w:rsidR="009A39F3" w:rsidRDefault="009A39F3" w:rsidP="009A39F3"/>
                          <w:p w14:paraId="4A800C0F" w14:textId="1CCFC437" w:rsidR="00886689" w:rsidRDefault="00886689" w:rsidP="00886689"/>
                          <w:p w14:paraId="314D1D83" w14:textId="14779446" w:rsidR="00886689" w:rsidRDefault="00886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D5A7A" id="_x0000_s1030" type="#_x0000_t202" style="position:absolute;left:0;text-align:left;margin-left:428.8pt;margin-top:245.1pt;width:480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">
                <v:textbox style="mso-fit-shape-to-text:t">
                  <w:txbxContent>
                    <w:p w14:paraId="626D7935" w14:textId="69456977" w:rsidR="009A39F3" w:rsidRP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6</m:t>
                            </m:r>
                          </m:den>
                        </m:f>
                      </m:oMath>
                      <w:r w:rsidR="00886689" w:rsidRPr="009A39F3">
                        <w:rPr>
                          <w:sz w:val="32"/>
                          <w:szCs w:val="32"/>
                        </w:rPr>
                        <w:t xml:space="preserve"> 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</m:oMath>
                      <w:r w:rsidRPr="009A39F3">
                        <w:rPr>
                          <w:sz w:val="32"/>
                          <w:szCs w:val="32"/>
                        </w:rPr>
                        <w:t xml:space="preserve"> = </w:t>
                      </w:r>
                    </w:p>
                    <w:p w14:paraId="26EBF0C5" w14:textId="6471517E" w:rsid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503041" w14:textId="21581385" w:rsid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F189FE" w14:textId="77777777" w:rsidR="009A39F3" w:rsidRP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CA42CC" w14:textId="77777777" w:rsidR="009A39F3" w:rsidRP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0B64E" w14:textId="33579A61" w:rsidR="009A39F3" w:rsidRPr="009A39F3" w:rsidRDefault="009A39F3" w:rsidP="009A39F3">
                      <w:pPr>
                        <w:rPr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oMath>
                      <w:r w:rsidRPr="009A39F3">
                        <w:rPr>
                          <w:sz w:val="32"/>
                          <w:szCs w:val="32"/>
                        </w:rPr>
                        <w:t xml:space="preserve"> :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15</m:t>
                                </m:r>
                              </m:den>
                            </m:f>
                          </m:e>
                        </m:d>
                      </m:oMath>
                      <w:r w:rsidRPr="009A39F3">
                        <w:rPr>
                          <w:sz w:val="32"/>
                          <w:szCs w:val="32"/>
                        </w:rPr>
                        <w:t xml:space="preserve"> = </w:t>
                      </w:r>
                    </w:p>
                    <w:p w14:paraId="2CCE8A35" w14:textId="77777777" w:rsidR="009A39F3" w:rsidRDefault="009A39F3" w:rsidP="009A39F3"/>
                    <w:p w14:paraId="0F55C522" w14:textId="3E8ED93C" w:rsidR="009A39F3" w:rsidRDefault="009A39F3" w:rsidP="009A39F3"/>
                    <w:p w14:paraId="4A800C0F" w14:textId="1CCFC437" w:rsidR="00886689" w:rsidRDefault="00886689" w:rsidP="00886689"/>
                    <w:p w14:paraId="314D1D83" w14:textId="14779446" w:rsidR="00886689" w:rsidRDefault="00886689"/>
                  </w:txbxContent>
                </v:textbox>
                <w10:wrap type="square" anchorx="margin"/>
              </v:shape>
            </w:pict>
          </mc:Fallback>
        </mc:AlternateContent>
      </w:r>
      <w:r w:rsidR="005210A1">
        <w:rPr>
          <w:noProof/>
        </w:rPr>
        <w:drawing>
          <wp:inline distT="0" distB="0" distL="0" distR="0" wp14:anchorId="17EE9F15" wp14:editId="7F8FD95F">
            <wp:extent cx="3869214" cy="2838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9539" cy="28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16E5" w14:textId="39DE7678" w:rsidR="00886689" w:rsidRDefault="00886689" w:rsidP="004E2608">
      <w:pPr>
        <w:spacing w:before="0" w:line="360" w:lineRule="auto"/>
        <w:jc w:val="center"/>
      </w:pPr>
    </w:p>
    <w:sectPr w:rsidR="00886689" w:rsidSect="00067D00">
      <w:headerReference w:type="default" r:id="rId15"/>
      <w:headerReference w:type="first" r:id="rId16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05F45" w14:textId="77777777" w:rsidR="00F97862" w:rsidRDefault="00F97862">
      <w:pPr>
        <w:spacing w:before="0"/>
      </w:pPr>
      <w:r>
        <w:separator/>
      </w:r>
    </w:p>
  </w:endnote>
  <w:endnote w:type="continuationSeparator" w:id="0">
    <w:p w14:paraId="3E5B3333" w14:textId="77777777" w:rsidR="00F97862" w:rsidRDefault="00F9786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9F382" w14:textId="77777777" w:rsidR="00F97862" w:rsidRDefault="00F97862">
      <w:pPr>
        <w:spacing w:before="0"/>
      </w:pPr>
      <w:r>
        <w:separator/>
      </w:r>
    </w:p>
  </w:footnote>
  <w:footnote w:type="continuationSeparator" w:id="0">
    <w:p w14:paraId="627128E2" w14:textId="77777777" w:rsidR="00F97862" w:rsidRDefault="00F9786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1E0A13A1" w:rsidR="00011B1F" w:rsidRDefault="00D94A34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</w:t>
    </w:r>
    <w:r w:rsidR="00011B1F">
      <w:rPr>
        <w:rStyle w:val="RefernciaSutil"/>
        <w:rFonts w:cs="Calibri"/>
        <w:smallCaps w:val="0"/>
        <w:color w:val="auto"/>
        <w:u w:val="none"/>
      </w:rPr>
      <w:t xml:space="preserve">o, 2020. Londrina, </w:t>
    </w:r>
    <w:r w:rsidR="00872EE4">
      <w:rPr>
        <w:rStyle w:val="RefernciaSutil"/>
        <w:rFonts w:cs="Calibri"/>
        <w:smallCaps w:val="0"/>
        <w:color w:val="auto"/>
        <w:u w:val="none"/>
      </w:rPr>
      <w:t>1</w:t>
    </w:r>
    <w:r w:rsidR="005210A1">
      <w:rPr>
        <w:rStyle w:val="RefernciaSutil"/>
        <w:rFonts w:cs="Calibri"/>
        <w:smallCaps w:val="0"/>
        <w:color w:val="auto"/>
        <w:u w:val="none"/>
      </w:rPr>
      <w:t>4</w:t>
    </w:r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BF793D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176E5684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1F68A0">
      <w:rPr>
        <w:rStyle w:val="RefernciaSutil"/>
        <w:rFonts w:cs="Calibri"/>
        <w:smallCaps w:val="0"/>
        <w:color w:val="auto"/>
        <w:u w:val="none"/>
      </w:rPr>
      <w:t>7</w:t>
    </w:r>
    <w:r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62F8D"/>
    <w:multiLevelType w:val="hybridMultilevel"/>
    <w:tmpl w:val="0D3611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C2377"/>
    <w:multiLevelType w:val="hybridMultilevel"/>
    <w:tmpl w:val="290877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F61F4"/>
    <w:multiLevelType w:val="hybridMultilevel"/>
    <w:tmpl w:val="5E8825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22112"/>
    <w:multiLevelType w:val="hybridMultilevel"/>
    <w:tmpl w:val="033EAD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A9707A"/>
    <w:multiLevelType w:val="multilevel"/>
    <w:tmpl w:val="83748A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2"/>
  </w:num>
  <w:num w:numId="7">
    <w:abstractNumId w:val="0"/>
  </w:num>
  <w:num w:numId="8">
    <w:abstractNumId w:val="8"/>
  </w:num>
  <w:num w:numId="9">
    <w:abstractNumId w:val="31"/>
  </w:num>
  <w:num w:numId="10">
    <w:abstractNumId w:val="30"/>
  </w:num>
  <w:num w:numId="11">
    <w:abstractNumId w:val="4"/>
  </w:num>
  <w:num w:numId="12">
    <w:abstractNumId w:val="6"/>
  </w:num>
  <w:num w:numId="13">
    <w:abstractNumId w:val="23"/>
  </w:num>
  <w:num w:numId="14">
    <w:abstractNumId w:val="29"/>
  </w:num>
  <w:num w:numId="15">
    <w:abstractNumId w:val="28"/>
  </w:num>
  <w:num w:numId="16">
    <w:abstractNumId w:val="27"/>
  </w:num>
  <w:num w:numId="17">
    <w:abstractNumId w:val="21"/>
  </w:num>
  <w:num w:numId="18">
    <w:abstractNumId w:val="26"/>
  </w:num>
  <w:num w:numId="19">
    <w:abstractNumId w:val="9"/>
  </w:num>
  <w:num w:numId="20">
    <w:abstractNumId w:val="11"/>
  </w:num>
  <w:num w:numId="21">
    <w:abstractNumId w:val="32"/>
  </w:num>
  <w:num w:numId="22">
    <w:abstractNumId w:val="34"/>
  </w:num>
  <w:num w:numId="23">
    <w:abstractNumId w:val="20"/>
  </w:num>
  <w:num w:numId="24">
    <w:abstractNumId w:val="2"/>
  </w:num>
  <w:num w:numId="25">
    <w:abstractNumId w:val="5"/>
  </w:num>
  <w:num w:numId="26">
    <w:abstractNumId w:val="17"/>
  </w:num>
  <w:num w:numId="27">
    <w:abstractNumId w:val="33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"/>
  </w:num>
  <w:num w:numId="35">
    <w:abstractNumId w:val="14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2107"/>
    <w:rsid w:val="0006104A"/>
    <w:rsid w:val="00067D00"/>
    <w:rsid w:val="00073BF9"/>
    <w:rsid w:val="00087C02"/>
    <w:rsid w:val="000A7822"/>
    <w:rsid w:val="000E5A2D"/>
    <w:rsid w:val="000F20A3"/>
    <w:rsid w:val="0010574F"/>
    <w:rsid w:val="00107678"/>
    <w:rsid w:val="00107A0F"/>
    <w:rsid w:val="001149F8"/>
    <w:rsid w:val="00115CFF"/>
    <w:rsid w:val="00116F97"/>
    <w:rsid w:val="00124ECF"/>
    <w:rsid w:val="001317A6"/>
    <w:rsid w:val="00134AB7"/>
    <w:rsid w:val="00145980"/>
    <w:rsid w:val="00145A3B"/>
    <w:rsid w:val="00157453"/>
    <w:rsid w:val="00163009"/>
    <w:rsid w:val="001A6ADC"/>
    <w:rsid w:val="001C6B54"/>
    <w:rsid w:val="001E3947"/>
    <w:rsid w:val="001F2EED"/>
    <w:rsid w:val="001F5183"/>
    <w:rsid w:val="001F68A0"/>
    <w:rsid w:val="002015F1"/>
    <w:rsid w:val="00206946"/>
    <w:rsid w:val="00216077"/>
    <w:rsid w:val="00221082"/>
    <w:rsid w:val="0022181C"/>
    <w:rsid w:val="002335EA"/>
    <w:rsid w:val="00233A69"/>
    <w:rsid w:val="00245103"/>
    <w:rsid w:val="002534F6"/>
    <w:rsid w:val="00281E61"/>
    <w:rsid w:val="0029651C"/>
    <w:rsid w:val="002A7BCA"/>
    <w:rsid w:val="002B5FBC"/>
    <w:rsid w:val="002D3335"/>
    <w:rsid w:val="002D67B2"/>
    <w:rsid w:val="002E17C5"/>
    <w:rsid w:val="002E55FF"/>
    <w:rsid w:val="002F0E79"/>
    <w:rsid w:val="002F1AF7"/>
    <w:rsid w:val="00310CD6"/>
    <w:rsid w:val="00320844"/>
    <w:rsid w:val="0032281E"/>
    <w:rsid w:val="00322C40"/>
    <w:rsid w:val="00326D28"/>
    <w:rsid w:val="00333DF9"/>
    <w:rsid w:val="003411F8"/>
    <w:rsid w:val="003438F2"/>
    <w:rsid w:val="00360820"/>
    <w:rsid w:val="00363046"/>
    <w:rsid w:val="003759AD"/>
    <w:rsid w:val="00377B66"/>
    <w:rsid w:val="00391A66"/>
    <w:rsid w:val="003A2059"/>
    <w:rsid w:val="003A44F3"/>
    <w:rsid w:val="003A6DEB"/>
    <w:rsid w:val="003D583D"/>
    <w:rsid w:val="003E3A28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A6F04"/>
    <w:rsid w:val="004C25EF"/>
    <w:rsid w:val="004C4DF7"/>
    <w:rsid w:val="004E2608"/>
    <w:rsid w:val="004F0CEE"/>
    <w:rsid w:val="004F4B68"/>
    <w:rsid w:val="005143DB"/>
    <w:rsid w:val="005150A6"/>
    <w:rsid w:val="00515BC7"/>
    <w:rsid w:val="005210A1"/>
    <w:rsid w:val="00523092"/>
    <w:rsid w:val="005537DD"/>
    <w:rsid w:val="0055600D"/>
    <w:rsid w:val="0058462F"/>
    <w:rsid w:val="005A6EC6"/>
    <w:rsid w:val="005D1A88"/>
    <w:rsid w:val="005F772D"/>
    <w:rsid w:val="00611002"/>
    <w:rsid w:val="00614851"/>
    <w:rsid w:val="006176AA"/>
    <w:rsid w:val="006204C7"/>
    <w:rsid w:val="0063501B"/>
    <w:rsid w:val="0064431E"/>
    <w:rsid w:val="0065225C"/>
    <w:rsid w:val="00653740"/>
    <w:rsid w:val="00656898"/>
    <w:rsid w:val="006611CD"/>
    <w:rsid w:val="00663C6A"/>
    <w:rsid w:val="006813FF"/>
    <w:rsid w:val="006E638F"/>
    <w:rsid w:val="006F1B87"/>
    <w:rsid w:val="00706D68"/>
    <w:rsid w:val="007111E1"/>
    <w:rsid w:val="0071599D"/>
    <w:rsid w:val="00723248"/>
    <w:rsid w:val="00725CA6"/>
    <w:rsid w:val="00733E34"/>
    <w:rsid w:val="00736553"/>
    <w:rsid w:val="00747A43"/>
    <w:rsid w:val="007922FC"/>
    <w:rsid w:val="00796003"/>
    <w:rsid w:val="007A27BD"/>
    <w:rsid w:val="007A46D6"/>
    <w:rsid w:val="007A7A3E"/>
    <w:rsid w:val="007C5BE9"/>
    <w:rsid w:val="007D23D6"/>
    <w:rsid w:val="007F48E6"/>
    <w:rsid w:val="00831045"/>
    <w:rsid w:val="00843F5B"/>
    <w:rsid w:val="00844B19"/>
    <w:rsid w:val="00860FDB"/>
    <w:rsid w:val="008653BD"/>
    <w:rsid w:val="00872EE4"/>
    <w:rsid w:val="00876C11"/>
    <w:rsid w:val="00886689"/>
    <w:rsid w:val="008A721D"/>
    <w:rsid w:val="008E5502"/>
    <w:rsid w:val="008F78AD"/>
    <w:rsid w:val="00900D4D"/>
    <w:rsid w:val="0090577A"/>
    <w:rsid w:val="009063FA"/>
    <w:rsid w:val="009122C0"/>
    <w:rsid w:val="00922016"/>
    <w:rsid w:val="009238C3"/>
    <w:rsid w:val="00923D65"/>
    <w:rsid w:val="009431C2"/>
    <w:rsid w:val="00962660"/>
    <w:rsid w:val="009649D3"/>
    <w:rsid w:val="009661B3"/>
    <w:rsid w:val="009716B3"/>
    <w:rsid w:val="00976129"/>
    <w:rsid w:val="00985E9A"/>
    <w:rsid w:val="00992908"/>
    <w:rsid w:val="009A070E"/>
    <w:rsid w:val="009A39F3"/>
    <w:rsid w:val="009C120F"/>
    <w:rsid w:val="009C29B2"/>
    <w:rsid w:val="009D552A"/>
    <w:rsid w:val="009E165B"/>
    <w:rsid w:val="009E43D2"/>
    <w:rsid w:val="009F0C98"/>
    <w:rsid w:val="00A006B3"/>
    <w:rsid w:val="00A05EE7"/>
    <w:rsid w:val="00A123DD"/>
    <w:rsid w:val="00A232DB"/>
    <w:rsid w:val="00A45022"/>
    <w:rsid w:val="00A457F7"/>
    <w:rsid w:val="00A50A0A"/>
    <w:rsid w:val="00A51F49"/>
    <w:rsid w:val="00A56303"/>
    <w:rsid w:val="00A60B20"/>
    <w:rsid w:val="00A66F96"/>
    <w:rsid w:val="00A85627"/>
    <w:rsid w:val="00A909F1"/>
    <w:rsid w:val="00A91FC0"/>
    <w:rsid w:val="00A9253B"/>
    <w:rsid w:val="00A943FB"/>
    <w:rsid w:val="00A96B71"/>
    <w:rsid w:val="00AB285D"/>
    <w:rsid w:val="00AD7DC2"/>
    <w:rsid w:val="00AE6D5B"/>
    <w:rsid w:val="00AF27CC"/>
    <w:rsid w:val="00AF58F8"/>
    <w:rsid w:val="00B159DD"/>
    <w:rsid w:val="00B17B5C"/>
    <w:rsid w:val="00B3106B"/>
    <w:rsid w:val="00B336D8"/>
    <w:rsid w:val="00B36AC6"/>
    <w:rsid w:val="00B37F01"/>
    <w:rsid w:val="00B520A6"/>
    <w:rsid w:val="00B56F4F"/>
    <w:rsid w:val="00B77F7D"/>
    <w:rsid w:val="00B87487"/>
    <w:rsid w:val="00B874C0"/>
    <w:rsid w:val="00B9054B"/>
    <w:rsid w:val="00B927ED"/>
    <w:rsid w:val="00BA12A7"/>
    <w:rsid w:val="00BB50AF"/>
    <w:rsid w:val="00BD7386"/>
    <w:rsid w:val="00BE1FDB"/>
    <w:rsid w:val="00BF0025"/>
    <w:rsid w:val="00BF793D"/>
    <w:rsid w:val="00C03856"/>
    <w:rsid w:val="00C164D3"/>
    <w:rsid w:val="00C16519"/>
    <w:rsid w:val="00C55743"/>
    <w:rsid w:val="00C74413"/>
    <w:rsid w:val="00C84AFF"/>
    <w:rsid w:val="00C86453"/>
    <w:rsid w:val="00C903F2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77AD6"/>
    <w:rsid w:val="00D80437"/>
    <w:rsid w:val="00D94A34"/>
    <w:rsid w:val="00DC1E37"/>
    <w:rsid w:val="00DC2E17"/>
    <w:rsid w:val="00DD3AB4"/>
    <w:rsid w:val="00DE226A"/>
    <w:rsid w:val="00DE299A"/>
    <w:rsid w:val="00DE5EE7"/>
    <w:rsid w:val="00DF6B66"/>
    <w:rsid w:val="00E03487"/>
    <w:rsid w:val="00E37BE8"/>
    <w:rsid w:val="00E45E3B"/>
    <w:rsid w:val="00E636A6"/>
    <w:rsid w:val="00E70F83"/>
    <w:rsid w:val="00E74988"/>
    <w:rsid w:val="00E75C0E"/>
    <w:rsid w:val="00E90465"/>
    <w:rsid w:val="00E965E7"/>
    <w:rsid w:val="00E97E06"/>
    <w:rsid w:val="00EA4DF9"/>
    <w:rsid w:val="00ED3342"/>
    <w:rsid w:val="00ED3636"/>
    <w:rsid w:val="00ED4EA6"/>
    <w:rsid w:val="00ED66E9"/>
    <w:rsid w:val="00ED6DDB"/>
    <w:rsid w:val="00F177ED"/>
    <w:rsid w:val="00F247AD"/>
    <w:rsid w:val="00F303E6"/>
    <w:rsid w:val="00F32BD1"/>
    <w:rsid w:val="00F40E95"/>
    <w:rsid w:val="00F60171"/>
    <w:rsid w:val="00F65A98"/>
    <w:rsid w:val="00F67A87"/>
    <w:rsid w:val="00F71F84"/>
    <w:rsid w:val="00F743EC"/>
    <w:rsid w:val="00F81791"/>
    <w:rsid w:val="00F92BFC"/>
    <w:rsid w:val="00F93FBF"/>
    <w:rsid w:val="00F965F7"/>
    <w:rsid w:val="00F97862"/>
    <w:rsid w:val="00F97AF1"/>
    <w:rsid w:val="00FB5013"/>
    <w:rsid w:val="00FC162B"/>
    <w:rsid w:val="00FC2094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  <w:style w:type="character" w:styleId="TextodoEspaoReservado">
    <w:name w:val="Placeholder Text"/>
    <w:basedOn w:val="Fontepargpadro"/>
    <w:uiPriority w:val="99"/>
    <w:semiHidden/>
    <w:rsid w:val="004E26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E42A8-EB0F-4348-A1FD-7C901181C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71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Anna Carolina Galli</cp:lastModifiedBy>
  <cp:revision>2</cp:revision>
  <cp:lastPrinted>2020-07-03T15:17:00Z</cp:lastPrinted>
  <dcterms:created xsi:type="dcterms:W3CDTF">2020-07-13T20:10:00Z</dcterms:created>
  <dcterms:modified xsi:type="dcterms:W3CDTF">2020-07-13T20:10:00Z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