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05C4B9F7" w:rsidR="000247F8" w:rsidRDefault="00ED3531" w:rsidP="00011B1F">
      <w:pPr>
        <w:pStyle w:val="01Ttulo-IEIJ"/>
      </w:pPr>
      <w:r>
        <w:t>Gamão</w:t>
      </w:r>
      <w:r w:rsidR="00AF1906">
        <w:t xml:space="preserve"> </w:t>
      </w:r>
      <w:r w:rsidR="00E53B6D">
        <w:t>2</w:t>
      </w:r>
    </w:p>
    <w:p w14:paraId="1D927452" w14:textId="1958596B" w:rsidR="00E53B6D" w:rsidRDefault="002136B2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F662CD" wp14:editId="6D6B1BFC">
            <wp:simplePos x="0" y="0"/>
            <wp:positionH relativeFrom="margin">
              <wp:align>left</wp:align>
            </wp:positionH>
            <wp:positionV relativeFrom="paragraph">
              <wp:posOffset>89077</wp:posOffset>
            </wp:positionV>
            <wp:extent cx="3204400" cy="2742978"/>
            <wp:effectExtent l="0" t="0" r="0" b="63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00" cy="27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B6D" w:rsidRPr="002F4E7A">
        <w:rPr>
          <w:rFonts w:asciiTheme="minorHAnsi" w:hAnsiTheme="minorHAnsi" w:cstheme="minorHAnsi"/>
          <w:bCs/>
          <w:sz w:val="26"/>
          <w:szCs w:val="26"/>
        </w:rPr>
        <w:t>Na aula de ontem, estudamos como se joga Gamão.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 xml:space="preserve"> Assistimos o vídeo da Kátia 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>–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 xml:space="preserve">professora e </w:t>
      </w:r>
      <w:r w:rsidR="00C414CE" w:rsidRPr="002F4E7A">
        <w:rPr>
          <w:rFonts w:asciiTheme="minorHAnsi" w:hAnsiTheme="minorHAnsi" w:cstheme="minorHAnsi"/>
          <w:bCs/>
          <w:sz w:val="26"/>
          <w:szCs w:val="26"/>
        </w:rPr>
        <w:t>pesquisadora em Jogos</w:t>
      </w:r>
      <w:r w:rsidR="00562FFE">
        <w:rPr>
          <w:rFonts w:asciiTheme="minorHAnsi" w:hAnsiTheme="minorHAnsi" w:cstheme="minorHAnsi"/>
          <w:bCs/>
          <w:sz w:val="26"/>
          <w:szCs w:val="26"/>
        </w:rPr>
        <w:t>.</w:t>
      </w:r>
    </w:p>
    <w:p w14:paraId="5A3DB9D1" w14:textId="38DAA26D" w:rsidR="00562FFE" w:rsidRDefault="00562FFE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Vimos também que o Gamão é composto de um tabuleiro com 24 casas triangulares, 2 dados de 6 faces, 15 marcadores de uma cor e 15 marcadores de outra cor. As peças são colocadas </w:t>
      </w:r>
      <w:r w:rsidR="002136B2">
        <w:rPr>
          <w:rFonts w:asciiTheme="minorHAnsi" w:hAnsiTheme="minorHAnsi" w:cstheme="minorHAnsi"/>
          <w:bCs/>
          <w:sz w:val="26"/>
          <w:szCs w:val="26"/>
        </w:rPr>
        <w:t>conforme a imagem ao lado.</w:t>
      </w:r>
    </w:p>
    <w:p w14:paraId="7C64307B" w14:textId="77777777" w:rsidR="00E967AB" w:rsidRDefault="00E967AB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02166F78" w14:textId="3E59216D" w:rsidR="00E53B6D" w:rsidRPr="002F4E7A" w:rsidRDefault="00E53B6D" w:rsidP="002F4E7A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>Hoje, colocaremos em prática es</w:t>
      </w:r>
      <w:r w:rsidR="002F4E7A" w:rsidRPr="002F4E7A">
        <w:rPr>
          <w:rFonts w:asciiTheme="minorHAnsi" w:hAnsiTheme="minorHAnsi" w:cstheme="minorHAnsi"/>
          <w:bCs/>
          <w:sz w:val="26"/>
          <w:szCs w:val="26"/>
        </w:rPr>
        <w:t>t</w:t>
      </w:r>
      <w:r w:rsidRPr="002F4E7A">
        <w:rPr>
          <w:rFonts w:asciiTheme="minorHAnsi" w:hAnsiTheme="minorHAnsi" w:cstheme="minorHAnsi"/>
          <w:bCs/>
          <w:sz w:val="26"/>
          <w:szCs w:val="26"/>
        </w:rPr>
        <w:t>e estudo!</w:t>
      </w:r>
    </w:p>
    <w:p w14:paraId="12F92114" w14:textId="77777777" w:rsidR="00E967AB" w:rsidRDefault="00C414CE" w:rsidP="00E967AB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t>Se precisar, volte no vídeo</w:t>
      </w:r>
      <w:r w:rsidR="00562FFE">
        <w:rPr>
          <w:rFonts w:asciiTheme="minorHAnsi" w:hAnsiTheme="minorHAnsi" w:cstheme="minorHAnsi"/>
          <w:bCs/>
          <w:sz w:val="26"/>
          <w:szCs w:val="26"/>
        </w:rPr>
        <w:t xml:space="preserve"> da proposta de ontem </w:t>
      </w:r>
      <w:r w:rsidRPr="002F4E7A">
        <w:rPr>
          <w:rFonts w:asciiTheme="minorHAnsi" w:hAnsiTheme="minorHAnsi" w:cstheme="minorHAnsi"/>
          <w:bCs/>
          <w:sz w:val="26"/>
          <w:szCs w:val="26"/>
        </w:rPr>
        <w:t>para assistir as partes que tive</w:t>
      </w:r>
      <w:r w:rsidR="00562FFE">
        <w:rPr>
          <w:rFonts w:asciiTheme="minorHAnsi" w:hAnsiTheme="minorHAnsi" w:cstheme="minorHAnsi"/>
          <w:bCs/>
          <w:sz w:val="26"/>
          <w:szCs w:val="26"/>
        </w:rPr>
        <w:t>r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dúvida.</w:t>
      </w:r>
    </w:p>
    <w:p w14:paraId="125768B8" w14:textId="45F1DFF3" w:rsidR="00E967AB" w:rsidRDefault="00E967AB" w:rsidP="00E967AB">
      <w:pPr>
        <w:spacing w:before="0" w:line="360" w:lineRule="auto"/>
        <w:ind w:firstLine="426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E967AB">
        <w:rPr>
          <w:rFonts w:asciiTheme="minorHAnsi" w:hAnsiTheme="minorHAnsi" w:cstheme="minorHAnsi"/>
          <w:b/>
          <w:sz w:val="26"/>
          <w:szCs w:val="26"/>
        </w:rPr>
        <w:t xml:space="preserve">Proposta: Jogar </w:t>
      </w:r>
      <w:r>
        <w:rPr>
          <w:rFonts w:asciiTheme="minorHAnsi" w:hAnsiTheme="minorHAnsi" w:cstheme="minorHAnsi"/>
          <w:b/>
          <w:sz w:val="26"/>
          <w:szCs w:val="26"/>
        </w:rPr>
        <w:t>G</w:t>
      </w:r>
      <w:r w:rsidRPr="00E967AB">
        <w:rPr>
          <w:rFonts w:asciiTheme="minorHAnsi" w:hAnsiTheme="minorHAnsi" w:cstheme="minorHAnsi"/>
          <w:b/>
          <w:sz w:val="26"/>
          <w:szCs w:val="26"/>
        </w:rPr>
        <w:t>amão on-line e após o final da partida, escrev</w:t>
      </w:r>
      <w:r>
        <w:rPr>
          <w:rFonts w:asciiTheme="minorHAnsi" w:hAnsiTheme="minorHAnsi" w:cstheme="minorHAnsi"/>
          <w:b/>
          <w:sz w:val="26"/>
          <w:szCs w:val="26"/>
        </w:rPr>
        <w:t>er</w:t>
      </w:r>
      <w:r w:rsidRPr="00E967AB">
        <w:rPr>
          <w:rFonts w:asciiTheme="minorHAnsi" w:hAnsiTheme="minorHAnsi" w:cstheme="minorHAnsi"/>
          <w:b/>
          <w:sz w:val="26"/>
          <w:szCs w:val="26"/>
        </w:rPr>
        <w:t xml:space="preserve"> um breve relato sobre o seu jogo</w:t>
      </w:r>
      <w:r>
        <w:rPr>
          <w:rFonts w:asciiTheme="minorHAnsi" w:hAnsiTheme="minorHAnsi" w:cstheme="minorHAnsi"/>
          <w:b/>
          <w:sz w:val="26"/>
          <w:szCs w:val="26"/>
        </w:rPr>
        <w:t xml:space="preserve"> e enviar a proposta para o M</w:t>
      </w:r>
      <w:bookmarkStart w:id="0" w:name="_GoBack"/>
      <w:bookmarkEnd w:id="0"/>
      <w:r>
        <w:rPr>
          <w:rFonts w:asciiTheme="minorHAnsi" w:hAnsiTheme="minorHAnsi" w:cstheme="minorHAnsi"/>
          <w:b/>
          <w:sz w:val="26"/>
          <w:szCs w:val="26"/>
        </w:rPr>
        <w:t>oodle/matemática.</w:t>
      </w:r>
    </w:p>
    <w:p w14:paraId="505A1E49" w14:textId="3A34B02C" w:rsidR="00C414CE" w:rsidRPr="00E967AB" w:rsidRDefault="002F4E7A" w:rsidP="00E967AB">
      <w:pPr>
        <w:spacing w:before="0" w:line="360" w:lineRule="auto"/>
        <w:ind w:firstLine="426"/>
        <w:jc w:val="both"/>
        <w:rPr>
          <w:rStyle w:val="Hyperlink"/>
          <w:rFonts w:asciiTheme="minorHAnsi" w:hAnsiTheme="minorHAnsi" w:cstheme="minorHAnsi"/>
          <w:bCs/>
          <w:color w:val="auto"/>
          <w:sz w:val="26"/>
          <w:szCs w:val="26"/>
          <w:u w:val="none"/>
        </w:rPr>
      </w:pPr>
      <w:r w:rsidRPr="00E967AB">
        <w:rPr>
          <w:sz w:val="26"/>
          <w:szCs w:val="26"/>
        </w:rPr>
        <w:t xml:space="preserve">Para jogar </w:t>
      </w:r>
      <w:r w:rsidR="002136B2" w:rsidRPr="00E967AB">
        <w:rPr>
          <w:sz w:val="26"/>
          <w:szCs w:val="26"/>
        </w:rPr>
        <w:t xml:space="preserve">Gamão </w:t>
      </w:r>
      <w:r w:rsidRPr="00E967AB">
        <w:rPr>
          <w:sz w:val="26"/>
          <w:szCs w:val="26"/>
        </w:rPr>
        <w:t>on-line</w:t>
      </w:r>
      <w:r w:rsidR="002136B2" w:rsidRPr="00E967AB">
        <w:rPr>
          <w:sz w:val="26"/>
          <w:szCs w:val="26"/>
        </w:rPr>
        <w:t xml:space="preserve"> entre no link </w:t>
      </w:r>
      <w:hyperlink r:id="rId9" w:history="1">
        <w:r w:rsidR="00C414CE" w:rsidRPr="00E967AB">
          <w:rPr>
            <w:rStyle w:val="Hyperlink"/>
            <w:sz w:val="26"/>
            <w:szCs w:val="26"/>
          </w:rPr>
          <w:t>http://mo.game-game.com/17027/</w:t>
        </w:r>
      </w:hyperlink>
    </w:p>
    <w:p w14:paraId="238A5857" w14:textId="7D305D32" w:rsidR="00E967AB" w:rsidRPr="00E967AB" w:rsidRDefault="00E967AB" w:rsidP="00E967AB">
      <w:pPr>
        <w:spacing w:before="0" w:line="360" w:lineRule="auto"/>
        <w:jc w:val="both"/>
        <w:rPr>
          <w:rStyle w:val="Hyperlink"/>
          <w:sz w:val="26"/>
          <w:szCs w:val="26"/>
        </w:rPr>
      </w:pPr>
    </w:p>
    <w:p w14:paraId="7D8CFEE8" w14:textId="2F0FA293" w:rsidR="002F4E7A" w:rsidRDefault="002136B2" w:rsidP="002136B2">
      <w:pPr>
        <w:pStyle w:val="02Subttulo-IEIJ"/>
      </w:pPr>
      <w:r>
        <w:t>Algumas dicas sobre o jogo:</w:t>
      </w:r>
    </w:p>
    <w:p w14:paraId="0CEDDF32" w14:textId="137D21C5" w:rsidR="004D2EF6" w:rsidRPr="002F4E7A" w:rsidRDefault="002136B2" w:rsidP="002136B2">
      <w:pPr>
        <w:pStyle w:val="PargrafodaLista"/>
        <w:numPr>
          <w:ilvl w:val="0"/>
          <w:numId w:val="38"/>
        </w:numPr>
        <w:spacing w:before="120" w:after="120" w:line="360" w:lineRule="auto"/>
        <w:jc w:val="both"/>
        <w:rPr>
          <w:sz w:val="26"/>
          <w:szCs w:val="26"/>
        </w:rPr>
      </w:pPr>
      <w:r w:rsidRPr="002F4E7A">
        <w:rPr>
          <w:noProof/>
        </w:rPr>
        <w:drawing>
          <wp:anchor distT="0" distB="0" distL="114300" distR="114300" simplePos="0" relativeHeight="251658240" behindDoc="0" locked="0" layoutInCell="1" allowOverlap="1" wp14:anchorId="204648E4" wp14:editId="42854F5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421380" cy="2615565"/>
            <wp:effectExtent l="0" t="0" r="762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EF6" w:rsidRPr="002F4E7A">
        <w:rPr>
          <w:sz w:val="26"/>
          <w:szCs w:val="26"/>
        </w:rPr>
        <w:t xml:space="preserve">Clique em </w:t>
      </w:r>
      <w:proofErr w:type="spellStart"/>
      <w:r w:rsidR="004D2EF6" w:rsidRPr="002F4E7A">
        <w:rPr>
          <w:sz w:val="26"/>
          <w:szCs w:val="26"/>
        </w:rPr>
        <w:t>Roll</w:t>
      </w:r>
      <w:proofErr w:type="spellEnd"/>
      <w:r w:rsidR="004D2EF6" w:rsidRPr="002F4E7A">
        <w:rPr>
          <w:sz w:val="26"/>
          <w:szCs w:val="26"/>
        </w:rPr>
        <w:t xml:space="preserve"> para rolar os dados</w:t>
      </w:r>
      <w:r w:rsidR="002F4E7A" w:rsidRPr="002F4E7A">
        <w:rPr>
          <w:sz w:val="26"/>
          <w:szCs w:val="26"/>
        </w:rPr>
        <w:t>,</w:t>
      </w:r>
      <w:r w:rsidR="004D2EF6" w:rsidRPr="002F4E7A">
        <w:rPr>
          <w:sz w:val="26"/>
          <w:szCs w:val="26"/>
        </w:rPr>
        <w:t xml:space="preserve"> ver quem </w:t>
      </w:r>
      <w:r w:rsidR="00867E2A" w:rsidRPr="002F4E7A">
        <w:rPr>
          <w:sz w:val="26"/>
          <w:szCs w:val="26"/>
        </w:rPr>
        <w:t>tira o maior valor e inicia</w:t>
      </w:r>
      <w:r w:rsidR="004D2EF6" w:rsidRPr="002F4E7A">
        <w:rPr>
          <w:sz w:val="26"/>
          <w:szCs w:val="26"/>
        </w:rPr>
        <w:t xml:space="preserve"> o jogo</w:t>
      </w:r>
      <w:r w:rsidR="004B643A" w:rsidRPr="002F4E7A">
        <w:rPr>
          <w:sz w:val="26"/>
          <w:szCs w:val="26"/>
        </w:rPr>
        <w:t>.</w:t>
      </w:r>
    </w:p>
    <w:p w14:paraId="24118890" w14:textId="2AD769DF" w:rsidR="004B643A" w:rsidRDefault="004B643A" w:rsidP="002136B2">
      <w:pPr>
        <w:spacing w:before="120" w:after="120" w:line="360" w:lineRule="auto"/>
        <w:jc w:val="both"/>
        <w:rPr>
          <w:color w:val="44546A" w:themeColor="text2"/>
          <w:sz w:val="26"/>
          <w:szCs w:val="26"/>
        </w:rPr>
      </w:pPr>
      <w:r w:rsidRPr="002F4E7A">
        <w:rPr>
          <w:color w:val="44546A" w:themeColor="text2"/>
          <w:sz w:val="26"/>
          <w:szCs w:val="26"/>
        </w:rPr>
        <w:t xml:space="preserve">Peças pretas </w:t>
      </w:r>
      <w:r w:rsidR="00867E2A" w:rsidRPr="002F4E7A">
        <w:rPr>
          <w:color w:val="44546A" w:themeColor="text2"/>
          <w:sz w:val="26"/>
          <w:szCs w:val="26"/>
        </w:rPr>
        <w:t>são do oponente e movimentam-se em sentido horário;</w:t>
      </w:r>
    </w:p>
    <w:p w14:paraId="08D21637" w14:textId="3D948681" w:rsidR="00867E2A" w:rsidRPr="002F4E7A" w:rsidRDefault="00867E2A" w:rsidP="002136B2">
      <w:pPr>
        <w:spacing w:before="120" w:after="120" w:line="360" w:lineRule="auto"/>
        <w:jc w:val="both"/>
        <w:rPr>
          <w:color w:val="44546A" w:themeColor="text2"/>
          <w:sz w:val="26"/>
          <w:szCs w:val="26"/>
        </w:rPr>
      </w:pPr>
      <w:r w:rsidRPr="002F4E7A">
        <w:rPr>
          <w:color w:val="44546A" w:themeColor="text2"/>
          <w:sz w:val="26"/>
          <w:szCs w:val="26"/>
        </w:rPr>
        <w:t>Peças brancas é você e movimentam-se em sentido anti-horário;</w:t>
      </w:r>
    </w:p>
    <w:p w14:paraId="1650E014" w14:textId="39F62CB8" w:rsidR="004D2EF6" w:rsidRPr="002F4E7A" w:rsidRDefault="004D2EF6" w:rsidP="002136B2">
      <w:pPr>
        <w:spacing w:before="120" w:after="120" w:line="360" w:lineRule="auto"/>
        <w:ind w:left="360"/>
        <w:jc w:val="both"/>
        <w:rPr>
          <w:sz w:val="26"/>
          <w:szCs w:val="26"/>
        </w:rPr>
      </w:pPr>
    </w:p>
    <w:p w14:paraId="0B8B879B" w14:textId="18295120" w:rsidR="002136B2" w:rsidRDefault="002136B2" w:rsidP="002136B2">
      <w:p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867E2A" w:rsidRPr="002F4E7A">
        <w:rPr>
          <w:sz w:val="26"/>
          <w:szCs w:val="26"/>
        </w:rPr>
        <w:t>Na sua vez de jogar, sempre ficará brilhando a peça branca do canto superior esquerdo.</w:t>
      </w:r>
      <w:r w:rsidR="002F4E7A">
        <w:rPr>
          <w:sz w:val="26"/>
          <w:szCs w:val="26"/>
        </w:rPr>
        <w:t xml:space="preserve"> Você deve fazer dois movimentos de peças, conforme os números sorteados no dado.</w:t>
      </w:r>
    </w:p>
    <w:p w14:paraId="545E040D" w14:textId="08E9E896" w:rsidR="00867E2A" w:rsidRDefault="002136B2" w:rsidP="002136B2">
      <w:pPr>
        <w:spacing w:before="120" w:after="120" w:line="360" w:lineRule="auto"/>
        <w:jc w:val="both"/>
        <w:rPr>
          <w:sz w:val="26"/>
          <w:szCs w:val="26"/>
        </w:rPr>
      </w:pPr>
      <w:r w:rsidRPr="002F4E7A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F8651AA" wp14:editId="0965B412">
            <wp:simplePos x="0" y="0"/>
            <wp:positionH relativeFrom="margin">
              <wp:align>left</wp:align>
            </wp:positionH>
            <wp:positionV relativeFrom="paragraph">
              <wp:posOffset>15019</wp:posOffset>
            </wp:positionV>
            <wp:extent cx="3328059" cy="2562170"/>
            <wp:effectExtent l="0" t="0" r="571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59" cy="25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 xml:space="preserve">3. </w:t>
      </w:r>
      <w:r w:rsidR="00867E2A" w:rsidRPr="002F4E7A">
        <w:rPr>
          <w:sz w:val="26"/>
          <w:szCs w:val="26"/>
        </w:rPr>
        <w:t>Ao escolher a peça que irá movimentar, o jogo já te mostra as opções das casas possíveis de serem ocupadas.</w:t>
      </w:r>
    </w:p>
    <w:p w14:paraId="5E8AF9A3" w14:textId="13E41D1D" w:rsidR="00867E2A" w:rsidRDefault="002136B2" w:rsidP="002136B2">
      <w:pPr>
        <w:pStyle w:val="PargrafodaLista"/>
        <w:tabs>
          <w:tab w:val="left" w:pos="284"/>
        </w:tabs>
        <w:spacing w:before="240" w:after="120"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4. Ao lança</w:t>
      </w:r>
      <w:r w:rsidR="00A80C14">
        <w:rPr>
          <w:sz w:val="26"/>
          <w:szCs w:val="26"/>
        </w:rPr>
        <w:t>r</w:t>
      </w:r>
      <w:r>
        <w:rPr>
          <w:sz w:val="26"/>
          <w:szCs w:val="26"/>
        </w:rPr>
        <w:t xml:space="preserve"> os dados e o valor sair o mesmo n</w:t>
      </w:r>
      <w:r w:rsidR="00867E2A" w:rsidRPr="002F4E7A">
        <w:rPr>
          <w:sz w:val="26"/>
          <w:szCs w:val="26"/>
        </w:rPr>
        <w:t>os dois, isso te dá o direito do dobro de movimentos, ou seja, 4</w:t>
      </w:r>
      <w:r w:rsidR="002F4E7A">
        <w:rPr>
          <w:sz w:val="26"/>
          <w:szCs w:val="26"/>
        </w:rPr>
        <w:t xml:space="preserve"> movimentos de mesmo valor</w:t>
      </w:r>
      <w:r w:rsidR="00867E2A" w:rsidRPr="002F4E7A">
        <w:rPr>
          <w:sz w:val="26"/>
          <w:szCs w:val="26"/>
        </w:rPr>
        <w:t>;</w:t>
      </w:r>
    </w:p>
    <w:p w14:paraId="4C08B88E" w14:textId="313D9670" w:rsidR="00867E2A" w:rsidRDefault="002F4E7A" w:rsidP="002136B2">
      <w:pPr>
        <w:spacing w:before="24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="00867E2A" w:rsidRPr="002F4E7A">
        <w:rPr>
          <w:sz w:val="26"/>
          <w:szCs w:val="26"/>
        </w:rPr>
        <w:t xml:space="preserve">Ao fazer a sua jogada, clique em </w:t>
      </w:r>
      <w:r w:rsidR="00867E2A" w:rsidRPr="002F4E7A">
        <w:rPr>
          <w:caps/>
          <w:sz w:val="26"/>
          <w:szCs w:val="26"/>
        </w:rPr>
        <w:t>undo</w:t>
      </w:r>
      <w:r w:rsidR="00867E2A" w:rsidRPr="002F4E7A">
        <w:rPr>
          <w:sz w:val="26"/>
          <w:szCs w:val="26"/>
        </w:rPr>
        <w:t xml:space="preserve"> para desfazer ou em </w:t>
      </w:r>
      <w:r w:rsidR="00867E2A" w:rsidRPr="002F4E7A">
        <w:rPr>
          <w:caps/>
          <w:sz w:val="26"/>
          <w:szCs w:val="26"/>
        </w:rPr>
        <w:t>submit turn</w:t>
      </w:r>
      <w:r w:rsidR="00867E2A" w:rsidRPr="002F4E7A">
        <w:rPr>
          <w:sz w:val="26"/>
          <w:szCs w:val="26"/>
        </w:rPr>
        <w:t xml:space="preserve"> para submeter a jogada e passar a vez para o oponente;</w:t>
      </w:r>
    </w:p>
    <w:p w14:paraId="65B9CE07" w14:textId="3AE29C24" w:rsidR="004D2EF6" w:rsidRPr="002F4E7A" w:rsidRDefault="002136B2" w:rsidP="002136B2">
      <w:pPr>
        <w:pStyle w:val="PargrafodaLista"/>
        <w:tabs>
          <w:tab w:val="left" w:pos="426"/>
        </w:tabs>
        <w:spacing w:before="120" w:after="120"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="00867E2A" w:rsidRPr="002F4E7A">
        <w:rPr>
          <w:sz w:val="26"/>
          <w:szCs w:val="26"/>
        </w:rPr>
        <w:t xml:space="preserve">Quando sua peça for capturada, </w:t>
      </w:r>
      <w:r w:rsidR="00A80C14">
        <w:rPr>
          <w:sz w:val="26"/>
          <w:szCs w:val="26"/>
        </w:rPr>
        <w:t xml:space="preserve">(Vede o vídeo quando a peça é capturada) </w:t>
      </w:r>
      <w:r>
        <w:rPr>
          <w:sz w:val="26"/>
          <w:szCs w:val="26"/>
        </w:rPr>
        <w:t xml:space="preserve">ela é colocada na barra central, na seção do oponente, conforme mostra a imagem abaixo. Neste caso, sua próxima </w:t>
      </w:r>
      <w:r w:rsidR="00867E2A" w:rsidRPr="002F4E7A">
        <w:rPr>
          <w:sz w:val="26"/>
          <w:szCs w:val="26"/>
        </w:rPr>
        <w:t xml:space="preserve">jogada </w:t>
      </w:r>
      <w:r>
        <w:rPr>
          <w:sz w:val="26"/>
          <w:szCs w:val="26"/>
        </w:rPr>
        <w:t>obrigatoriamente deve ser a retirada desta peça</w:t>
      </w:r>
      <w:r w:rsidR="00867E2A" w:rsidRPr="002F4E7A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Ao sortear o dado, o movimento de casas deve ser </w:t>
      </w:r>
      <w:r w:rsidR="00867E2A" w:rsidRPr="002F4E7A">
        <w:rPr>
          <w:sz w:val="26"/>
          <w:szCs w:val="26"/>
        </w:rPr>
        <w:t>retorna</w:t>
      </w:r>
      <w:r>
        <w:rPr>
          <w:sz w:val="26"/>
          <w:szCs w:val="26"/>
        </w:rPr>
        <w:t>ndo</w:t>
      </w:r>
      <w:r w:rsidR="00867E2A" w:rsidRPr="002F4E7A">
        <w:rPr>
          <w:sz w:val="26"/>
          <w:szCs w:val="26"/>
        </w:rPr>
        <w:t xml:space="preserve"> </w:t>
      </w:r>
      <w:r>
        <w:rPr>
          <w:sz w:val="26"/>
          <w:szCs w:val="26"/>
        </w:rPr>
        <w:t>pelo início</w:t>
      </w:r>
      <w:r w:rsidR="00867E2A" w:rsidRPr="002F4E7A">
        <w:rPr>
          <w:sz w:val="26"/>
          <w:szCs w:val="26"/>
        </w:rPr>
        <w:t xml:space="preserve"> (canto superior direito</w:t>
      </w:r>
      <w:r w:rsidR="003A0331" w:rsidRPr="002F4E7A">
        <w:rPr>
          <w:sz w:val="26"/>
          <w:szCs w:val="26"/>
        </w:rPr>
        <w:t xml:space="preserve"> para as brancas</w:t>
      </w:r>
      <w:r w:rsidR="00867E2A" w:rsidRPr="002F4E7A">
        <w:rPr>
          <w:sz w:val="26"/>
          <w:szCs w:val="26"/>
        </w:rPr>
        <w:t>).</w:t>
      </w:r>
    </w:p>
    <w:p w14:paraId="63A949B2" w14:textId="1AB762CA" w:rsidR="004D2EF6" w:rsidRPr="002F4E7A" w:rsidRDefault="004D2EF6" w:rsidP="002136B2">
      <w:pPr>
        <w:spacing w:before="120" w:after="120" w:line="360" w:lineRule="auto"/>
        <w:jc w:val="center"/>
        <w:rPr>
          <w:sz w:val="26"/>
          <w:szCs w:val="26"/>
        </w:rPr>
      </w:pPr>
      <w:r w:rsidRPr="002F4E7A">
        <w:rPr>
          <w:noProof/>
          <w:sz w:val="26"/>
          <w:szCs w:val="26"/>
        </w:rPr>
        <w:drawing>
          <wp:inline distT="0" distB="0" distL="0" distR="0" wp14:anchorId="08559449" wp14:editId="26348E6D">
            <wp:extent cx="4081848" cy="312597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4755" cy="31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EB85" w14:textId="77777777" w:rsidR="00E53B6D" w:rsidRPr="002F4E7A" w:rsidRDefault="00E53B6D" w:rsidP="002136B2">
      <w:pPr>
        <w:spacing w:before="120" w:after="120" w:line="360" w:lineRule="auto"/>
        <w:jc w:val="both"/>
        <w:rPr>
          <w:sz w:val="26"/>
          <w:szCs w:val="26"/>
        </w:rPr>
      </w:pPr>
    </w:p>
    <w:p w14:paraId="0ECA2883" w14:textId="457D40AE" w:rsidR="00491CB6" w:rsidRPr="002F4E7A" w:rsidRDefault="003A0331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sz w:val="26"/>
          <w:szCs w:val="26"/>
        </w:rPr>
        <w:lastRenderedPageBreak/>
        <w:t>O objetivo do jogo é ser o primeiro a retirar a</w:t>
      </w:r>
      <w:r w:rsidR="00562FFE">
        <w:rPr>
          <w:rFonts w:asciiTheme="minorHAnsi" w:hAnsiTheme="minorHAnsi" w:cstheme="minorHAnsi"/>
          <w:bCs/>
          <w:sz w:val="26"/>
          <w:szCs w:val="26"/>
        </w:rPr>
        <w:t>s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suas peças do tabuleiro. Para isso, elas precisam estar todas posicionadas no quadrante da sua direita inferior</w:t>
      </w:r>
      <w:r w:rsidR="00A80C14">
        <w:rPr>
          <w:rFonts w:asciiTheme="minorHAnsi" w:hAnsiTheme="minorHAnsi" w:cstheme="minorHAnsi"/>
          <w:bCs/>
          <w:sz w:val="26"/>
          <w:szCs w:val="26"/>
        </w:rPr>
        <w:t xml:space="preserve"> (seção interna branca)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, conforme </w:t>
      </w:r>
      <w:r w:rsidR="00A80C14">
        <w:rPr>
          <w:rFonts w:asciiTheme="minorHAnsi" w:hAnsiTheme="minorHAnsi" w:cstheme="minorHAnsi"/>
          <w:bCs/>
          <w:sz w:val="26"/>
          <w:szCs w:val="26"/>
        </w:rPr>
        <w:t>a imagem</w:t>
      </w:r>
      <w:r w:rsidRPr="002F4E7A">
        <w:rPr>
          <w:rFonts w:asciiTheme="minorHAnsi" w:hAnsiTheme="minorHAnsi" w:cstheme="minorHAnsi"/>
          <w:bCs/>
          <w:sz w:val="26"/>
          <w:szCs w:val="26"/>
        </w:rPr>
        <w:t xml:space="preserve"> abaixo:</w:t>
      </w:r>
    </w:p>
    <w:p w14:paraId="795F87CE" w14:textId="67A96592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2F4E7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6AFADB2B" wp14:editId="52A38EC8">
            <wp:extent cx="6120130" cy="43726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86DA" w14:textId="1BC30C68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1C5D9084" w14:textId="7BDD4033" w:rsidR="00491CB6" w:rsidRPr="002F4E7A" w:rsidRDefault="002136B2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Boa partida</w:t>
      </w:r>
      <w:r w:rsidR="00A80C14">
        <w:rPr>
          <w:rFonts w:asciiTheme="minorHAnsi" w:hAnsiTheme="minorHAnsi" w:cstheme="minorHAnsi"/>
          <w:bCs/>
          <w:sz w:val="26"/>
          <w:szCs w:val="26"/>
        </w:rPr>
        <w:t xml:space="preserve"> de Gamão</w:t>
      </w:r>
      <w:r>
        <w:rPr>
          <w:rFonts w:asciiTheme="minorHAnsi" w:hAnsiTheme="minorHAnsi" w:cstheme="minorHAnsi"/>
          <w:bCs/>
          <w:sz w:val="26"/>
          <w:szCs w:val="26"/>
        </w:rPr>
        <w:t>!</w:t>
      </w:r>
    </w:p>
    <w:p w14:paraId="2DF0E5C6" w14:textId="4CBC00BF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637582BD" w14:textId="07E61E0C" w:rsidR="00491CB6" w:rsidRPr="002F4E7A" w:rsidRDefault="00491CB6" w:rsidP="002136B2">
      <w:pPr>
        <w:spacing w:before="120" w:after="12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45B42EA6" w14:textId="24BFA569" w:rsidR="00491CB6" w:rsidRPr="00632164" w:rsidRDefault="00491CB6" w:rsidP="00E53B6D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sectPr w:rsidR="00491CB6" w:rsidRPr="00632164" w:rsidSect="00D638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EC0C3" w14:textId="77777777" w:rsidR="007226E7" w:rsidRDefault="007226E7">
      <w:pPr>
        <w:spacing w:before="0"/>
      </w:pPr>
      <w:r>
        <w:separator/>
      </w:r>
    </w:p>
  </w:endnote>
  <w:endnote w:type="continuationSeparator" w:id="0">
    <w:p w14:paraId="73A81C33" w14:textId="77777777" w:rsidR="007226E7" w:rsidRDefault="007226E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67DC7" w14:textId="77777777" w:rsidR="00E53B6D" w:rsidRDefault="00E53B6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BBA6" w14:textId="77777777" w:rsidR="00E53B6D" w:rsidRDefault="00E53B6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46906" w14:textId="77777777" w:rsidR="00E53B6D" w:rsidRDefault="00E53B6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06D11" w14:textId="77777777" w:rsidR="007226E7" w:rsidRDefault="007226E7">
      <w:pPr>
        <w:spacing w:before="0"/>
      </w:pPr>
      <w:r>
        <w:separator/>
      </w:r>
    </w:p>
  </w:footnote>
  <w:footnote w:type="continuationSeparator" w:id="0">
    <w:p w14:paraId="3AFE864F" w14:textId="77777777" w:rsidR="007226E7" w:rsidRDefault="007226E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4B21D" w14:textId="77777777" w:rsidR="00E53B6D" w:rsidRDefault="00E53B6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51D238A9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ED3531">
      <w:rPr>
        <w:rStyle w:val="RefernciaSutil"/>
        <w:rFonts w:cs="Calibri"/>
        <w:smallCaps w:val="0"/>
        <w:color w:val="auto"/>
        <w:u w:val="none"/>
      </w:rPr>
      <w:t>2</w:t>
    </w:r>
    <w:r w:rsidR="00E53B6D">
      <w:rPr>
        <w:rStyle w:val="RefernciaSutil"/>
        <w:rFonts w:cs="Calibri"/>
        <w:smallCaps w:val="0"/>
        <w:color w:val="auto"/>
        <w:u w:val="none"/>
      </w:rPr>
      <w:t>9</w:t>
    </w:r>
    <w:r w:rsidR="00011B1F">
      <w:rPr>
        <w:rStyle w:val="RefernciaSutil"/>
        <w:rFonts w:cs="Calibri"/>
        <w:smallCaps w:val="0"/>
        <w:color w:val="auto"/>
        <w:u w:val="none"/>
      </w:rPr>
      <w:t xml:space="preserve"> de ju</w:t>
    </w:r>
    <w:r w:rsidR="0005046C">
      <w:rPr>
        <w:rStyle w:val="RefernciaSutil"/>
        <w:rFonts w:cs="Calibri"/>
        <w:smallCaps w:val="0"/>
        <w:color w:val="auto"/>
        <w:u w:val="none"/>
      </w:rPr>
      <w:t>l</w:t>
    </w:r>
    <w:r w:rsidR="00011B1F">
      <w:rPr>
        <w:rStyle w:val="RefernciaSutil"/>
        <w:rFonts w:cs="Calibri"/>
        <w:smallCaps w:val="0"/>
        <w:color w:val="auto"/>
        <w:u w:val="none"/>
      </w:rPr>
      <w:t>ho.</w:t>
    </w:r>
  </w:p>
  <w:p w14:paraId="29690F95" w14:textId="45F9DBD7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proofErr w:type="spellStart"/>
    <w:r w:rsidR="00ED3531">
      <w:rPr>
        <w:rStyle w:val="RefernciaSutil"/>
        <w:rFonts w:cs="Calibri"/>
        <w:smallCaps w:val="0"/>
        <w:color w:val="auto"/>
        <w:u w:val="none"/>
      </w:rPr>
      <w:t>fund</w:t>
    </w:r>
    <w:proofErr w:type="spellEnd"/>
    <w:r w:rsidR="00ED3531">
      <w:rPr>
        <w:rStyle w:val="RefernciaSutil"/>
        <w:rFonts w:cs="Calibri"/>
        <w:smallCaps w:val="0"/>
        <w:color w:val="auto"/>
        <w:u w:val="none"/>
      </w:rPr>
      <w:t xml:space="preserve"> 2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822"/>
    <w:rsid w:val="000E5A2D"/>
    <w:rsid w:val="000F20A3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F2EED"/>
    <w:rsid w:val="001F5183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813FF"/>
    <w:rsid w:val="006A558A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o.game-game.com/17027/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A6D01-586C-4CF8-A539-4AB8B28A8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89</TotalTime>
  <Pages>3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11</cp:revision>
  <cp:lastPrinted>2020-07-16T12:12:00Z</cp:lastPrinted>
  <dcterms:created xsi:type="dcterms:W3CDTF">2020-07-28T13:15:00Z</dcterms:created>
  <dcterms:modified xsi:type="dcterms:W3CDTF">2020-07-28T17:22:00Z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