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35F1B7D6" w:rsidR="000247F8" w:rsidRDefault="00CB4F99" w:rsidP="00011B1F">
      <w:pPr>
        <w:pStyle w:val="01Ttulo-IEIJ"/>
      </w:pPr>
      <w:r>
        <w:t>expressões matemáticas</w:t>
      </w:r>
      <w:r w:rsidR="0013014A">
        <w:t xml:space="preserve"> – </w:t>
      </w:r>
      <w:r w:rsidR="00874932">
        <w:t>parte 2</w:t>
      </w:r>
    </w:p>
    <w:p w14:paraId="15A3A4DA" w14:textId="77777777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U</w:t>
      </w:r>
      <w:r>
        <w:rPr>
          <w:rFonts w:asciiTheme="minorHAnsi" w:hAnsiTheme="minorHAnsi" w:cstheme="minorHAnsi"/>
          <w:bCs/>
          <w:sz w:val="26"/>
          <w:szCs w:val="26"/>
        </w:rPr>
        <w:t>ma sentença matemática não deve ser resolvida na sequência da escrita.</w:t>
      </w:r>
    </w:p>
    <w:p w14:paraId="75B1F41C" w14:textId="41F802DB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Ela precisa ser resolvida pelas prioridades:</w:t>
      </w:r>
    </w:p>
    <w:p w14:paraId="46EEBA47" w14:textId="77777777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1550F0">
        <w:rPr>
          <w:rFonts w:asciiTheme="minorHAnsi" w:hAnsiTheme="minorHAnsi" w:cstheme="minorHAnsi"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B91543" wp14:editId="0671B85C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3105150" cy="1704975"/>
                <wp:effectExtent l="19050" t="1905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04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9B00" w14:textId="77777777" w:rsidR="001C0712" w:rsidRDefault="001C0712" w:rsidP="001C0712">
                            <w:pPr>
                              <w:spacing w:before="0" w:line="360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1º Dentro dos </w:t>
                            </w:r>
                            <w:r w:rsidRPr="001550F0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arênteses;</w:t>
                            </w:r>
                          </w:p>
                          <w:p w14:paraId="53B81847" w14:textId="77777777" w:rsidR="001C0712" w:rsidRDefault="001C0712" w:rsidP="001C0712">
                            <w:pPr>
                              <w:spacing w:before="0" w:line="360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2º Entre as operações, a sequência é:</w:t>
                            </w:r>
                          </w:p>
                          <w:p w14:paraId="58884E5B" w14:textId="77777777" w:rsidR="001C0712" w:rsidRDefault="001C0712" w:rsidP="001C0712">
                            <w:pPr>
                              <w:spacing w:before="0" w:line="360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550F0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otência (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032EEDA" w14:textId="77777777" w:rsidR="001C0712" w:rsidRDefault="001C0712" w:rsidP="001C0712">
                            <w:pPr>
                              <w:spacing w:before="0" w:line="360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550F0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ultiplicação (x 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6"/>
                                  <w:szCs w:val="26"/>
                                </w:rPr>
                                <m:t>∙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) ou </w:t>
                            </w:r>
                            <w:r w:rsidRPr="001550F0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ivisão (÷ :)</w:t>
                            </w:r>
                          </w:p>
                          <w:p w14:paraId="3D01C2FD" w14:textId="77777777" w:rsidR="001C0712" w:rsidRDefault="001C0712" w:rsidP="001C0712">
                            <w:pPr>
                              <w:jc w:val="both"/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1550F0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 xml:space="preserve">dição (+) ou </w:t>
                            </w:r>
                            <w:r w:rsidRPr="001550F0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ubtração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9154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.35pt;width:244.5pt;height:134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" fillcolor="#e2efd9 [665]" strokecolor="#2f5496 [2408]" strokeweight="2.25pt">
                <v:stroke dashstyle="longDashDot"/>
                <v:textbox>
                  <w:txbxContent>
                    <w:p w14:paraId="0E259B00" w14:textId="77777777" w:rsidR="001C0712" w:rsidRDefault="001C0712" w:rsidP="001C0712">
                      <w:pPr>
                        <w:spacing w:before="0" w:line="360" w:lineRule="auto"/>
                        <w:jc w:val="both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1º Dentro dos </w:t>
                      </w:r>
                      <w:r w:rsidRPr="001550F0">
                        <w:rPr>
                          <w:rFonts w:asciiTheme="minorHAnsi" w:hAnsiTheme="minorHAnsi" w:cstheme="minorHAnsi"/>
                          <w:bCs/>
                          <w:color w:val="FF0000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arênteses;</w:t>
                      </w:r>
                    </w:p>
                    <w:p w14:paraId="53B81847" w14:textId="77777777" w:rsidR="001C0712" w:rsidRDefault="001C0712" w:rsidP="001C0712">
                      <w:pPr>
                        <w:spacing w:before="0" w:line="360" w:lineRule="auto"/>
                        <w:jc w:val="both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2º Entre as operações, a sequência é:</w:t>
                      </w:r>
                    </w:p>
                    <w:p w14:paraId="58884E5B" w14:textId="77777777" w:rsidR="001C0712" w:rsidRDefault="001C0712" w:rsidP="001C0712">
                      <w:pPr>
                        <w:spacing w:before="0" w:line="360" w:lineRule="auto"/>
                        <w:jc w:val="both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- </w:t>
                      </w:r>
                      <w:r w:rsidRPr="001550F0">
                        <w:rPr>
                          <w:rFonts w:asciiTheme="minorHAnsi" w:hAnsiTheme="minorHAnsi" w:cstheme="minorHAnsi"/>
                          <w:bCs/>
                          <w:color w:val="FF0000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otência (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  <w:vertAlign w:val="superscript"/>
                        </w:rPr>
                        <w:t>x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)</w:t>
                      </w:r>
                    </w:p>
                    <w:p w14:paraId="0032EEDA" w14:textId="77777777" w:rsidR="001C0712" w:rsidRDefault="001C0712" w:rsidP="001C0712">
                      <w:pPr>
                        <w:spacing w:before="0" w:line="360" w:lineRule="auto"/>
                        <w:jc w:val="both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- </w:t>
                      </w:r>
                      <w:r w:rsidRPr="001550F0">
                        <w:rPr>
                          <w:rFonts w:asciiTheme="minorHAnsi" w:hAnsiTheme="minorHAnsi" w:cstheme="minorHAnsi"/>
                          <w:bCs/>
                          <w:color w:val="FF0000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ultiplicação (x 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6"/>
                            <w:szCs w:val="26"/>
                          </w:rPr>
                          <m:t>∙</m:t>
                        </m:r>
                      </m:oMath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) ou </w:t>
                      </w:r>
                      <w:r w:rsidRPr="001550F0">
                        <w:rPr>
                          <w:rFonts w:asciiTheme="minorHAnsi" w:hAnsiTheme="minorHAnsi" w:cstheme="minorHAnsi"/>
                          <w:bCs/>
                          <w:color w:val="FF0000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ivisão (÷ :)</w:t>
                      </w:r>
                    </w:p>
                    <w:p w14:paraId="3D01C2FD" w14:textId="77777777" w:rsidR="001C0712" w:rsidRDefault="001C0712" w:rsidP="001C0712">
                      <w:pPr>
                        <w:jc w:val="both"/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- </w:t>
                      </w:r>
                      <w:r w:rsidRPr="001550F0">
                        <w:rPr>
                          <w:rFonts w:asciiTheme="minorHAnsi" w:hAnsiTheme="minorHAnsi" w:cstheme="minorHAnsi"/>
                          <w:bCs/>
                          <w:color w:val="FF0000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 xml:space="preserve">dição (+) ou </w:t>
                      </w:r>
                      <w:r w:rsidRPr="001550F0">
                        <w:rPr>
                          <w:rFonts w:asciiTheme="minorHAnsi" w:hAnsiTheme="minorHAnsi" w:cstheme="minorHAnsi"/>
                          <w:bCs/>
                          <w:color w:val="FF0000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ubtração (-)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6D030B" w14:textId="77777777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241AA141" w14:textId="77777777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2CA8EF70" w14:textId="77777777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67F677B3" w14:textId="77777777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755AE9F6" w14:textId="77777777" w:rsidR="001C0712" w:rsidRDefault="001C0712" w:rsidP="001C071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228A173A" w14:textId="7374D944" w:rsidR="001C071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Apresente as sentenças matemáticas e respostas</w:t>
      </w:r>
      <w:r w:rsidR="001C0712">
        <w:rPr>
          <w:rFonts w:asciiTheme="minorHAnsi" w:hAnsiTheme="minorHAnsi" w:cstheme="minorHAnsi"/>
          <w:bCs/>
          <w:sz w:val="26"/>
          <w:szCs w:val="26"/>
        </w:rPr>
        <w:t xml:space="preserve"> para as duas situações problemas a seguir:</w:t>
      </w:r>
      <w:bookmarkStart w:id="0" w:name="_GoBack"/>
      <w:bookmarkEnd w:id="0"/>
    </w:p>
    <w:p w14:paraId="1BD23EF0" w14:textId="6BC540FF" w:rsidR="0087493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32F009DE" w14:textId="760139FA" w:rsidR="00311F81" w:rsidRPr="00311F81" w:rsidRDefault="00311F81" w:rsidP="001C0712">
      <w:pPr>
        <w:pStyle w:val="PargrafodaLista"/>
        <w:numPr>
          <w:ilvl w:val="0"/>
          <w:numId w:val="40"/>
        </w:numPr>
        <w:spacing w:before="0" w:line="360" w:lineRule="auto"/>
        <w:ind w:left="0" w:firstLine="0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Na brincadeira de cabra-cega, Ricardo, de olhos vendados, tenta pegar cada um dos seus amigos. Vamos ajud</w:t>
      </w:r>
      <w:r w:rsidR="001C0712">
        <w:rPr>
          <w:rFonts w:asciiTheme="minorHAnsi" w:hAnsiTheme="minorHAnsi" w:cstheme="minorHAnsi"/>
          <w:bCs/>
          <w:sz w:val="26"/>
          <w:szCs w:val="26"/>
        </w:rPr>
        <w:t>á</w:t>
      </w:r>
      <w:r>
        <w:rPr>
          <w:rFonts w:asciiTheme="minorHAnsi" w:hAnsiTheme="minorHAnsi" w:cstheme="minorHAnsi"/>
          <w:bCs/>
          <w:sz w:val="26"/>
          <w:szCs w:val="26"/>
        </w:rPr>
        <w:t xml:space="preserve">-lo resolvendo as expressões a seguir. </w:t>
      </w:r>
      <w:r w:rsidRPr="00311F81">
        <w:rPr>
          <w:rFonts w:asciiTheme="minorHAnsi" w:hAnsiTheme="minorHAnsi" w:cstheme="minorHAnsi"/>
          <w:bCs/>
          <w:sz w:val="26"/>
          <w:szCs w:val="26"/>
        </w:rPr>
        <w:t>Cada expressão resolvida corresponde a uma criança pega na brincadeira</w:t>
      </w:r>
      <w:r w:rsidR="001C0712">
        <w:rPr>
          <w:rFonts w:asciiTheme="minorHAnsi" w:hAnsiTheme="minorHAnsi" w:cstheme="minorHAnsi"/>
          <w:bCs/>
          <w:sz w:val="26"/>
          <w:szCs w:val="26"/>
        </w:rPr>
        <w:t xml:space="preserve">, </w:t>
      </w:r>
      <w:r w:rsidRPr="00311F81">
        <w:rPr>
          <w:rFonts w:asciiTheme="minorHAnsi" w:hAnsiTheme="minorHAnsi" w:cstheme="minorHAnsi"/>
          <w:bCs/>
          <w:sz w:val="26"/>
          <w:szCs w:val="26"/>
        </w:rPr>
        <w:t>na ordem das expressões, de a até f. Associe o resultado de cada expressão matemática (indicando na camiseta com os nomes das crianças.</w:t>
      </w:r>
    </w:p>
    <w:p w14:paraId="2DE4DF7C" w14:textId="1485697D" w:rsidR="00311F81" w:rsidRDefault="00311F81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7252D26" wp14:editId="787751AE">
            <wp:extent cx="6120130" cy="33242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9BD4" w14:textId="204623FE" w:rsidR="00311F81" w:rsidRDefault="00311F81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w:lastRenderedPageBreak/>
        <w:drawing>
          <wp:inline distT="0" distB="0" distL="0" distR="0" wp14:anchorId="7836FC55" wp14:editId="379A5FC1">
            <wp:extent cx="6115050" cy="5810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999F" w14:textId="46154B24" w:rsidR="006E0298" w:rsidRDefault="006E0298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39F090E0" w14:textId="5CF2B152" w:rsidR="006E0298" w:rsidRDefault="006E0298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095B5F3E" w14:textId="5D1CB72E" w:rsidR="00874932" w:rsidRPr="00874932" w:rsidRDefault="00874932" w:rsidP="001C0712">
      <w:pPr>
        <w:pStyle w:val="PargrafodaLista"/>
        <w:numPr>
          <w:ilvl w:val="0"/>
          <w:numId w:val="40"/>
        </w:numPr>
        <w:spacing w:before="0" w:line="360" w:lineRule="auto"/>
        <w:ind w:left="0" w:firstLine="0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Alguns alunos foram ao Zoológico. Descubra o bicho de que cada um mais gostou. Para isso, calcule as expressões e associe os resultados aos números impressos nas camisetas das crianças.</w:t>
      </w:r>
    </w:p>
    <w:p w14:paraId="127687C6" w14:textId="77777777" w:rsidR="0087493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5A866FDB" w14:textId="6843641C" w:rsidR="0013014A" w:rsidRDefault="0013014A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04581A76" wp14:editId="4D6AA194">
            <wp:extent cx="6120130" cy="361505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7450" w14:textId="34CF21B7" w:rsidR="0087493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51EDE545" w14:textId="695B8C7D" w:rsidR="00874932" w:rsidRPr="00874932" w:rsidRDefault="00874932" w:rsidP="00874932">
      <w:pPr>
        <w:spacing w:before="0" w:line="360" w:lineRule="auto"/>
        <w:ind w:left="360"/>
        <w:jc w:val="both"/>
        <w:rPr>
          <w:rFonts w:asciiTheme="minorHAnsi" w:hAnsiTheme="minorHAnsi" w:cstheme="minorHAnsi"/>
          <w:bCs/>
          <w:sz w:val="26"/>
          <w:szCs w:val="26"/>
        </w:rPr>
      </w:pPr>
    </w:p>
    <w:sectPr w:rsidR="00874932" w:rsidRPr="00874932" w:rsidSect="00D638B6">
      <w:headerReference w:type="default" r:id="rId11"/>
      <w:headerReference w:type="first" r:id="rId12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DE61B" w14:textId="77777777" w:rsidR="00FE61AE" w:rsidRDefault="00FE61AE">
      <w:pPr>
        <w:spacing w:before="0"/>
      </w:pPr>
      <w:r>
        <w:separator/>
      </w:r>
    </w:p>
  </w:endnote>
  <w:endnote w:type="continuationSeparator" w:id="0">
    <w:p w14:paraId="780CE8E1" w14:textId="77777777" w:rsidR="00FE61AE" w:rsidRDefault="00FE61A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9CC8E" w14:textId="77777777" w:rsidR="00FE61AE" w:rsidRDefault="00FE61AE">
      <w:pPr>
        <w:spacing w:before="0"/>
      </w:pPr>
      <w:r>
        <w:separator/>
      </w:r>
    </w:p>
  </w:footnote>
  <w:footnote w:type="continuationSeparator" w:id="0">
    <w:p w14:paraId="01DA9AE1" w14:textId="77777777" w:rsidR="00FE61AE" w:rsidRDefault="00FE61A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799AE504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Londrina, </w:t>
    </w:r>
    <w:r w:rsidR="000D5C7F">
      <w:rPr>
        <w:rStyle w:val="RefernciaSutil"/>
        <w:rFonts w:cs="Calibri"/>
        <w:smallCaps w:val="0"/>
        <w:color w:val="auto"/>
        <w:u w:val="none"/>
      </w:rPr>
      <w:t>1</w:t>
    </w:r>
    <w:r w:rsidR="001C0712">
      <w:rPr>
        <w:rStyle w:val="RefernciaSutil"/>
        <w:rFonts w:cs="Calibri"/>
        <w:smallCaps w:val="0"/>
        <w:color w:val="auto"/>
        <w:u w:val="none"/>
      </w:rPr>
      <w:t>2</w:t>
    </w:r>
    <w:r w:rsidR="0066192C">
      <w:rPr>
        <w:rStyle w:val="RefernciaSutil"/>
        <w:rFonts w:cs="Calibri"/>
        <w:smallCaps w:val="0"/>
        <w:color w:val="auto"/>
        <w:u w:val="none"/>
      </w:rPr>
      <w:t xml:space="preserve"> </w:t>
    </w:r>
    <w:r w:rsidR="00011B1F">
      <w:rPr>
        <w:rStyle w:val="RefernciaSutil"/>
        <w:rFonts w:cs="Calibri"/>
        <w:smallCaps w:val="0"/>
        <w:color w:val="auto"/>
        <w:u w:val="none"/>
      </w:rPr>
      <w:t xml:space="preserve">de </w:t>
    </w:r>
    <w:r w:rsidR="000A70FD">
      <w:rPr>
        <w:rStyle w:val="RefernciaSutil"/>
        <w:rFonts w:cs="Calibri"/>
        <w:smallCaps w:val="0"/>
        <w:color w:val="auto"/>
        <w:u w:val="none"/>
      </w:rPr>
      <w:t>agosto</w:t>
    </w:r>
    <w:r w:rsidR="00011B1F">
      <w:rPr>
        <w:rStyle w:val="RefernciaSutil"/>
        <w:rFonts w:cs="Calibri"/>
        <w:smallCaps w:val="0"/>
        <w:color w:val="auto"/>
        <w:u w:val="none"/>
      </w:rPr>
      <w:t>.</w:t>
    </w:r>
  </w:p>
  <w:p w14:paraId="29690F95" w14:textId="41C3D32D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1C0712">
      <w:rPr>
        <w:rStyle w:val="RefernciaSutil"/>
        <w:rFonts w:cs="Calibri"/>
        <w:smallCaps w:val="0"/>
        <w:color w:val="auto"/>
        <w:u w:val="none"/>
      </w:rPr>
      <w:t>7</w:t>
    </w:r>
    <w:r w:rsidR="00AB7CEA">
      <w:rPr>
        <w:rStyle w:val="RefernciaSutil"/>
        <w:rFonts w:cs="Calibri"/>
        <w:smallCaps w:val="0"/>
        <w:color w:val="auto"/>
        <w:u w:val="none"/>
      </w:rPr>
      <w:t>º ano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B057A"/>
    <w:multiLevelType w:val="hybridMultilevel"/>
    <w:tmpl w:val="CDD620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7"/>
  </w:num>
  <w:num w:numId="9">
    <w:abstractNumId w:val="32"/>
  </w:num>
  <w:num w:numId="10">
    <w:abstractNumId w:val="31"/>
  </w:num>
  <w:num w:numId="11">
    <w:abstractNumId w:val="3"/>
  </w:num>
  <w:num w:numId="12">
    <w:abstractNumId w:val="5"/>
  </w:num>
  <w:num w:numId="13">
    <w:abstractNumId w:val="22"/>
  </w:num>
  <w:num w:numId="14">
    <w:abstractNumId w:val="29"/>
  </w:num>
  <w:num w:numId="15">
    <w:abstractNumId w:val="28"/>
  </w:num>
  <w:num w:numId="16">
    <w:abstractNumId w:val="27"/>
  </w:num>
  <w:num w:numId="17">
    <w:abstractNumId w:val="20"/>
  </w:num>
  <w:num w:numId="18">
    <w:abstractNumId w:val="26"/>
  </w:num>
  <w:num w:numId="19">
    <w:abstractNumId w:val="9"/>
  </w:num>
  <w:num w:numId="20">
    <w:abstractNumId w:val="11"/>
  </w:num>
  <w:num w:numId="21">
    <w:abstractNumId w:val="33"/>
  </w:num>
  <w:num w:numId="22">
    <w:abstractNumId w:val="37"/>
  </w:num>
  <w:num w:numId="23">
    <w:abstractNumId w:val="18"/>
  </w:num>
  <w:num w:numId="24">
    <w:abstractNumId w:val="2"/>
  </w:num>
  <w:num w:numId="25">
    <w:abstractNumId w:val="4"/>
  </w:num>
  <w:num w:numId="26">
    <w:abstractNumId w:val="15"/>
  </w:num>
  <w:num w:numId="27">
    <w:abstractNumId w:val="34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6"/>
  </w:num>
  <w:num w:numId="35">
    <w:abstractNumId w:val="16"/>
  </w:num>
  <w:num w:numId="36">
    <w:abstractNumId w:val="23"/>
  </w:num>
  <w:num w:numId="37">
    <w:abstractNumId w:val="8"/>
  </w:num>
  <w:num w:numId="38">
    <w:abstractNumId w:val="30"/>
  </w:num>
  <w:num w:numId="39">
    <w:abstractNumId w:val="35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70FD"/>
    <w:rsid w:val="000A7822"/>
    <w:rsid w:val="000D5C7F"/>
    <w:rsid w:val="000E5A2D"/>
    <w:rsid w:val="000F20A3"/>
    <w:rsid w:val="00101967"/>
    <w:rsid w:val="0010574F"/>
    <w:rsid w:val="00107678"/>
    <w:rsid w:val="001149F8"/>
    <w:rsid w:val="00115CFF"/>
    <w:rsid w:val="00116F97"/>
    <w:rsid w:val="00124ECF"/>
    <w:rsid w:val="0013014A"/>
    <w:rsid w:val="00145A3B"/>
    <w:rsid w:val="00157453"/>
    <w:rsid w:val="00163009"/>
    <w:rsid w:val="001A6ADC"/>
    <w:rsid w:val="001C0712"/>
    <w:rsid w:val="001C0C61"/>
    <w:rsid w:val="001C6B54"/>
    <w:rsid w:val="001D5483"/>
    <w:rsid w:val="001E3947"/>
    <w:rsid w:val="001F2EED"/>
    <w:rsid w:val="001F5183"/>
    <w:rsid w:val="001F64E0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549BB"/>
    <w:rsid w:val="00281E61"/>
    <w:rsid w:val="0029651C"/>
    <w:rsid w:val="00297642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11F81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91A66"/>
    <w:rsid w:val="00396C23"/>
    <w:rsid w:val="003A0331"/>
    <w:rsid w:val="003A2059"/>
    <w:rsid w:val="003A44F3"/>
    <w:rsid w:val="003A6DEB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35173"/>
    <w:rsid w:val="0055600D"/>
    <w:rsid w:val="00562F00"/>
    <w:rsid w:val="00562FFE"/>
    <w:rsid w:val="0058462F"/>
    <w:rsid w:val="005A6EC6"/>
    <w:rsid w:val="005B4481"/>
    <w:rsid w:val="005D1A88"/>
    <w:rsid w:val="005E3394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6192C"/>
    <w:rsid w:val="006813FF"/>
    <w:rsid w:val="006A558A"/>
    <w:rsid w:val="006E0298"/>
    <w:rsid w:val="006E638F"/>
    <w:rsid w:val="006F1B8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31045"/>
    <w:rsid w:val="00843F5B"/>
    <w:rsid w:val="00844B19"/>
    <w:rsid w:val="008653BD"/>
    <w:rsid w:val="00867E2A"/>
    <w:rsid w:val="00874932"/>
    <w:rsid w:val="00892E4F"/>
    <w:rsid w:val="008E5502"/>
    <w:rsid w:val="008F78AD"/>
    <w:rsid w:val="0090577A"/>
    <w:rsid w:val="009063FA"/>
    <w:rsid w:val="009122C0"/>
    <w:rsid w:val="00922016"/>
    <w:rsid w:val="009238C3"/>
    <w:rsid w:val="00923D65"/>
    <w:rsid w:val="009431C2"/>
    <w:rsid w:val="00955ED2"/>
    <w:rsid w:val="009575CE"/>
    <w:rsid w:val="00962660"/>
    <w:rsid w:val="009647A9"/>
    <w:rsid w:val="009649D3"/>
    <w:rsid w:val="009661B3"/>
    <w:rsid w:val="00971A7B"/>
    <w:rsid w:val="00985E9A"/>
    <w:rsid w:val="00992908"/>
    <w:rsid w:val="009C120F"/>
    <w:rsid w:val="009C1C7C"/>
    <w:rsid w:val="009C29B2"/>
    <w:rsid w:val="009D552A"/>
    <w:rsid w:val="009E165B"/>
    <w:rsid w:val="009F0C98"/>
    <w:rsid w:val="00A006B3"/>
    <w:rsid w:val="00A05EE7"/>
    <w:rsid w:val="00A123DD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B7CEA"/>
    <w:rsid w:val="00AD7DC2"/>
    <w:rsid w:val="00AE6D5B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B2213"/>
    <w:rsid w:val="00CB4F99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820F1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F22DE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65F7"/>
    <w:rsid w:val="00FA40D3"/>
    <w:rsid w:val="00FB5013"/>
    <w:rsid w:val="00FC162B"/>
    <w:rsid w:val="00FC2094"/>
    <w:rsid w:val="00FC4859"/>
    <w:rsid w:val="00FD6523"/>
    <w:rsid w:val="00FE30E4"/>
    <w:rsid w:val="00FE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2FE9A-D44F-48E5-976F-2282A4F15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4</TotalTime>
  <Pages>2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alunos</dc:creator>
  <cp:lastModifiedBy>Anna Carolina Galli</cp:lastModifiedBy>
  <cp:revision>2</cp:revision>
  <cp:lastPrinted>2020-08-04T14:02:00Z</cp:lastPrinted>
  <dcterms:created xsi:type="dcterms:W3CDTF">2020-08-11T16:48:00Z</dcterms:created>
  <dcterms:modified xsi:type="dcterms:W3CDTF">2020-08-11T16:48:00Z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