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ED4" w:rsidRDefault="00995ED4" w:rsidP="00362D14">
      <w:pPr>
        <w:pStyle w:val="01Ttulo-IEIJ"/>
        <w:spacing w:after="0"/>
      </w:pPr>
      <w:r>
        <w:t>Surrealismo</w:t>
      </w:r>
    </w:p>
    <w:p w:rsidR="00D11F05" w:rsidRDefault="00D11F05" w:rsidP="00D11F05">
      <w:pPr>
        <w:pStyle w:val="NormalWeb"/>
        <w:spacing w:before="0" w:after="0" w:line="276" w:lineRule="auto"/>
        <w:jc w:val="both"/>
      </w:pPr>
    </w:p>
    <w:p w:rsidR="00D11F05" w:rsidRDefault="00D11F05" w:rsidP="00D11F05">
      <w:pPr>
        <w:pStyle w:val="NormalWeb"/>
        <w:spacing w:before="0" w:after="0" w:line="276" w:lineRule="auto"/>
        <w:ind w:firstLine="643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5849403" wp14:editId="7A2F3B2F">
            <wp:simplePos x="0" y="0"/>
            <wp:positionH relativeFrom="column">
              <wp:posOffset>-26670</wp:posOffset>
            </wp:positionH>
            <wp:positionV relativeFrom="paragraph">
              <wp:posOffset>33655</wp:posOffset>
            </wp:positionV>
            <wp:extent cx="3472815" cy="5478780"/>
            <wp:effectExtent l="0" t="0" r="0" b="7620"/>
            <wp:wrapSquare wrapText="bothSides"/>
            <wp:docPr id="1" name="Imagem 1" descr="https://i1.wp.com/virusdaarte.net/wp-content/uploads/2014/06/daliw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virusdaarte.net/wp-content/uploads/2014/06/daliwe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 nome completo da composição é </w:t>
      </w:r>
      <w:r>
        <w:rPr>
          <w:rStyle w:val="nfase"/>
        </w:rPr>
        <w:t>Rosto de Mae West Podendo Ser Utilizado como Apartamento Surrealista</w:t>
      </w:r>
      <w:r>
        <w:t>. Grande, não?</w:t>
      </w:r>
    </w:p>
    <w:p w:rsidR="00D11F05" w:rsidRDefault="00D11F05" w:rsidP="00D11F05">
      <w:pPr>
        <w:pStyle w:val="NormalWeb"/>
        <w:spacing w:before="0" w:after="0" w:line="276" w:lineRule="auto"/>
        <w:ind w:firstLine="643"/>
        <w:jc w:val="both"/>
      </w:pPr>
      <w:r>
        <w:t xml:space="preserve">Quando teve contato com Hollywood, Dalí ficou conhecendo a atriz Mae West, uma das provocantes divas da época, carregada de “sex </w:t>
      </w:r>
      <w:proofErr w:type="spellStart"/>
      <w:r>
        <w:t>symbol</w:t>
      </w:r>
      <w:proofErr w:type="spellEnd"/>
      <w:r>
        <w:t xml:space="preserve">”, que deixava os conservadores e puritanos vermelhos de vergonha com suas tiradas do tipo </w:t>
      </w:r>
      <w:r>
        <w:rPr>
          <w:rStyle w:val="nfase"/>
        </w:rPr>
        <w:t xml:space="preserve">“Quando sou boa, sou ótima, mas </w:t>
      </w:r>
      <w:r w:rsidR="00DA2582">
        <w:rPr>
          <w:rStyle w:val="nfase"/>
        </w:rPr>
        <w:t>quando sou má, sou melhor ainda</w:t>
      </w:r>
      <w:r>
        <w:rPr>
          <w:rStyle w:val="nfase"/>
        </w:rPr>
        <w:t>”</w:t>
      </w:r>
      <w:r>
        <w:t>. E, como não poderia deixar de ser, também acabou impressionando o pintor que tomando como base uma página de revista, onde estava o rosto da loiraça, usando desenho e lápis, guache e colagem, fez uma extravagante composição.</w:t>
      </w:r>
    </w:p>
    <w:p w:rsidR="00D11F05" w:rsidRDefault="00D11F05" w:rsidP="00D11F05">
      <w:pPr>
        <w:pStyle w:val="NormalWeb"/>
        <w:spacing w:before="0" w:after="0" w:line="276" w:lineRule="auto"/>
        <w:ind w:firstLine="643"/>
        <w:jc w:val="both"/>
      </w:pPr>
      <w:r>
        <w:t>Os cabelos longos, loiros e cacheados da atriz são usados como a cortina que dá acesso à sala. No centro do aposento está o sofá, que nada mais é do que sua boca fechada. As narinas, encostadas na parede vermelha, transformaram-se na lareira, que tem sobre si um enorme relógio de pêndulo. Os olhos transformaram-se em quadros com molduras similares, pendurados na parede.</w:t>
      </w:r>
    </w:p>
    <w:p w:rsidR="00D11F05" w:rsidRDefault="00D11F05" w:rsidP="00D11F05">
      <w:pPr>
        <w:pStyle w:val="NormalWeb"/>
        <w:spacing w:before="0" w:after="0" w:line="276" w:lineRule="auto"/>
        <w:ind w:firstLine="643"/>
        <w:jc w:val="both"/>
      </w:pPr>
      <w:r>
        <w:t>Tomando por modelo a boca da diva, cinco sofás foram produzidos em três versões diferentes, em 1938: um de feltro vermelho, outro de cetim rosa e o terceiro de feltro vermelho, mas contornado com preto. Dalí está, portanto, à frente de Andy Warhol, que produziu as suas muitas Marilyn Monroe.</w:t>
      </w:r>
    </w:p>
    <w:p w:rsidR="00D11F05" w:rsidRDefault="00D11F05" w:rsidP="00D11F05">
      <w:pPr>
        <w:pStyle w:val="NormalWeb"/>
        <w:spacing w:before="0" w:after="0"/>
        <w:rPr>
          <w:sz w:val="22"/>
          <w:szCs w:val="22"/>
          <w:u w:val="single"/>
        </w:rPr>
      </w:pPr>
    </w:p>
    <w:p w:rsidR="00316402" w:rsidRDefault="00D11F05" w:rsidP="00D11F05">
      <w:pPr>
        <w:pStyle w:val="NormalWeb"/>
        <w:spacing w:before="0" w:after="0"/>
        <w:rPr>
          <w:sz w:val="22"/>
          <w:szCs w:val="22"/>
        </w:rPr>
      </w:pPr>
      <w:r w:rsidRPr="00D11F05">
        <w:rPr>
          <w:sz w:val="22"/>
          <w:szCs w:val="22"/>
          <w:u w:val="single"/>
        </w:rPr>
        <w:t>Ficha técnica</w:t>
      </w:r>
      <w:r w:rsidRPr="00D11F05">
        <w:rPr>
          <w:sz w:val="22"/>
          <w:szCs w:val="22"/>
        </w:rPr>
        <w:br/>
        <w:t>Ano: 1934-1935</w:t>
      </w:r>
      <w:r w:rsidR="00316402">
        <w:rPr>
          <w:sz w:val="22"/>
          <w:szCs w:val="22"/>
        </w:rPr>
        <w:t xml:space="preserve">                          /   </w:t>
      </w:r>
      <w:proofErr w:type="gramStart"/>
      <w:r w:rsidR="00316402">
        <w:rPr>
          <w:sz w:val="22"/>
          <w:szCs w:val="22"/>
        </w:rPr>
        <w:t xml:space="preserve">  </w:t>
      </w:r>
      <w:r w:rsidRPr="00D11F05">
        <w:rPr>
          <w:sz w:val="22"/>
          <w:szCs w:val="22"/>
        </w:rPr>
        <w:t>Técnica</w:t>
      </w:r>
      <w:proofErr w:type="gramEnd"/>
      <w:r w:rsidRPr="00D11F05">
        <w:rPr>
          <w:sz w:val="22"/>
          <w:szCs w:val="22"/>
        </w:rPr>
        <w:t>: guache, grafite e colagem sobre página de revista</w:t>
      </w:r>
    </w:p>
    <w:p w:rsidR="00D11F05" w:rsidRPr="00D11F05" w:rsidRDefault="00D11F05" w:rsidP="00D11F05">
      <w:pPr>
        <w:pStyle w:val="NormalWeb"/>
        <w:spacing w:before="0" w:after="0"/>
        <w:rPr>
          <w:sz w:val="22"/>
          <w:szCs w:val="22"/>
        </w:rPr>
      </w:pPr>
      <w:r w:rsidRPr="00D11F05">
        <w:rPr>
          <w:sz w:val="22"/>
          <w:szCs w:val="22"/>
        </w:rPr>
        <w:t xml:space="preserve">Dimensões: 28,3 </w:t>
      </w:r>
      <w:proofErr w:type="gramStart"/>
      <w:r w:rsidRPr="00D11F05">
        <w:rPr>
          <w:sz w:val="22"/>
          <w:szCs w:val="22"/>
        </w:rPr>
        <w:t>x</w:t>
      </w:r>
      <w:proofErr w:type="gramEnd"/>
      <w:r w:rsidRPr="00D11F05">
        <w:rPr>
          <w:sz w:val="22"/>
          <w:szCs w:val="22"/>
        </w:rPr>
        <w:t xml:space="preserve"> 17,8 cm</w:t>
      </w:r>
      <w:r w:rsidR="00316402">
        <w:rPr>
          <w:sz w:val="22"/>
          <w:szCs w:val="22"/>
        </w:rPr>
        <w:t xml:space="preserve">     /     </w:t>
      </w:r>
      <w:r w:rsidRPr="00D11F05">
        <w:rPr>
          <w:sz w:val="22"/>
          <w:szCs w:val="22"/>
        </w:rPr>
        <w:t xml:space="preserve">Localização: The </w:t>
      </w:r>
      <w:proofErr w:type="spellStart"/>
      <w:r w:rsidRPr="00D11F05">
        <w:rPr>
          <w:sz w:val="22"/>
          <w:szCs w:val="22"/>
        </w:rPr>
        <w:t>Art</w:t>
      </w:r>
      <w:proofErr w:type="spellEnd"/>
      <w:r w:rsidRPr="00D11F05">
        <w:rPr>
          <w:sz w:val="22"/>
          <w:szCs w:val="22"/>
        </w:rPr>
        <w:t xml:space="preserve"> </w:t>
      </w:r>
      <w:proofErr w:type="spellStart"/>
      <w:r w:rsidRPr="00D11F05">
        <w:rPr>
          <w:sz w:val="22"/>
          <w:szCs w:val="22"/>
        </w:rPr>
        <w:t>Institute</w:t>
      </w:r>
      <w:proofErr w:type="spellEnd"/>
      <w:r w:rsidRPr="00D11F05">
        <w:rPr>
          <w:sz w:val="22"/>
          <w:szCs w:val="22"/>
        </w:rPr>
        <w:t xml:space="preserve">, Chicago, EUA </w:t>
      </w:r>
    </w:p>
    <w:p w:rsidR="00D11F05" w:rsidRDefault="00D11F05" w:rsidP="00D11F05">
      <w:pPr>
        <w:ind w:firstLine="643"/>
        <w:jc w:val="both"/>
      </w:pPr>
      <w:r>
        <w:lastRenderedPageBreak/>
        <w:t xml:space="preserve">O Mae West </w:t>
      </w:r>
      <w:proofErr w:type="spellStart"/>
      <w:r>
        <w:t>Lips</w:t>
      </w:r>
      <w:proofErr w:type="spellEnd"/>
      <w:r>
        <w:t xml:space="preserve"> </w:t>
      </w:r>
      <w:proofErr w:type="spellStart"/>
      <w:r>
        <w:t>Sofa</w:t>
      </w:r>
      <w:proofErr w:type="spellEnd"/>
      <w:r>
        <w:t xml:space="preserve"> é uma escultura surrealista na forma de um sofá de Salvador Dalí. Os móveis de assento vermelho-claro de 86,5 </w:t>
      </w:r>
      <w:proofErr w:type="gramStart"/>
      <w:r>
        <w:t>x</w:t>
      </w:r>
      <w:proofErr w:type="gramEnd"/>
      <w:r>
        <w:t xml:space="preserve"> 183 x 81,5 cm, feitos de madeira e cetim, foram moldados em 1937, a partir dos lábios da atriz Mae West, que Dalí aparentemente achou fascinante. </w:t>
      </w:r>
    </w:p>
    <w:p w:rsidR="00D11F05" w:rsidRDefault="00D11F05" w:rsidP="00D11F05">
      <w:pPr>
        <w:jc w:val="right"/>
      </w:pPr>
    </w:p>
    <w:p w:rsidR="00D11F05" w:rsidRDefault="00D11F05" w:rsidP="00316402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00FE8346" wp14:editId="3EFEB805">
            <wp:extent cx="5092884" cy="3329940"/>
            <wp:effectExtent l="0" t="0" r="0" b="3810"/>
            <wp:docPr id="7" name="Imagem 7" descr="Resultado de imagem para sofas de ma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sofas de mae w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48" cy="333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05" w:rsidRDefault="00626F01" w:rsidP="00316402">
      <w:pPr>
        <w:spacing w:before="0"/>
        <w:jc w:val="right"/>
        <w:rPr>
          <w:sz w:val="22"/>
          <w:szCs w:val="22"/>
        </w:rPr>
      </w:pPr>
      <w:hyperlink r:id="rId10" w:tgtFrame="_blank" w:history="1">
        <w:r w:rsidR="00D11F05" w:rsidRPr="00316402">
          <w:rPr>
            <w:rStyle w:val="Hyperlink"/>
            <w:color w:val="auto"/>
            <w:sz w:val="22"/>
            <w:szCs w:val="22"/>
            <w:u w:val="none"/>
          </w:rPr>
          <w:t xml:space="preserve">Mae West </w:t>
        </w:r>
        <w:proofErr w:type="spellStart"/>
        <w:r w:rsidR="00D11F05" w:rsidRPr="00316402">
          <w:rPr>
            <w:rStyle w:val="Hyperlink"/>
            <w:color w:val="auto"/>
            <w:sz w:val="22"/>
            <w:szCs w:val="22"/>
            <w:u w:val="none"/>
          </w:rPr>
          <w:t>Lips</w:t>
        </w:r>
        <w:proofErr w:type="spellEnd"/>
        <w:r w:rsidR="00D11F05" w:rsidRPr="00316402">
          <w:rPr>
            <w:rStyle w:val="Hyperlink"/>
            <w:color w:val="auto"/>
            <w:sz w:val="22"/>
            <w:szCs w:val="22"/>
            <w:u w:val="none"/>
          </w:rPr>
          <w:t xml:space="preserve"> </w:t>
        </w:r>
        <w:proofErr w:type="spellStart"/>
        <w:r w:rsidR="00D11F05" w:rsidRPr="00316402">
          <w:rPr>
            <w:rStyle w:val="Hyperlink"/>
            <w:color w:val="auto"/>
            <w:sz w:val="22"/>
            <w:szCs w:val="22"/>
            <w:u w:val="none"/>
          </w:rPr>
          <w:t>Sofa</w:t>
        </w:r>
        <w:proofErr w:type="spellEnd"/>
      </w:hyperlink>
      <w:r w:rsidR="00D11F05" w:rsidRPr="00316402">
        <w:rPr>
          <w:sz w:val="22"/>
          <w:szCs w:val="22"/>
        </w:rPr>
        <w:t xml:space="preserve">, o sofá inspirado nos lábios da atriz </w:t>
      </w:r>
      <w:hyperlink r:id="rId11" w:tgtFrame="_blank" w:history="1">
        <w:r w:rsidR="00D11F05" w:rsidRPr="00316402">
          <w:rPr>
            <w:rStyle w:val="Hyperlink"/>
            <w:sz w:val="22"/>
            <w:szCs w:val="22"/>
          </w:rPr>
          <w:t>Mae West</w:t>
        </w:r>
      </w:hyperlink>
      <w:r w:rsidR="00D11F05" w:rsidRPr="00316402">
        <w:rPr>
          <w:sz w:val="22"/>
          <w:szCs w:val="22"/>
        </w:rPr>
        <w:t>, é uma das peças mais sensuais e icônicas do mobiliário do século XX.</w:t>
      </w:r>
    </w:p>
    <w:p w:rsidR="00316402" w:rsidRPr="00316402" w:rsidRDefault="00316402" w:rsidP="00316402">
      <w:pPr>
        <w:spacing w:before="0"/>
        <w:jc w:val="right"/>
        <w:rPr>
          <w:sz w:val="22"/>
          <w:szCs w:val="22"/>
        </w:rPr>
      </w:pPr>
    </w:p>
    <w:p w:rsidR="00D11F05" w:rsidRDefault="00D11F05" w:rsidP="00316402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4CE67C5F" wp14:editId="413E24AC">
            <wp:extent cx="5052060" cy="3358676"/>
            <wp:effectExtent l="0" t="0" r="0" b="0"/>
            <wp:docPr id="4" name="Imagem 4" descr="http://www.ideafixa.com/oldsite/wp-content/uploads/2012/08/Mea-West_Dali1-600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deafixa.com/oldsite/wp-content/uploads/2012/08/Mea-West_Dali1-600x3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52" cy="33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05" w:rsidRDefault="00D11F05" w:rsidP="00316402">
      <w:p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0811C45D" wp14:editId="2CA6CA26">
            <wp:extent cx="5131143" cy="3850640"/>
            <wp:effectExtent l="0" t="0" r="0" b="0"/>
            <wp:docPr id="3" name="Imagem 3" descr="http://www.ideafixa.com/oldsite/wp-content/uploads/2012/08/Mea-West_Dali_2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deafixa.com/oldsite/wp-content/uploads/2012/08/Mea-West_Dali_2-600x4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21" cy="38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02" w:rsidRDefault="00316402" w:rsidP="00316402">
      <w:pPr>
        <w:spacing w:before="0" w:line="276" w:lineRule="auto"/>
        <w:jc w:val="both"/>
      </w:pPr>
    </w:p>
    <w:p w:rsidR="00D11F05" w:rsidRDefault="00D11F05" w:rsidP="00316402">
      <w:pPr>
        <w:spacing w:before="0" w:line="276" w:lineRule="auto"/>
        <w:ind w:firstLine="643"/>
        <w:jc w:val="both"/>
      </w:pPr>
      <w:r>
        <w:t xml:space="preserve">Produzido pelo poeta e colecionador </w:t>
      </w:r>
      <w:hyperlink r:id="rId14" w:tgtFrame="_blank" w:history="1">
        <w:r>
          <w:rPr>
            <w:rStyle w:val="Hyperlink"/>
          </w:rPr>
          <w:t xml:space="preserve">Edward James </w:t>
        </w:r>
      </w:hyperlink>
      <w:r>
        <w:t xml:space="preserve">e por </w:t>
      </w:r>
      <w:r>
        <w:rPr>
          <w:rStyle w:val="Forte"/>
        </w:rPr>
        <w:t>Dali</w:t>
      </w:r>
      <w:r>
        <w:t xml:space="preserve"> em 1938, a sala composta por 2 quadros do artista, uma lareira e o sofá - olhos, nariz e boca - é a reprodução da obra </w:t>
      </w:r>
      <w:r>
        <w:rPr>
          <w:rStyle w:val="nfase"/>
        </w:rPr>
        <w:t xml:space="preserve">Il volto </w:t>
      </w:r>
      <w:proofErr w:type="spellStart"/>
      <w:r>
        <w:rPr>
          <w:rStyle w:val="nfase"/>
        </w:rPr>
        <w:t>di</w:t>
      </w:r>
      <w:proofErr w:type="spellEnd"/>
      <w:r>
        <w:rPr>
          <w:rStyle w:val="nfase"/>
        </w:rPr>
        <w:t xml:space="preserve"> Mae West</w:t>
      </w:r>
      <w:r>
        <w:t>, 1934-35, de Salvador Dali.</w:t>
      </w:r>
    </w:p>
    <w:p w:rsidR="00D11F05" w:rsidRDefault="00D11F05" w:rsidP="00316402">
      <w:pPr>
        <w:spacing w:before="0" w:line="276" w:lineRule="auto"/>
        <w:ind w:firstLine="643"/>
        <w:jc w:val="both"/>
      </w:pPr>
      <w:r>
        <w:t xml:space="preserve">O mobiliário está exposto no </w:t>
      </w:r>
      <w:hyperlink r:id="rId15" w:tgtFrame="_blank" w:history="1">
        <w:r>
          <w:rPr>
            <w:rStyle w:val="Hyperlink"/>
          </w:rPr>
          <w:t xml:space="preserve">Dali </w:t>
        </w:r>
        <w:proofErr w:type="spellStart"/>
        <w:r>
          <w:rPr>
            <w:rStyle w:val="Hyperlink"/>
          </w:rPr>
          <w:t>Museum</w:t>
        </w:r>
        <w:proofErr w:type="spellEnd"/>
      </w:hyperlink>
      <w:r>
        <w:t>.</w:t>
      </w:r>
    </w:p>
    <w:p w:rsidR="00D11F05" w:rsidRDefault="00D11F05" w:rsidP="00D11F05">
      <w:pPr>
        <w:jc w:val="right"/>
      </w:pPr>
    </w:p>
    <w:p w:rsidR="00D11F05" w:rsidRDefault="00D11F05" w:rsidP="00D11F05">
      <w:pPr>
        <w:jc w:val="right"/>
      </w:pPr>
    </w:p>
    <w:p w:rsidR="00D11F05" w:rsidRDefault="00D11F05" w:rsidP="00D11F05">
      <w:pPr>
        <w:spacing w:line="360" w:lineRule="auto"/>
        <w:ind w:firstLine="643"/>
        <w:jc w:val="both"/>
        <w:rPr>
          <w:rFonts w:cs="Calibri"/>
        </w:rPr>
      </w:pPr>
      <w:r>
        <w:rPr>
          <w:rFonts w:cs="Calibri"/>
        </w:rPr>
        <w:t>Após a leitura do texto chegou a hora de trabalhar. O surrealismo pode ser abstrato ou figurativo, prezando pela linguagem simbólica, pela expressividade espontânea, pela valorização do mundo onírico ou pela sobreposição/desconstrução de imagens cotidianas. Qual estilo você prefere?</w:t>
      </w: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316402" w:rsidRDefault="00316402" w:rsidP="00D11F05">
      <w:pPr>
        <w:spacing w:line="360" w:lineRule="auto"/>
        <w:ind w:firstLine="643"/>
        <w:jc w:val="both"/>
        <w:rPr>
          <w:rFonts w:cs="Calibri"/>
        </w:rPr>
      </w:pPr>
    </w:p>
    <w:p w:rsidR="00D11F05" w:rsidRDefault="00D11F05" w:rsidP="00D11F05">
      <w:pPr>
        <w:spacing w:line="360" w:lineRule="auto"/>
        <w:ind w:firstLine="643"/>
        <w:jc w:val="both"/>
        <w:rPr>
          <w:rFonts w:cs="Calibri"/>
        </w:rPr>
      </w:pPr>
      <w:r>
        <w:rPr>
          <w:rFonts w:cs="Calibri"/>
        </w:rPr>
        <w:lastRenderedPageBreak/>
        <w:t xml:space="preserve">Fala uma composição surrealista e lembre-se de pintar. Não deve ser feita pelo computador, mas à não livre. Fotografe e poste a foto no documento para enviar a atividade. </w:t>
      </w:r>
    </w:p>
    <w:p w:rsidR="00D11F05" w:rsidRDefault="00D11F05" w:rsidP="00D11F05">
      <w:pPr>
        <w:spacing w:line="360" w:lineRule="auto"/>
        <w:ind w:firstLine="643"/>
        <w:jc w:val="both"/>
        <w:rPr>
          <w:rFonts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11F05" w:rsidTr="00FF4CA1">
        <w:tc>
          <w:tcPr>
            <w:tcW w:w="9628" w:type="dxa"/>
          </w:tcPr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  <w:p w:rsidR="00D11F05" w:rsidRDefault="00D11F05" w:rsidP="00FF4CA1">
            <w:pPr>
              <w:spacing w:line="360" w:lineRule="auto"/>
              <w:jc w:val="both"/>
              <w:rPr>
                <w:rFonts w:cs="Calibri"/>
              </w:rPr>
            </w:pPr>
          </w:p>
        </w:tc>
      </w:tr>
    </w:tbl>
    <w:p w:rsidR="00D11F05" w:rsidRDefault="00D11F05" w:rsidP="00A81926">
      <w:pPr>
        <w:widowControl/>
        <w:suppressAutoHyphens w:val="0"/>
        <w:spacing w:before="300" w:line="360" w:lineRule="auto"/>
        <w:jc w:val="both"/>
        <w:textAlignment w:val="baseline"/>
        <w:rPr>
          <w:rFonts w:cs="Calibri"/>
        </w:rPr>
      </w:pPr>
      <w:bookmarkStart w:id="0" w:name="_GoBack"/>
      <w:bookmarkEnd w:id="0"/>
    </w:p>
    <w:sectPr w:rsidR="00D11F05">
      <w:headerReference w:type="default" r:id="rId16"/>
      <w:head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F01" w:rsidRDefault="00626F01">
      <w:pPr>
        <w:spacing w:before="0"/>
      </w:pPr>
      <w:r>
        <w:separator/>
      </w:r>
    </w:p>
  </w:endnote>
  <w:endnote w:type="continuationSeparator" w:id="0">
    <w:p w:rsidR="00626F01" w:rsidRDefault="00626F0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F01" w:rsidRDefault="00626F01">
      <w:pPr>
        <w:spacing w:before="0"/>
      </w:pPr>
      <w:r>
        <w:separator/>
      </w:r>
    </w:p>
  </w:footnote>
  <w:footnote w:type="continuationSeparator" w:id="0">
    <w:p w:rsidR="00626F01" w:rsidRDefault="00626F0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EA" w:rsidRDefault="00E02CEA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CEA" w:rsidRDefault="00E02CEA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02CEA" w:rsidRDefault="00E02CE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</w:t>
    </w:r>
    <w:r>
      <w:rPr>
        <w:rStyle w:val="RefernciaSutil"/>
        <w:rFonts w:cs="Calibri"/>
        <w:smallCaps w:val="0"/>
        <w:color w:val="auto"/>
        <w:kern w:val="2"/>
        <w:u w:val="none"/>
      </w:rPr>
      <w:t>20</w:t>
    </w:r>
    <w:r>
      <w:rPr>
        <w:rStyle w:val="RefernciaSutil"/>
        <w:rFonts w:cs="Calibri"/>
        <w:smallCaps w:val="0"/>
        <w:color w:val="auto"/>
        <w:u w:val="none"/>
      </w:rPr>
      <w:t xml:space="preserve">. </w:t>
    </w:r>
    <w:r w:rsidR="00DA2582">
      <w:rPr>
        <w:rStyle w:val="RefernciaSutil"/>
        <w:rFonts w:cs="Calibri"/>
        <w:smallCaps w:val="0"/>
        <w:color w:val="auto"/>
        <w:u w:val="none"/>
      </w:rPr>
      <w:t>Londrina, 12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8D2E1D">
      <w:rPr>
        <w:rStyle w:val="RefernciaSutil"/>
        <w:rFonts w:cs="Calibri"/>
        <w:smallCaps w:val="0"/>
        <w:color w:val="auto"/>
        <w:u w:val="none"/>
      </w:rPr>
      <w:t>novem</w:t>
    </w:r>
    <w:r w:rsidR="00E30DE0">
      <w:rPr>
        <w:rStyle w:val="RefernciaSutil"/>
        <w:rFonts w:cs="Calibri"/>
        <w:smallCaps w:val="0"/>
        <w:color w:val="auto"/>
        <w:u w:val="none"/>
      </w:rPr>
      <w:t>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E02CEA" w:rsidRDefault="00E02CEA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E02CEA" w:rsidRDefault="00E02CEA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Arte             Professor(a): Rosane Brandão Dornelles</w:t>
    </w:r>
  </w:p>
  <w:p w:rsidR="00E02CEA" w:rsidRDefault="00E02CEA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3740"/>
    <w:multiLevelType w:val="hybridMultilevel"/>
    <w:tmpl w:val="EEB08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D1235"/>
    <w:multiLevelType w:val="hybridMultilevel"/>
    <w:tmpl w:val="7138EC06"/>
    <w:lvl w:ilvl="0" w:tplc="8CB8DD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2583C"/>
    <w:multiLevelType w:val="multilevel"/>
    <w:tmpl w:val="78FA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A065F"/>
    <w:multiLevelType w:val="multilevel"/>
    <w:tmpl w:val="2FF6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10198"/>
    <w:multiLevelType w:val="multilevel"/>
    <w:tmpl w:val="9194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457A23"/>
    <w:multiLevelType w:val="multilevel"/>
    <w:tmpl w:val="C26A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5A4E8B"/>
    <w:multiLevelType w:val="hybridMultilevel"/>
    <w:tmpl w:val="2A6863F2"/>
    <w:lvl w:ilvl="0" w:tplc="F314D6E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F31AA"/>
    <w:multiLevelType w:val="multilevel"/>
    <w:tmpl w:val="EDA2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21239"/>
    <w:multiLevelType w:val="hybridMultilevel"/>
    <w:tmpl w:val="918893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21220"/>
    <w:multiLevelType w:val="hybridMultilevel"/>
    <w:tmpl w:val="95708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F02D22"/>
    <w:multiLevelType w:val="multilevel"/>
    <w:tmpl w:val="69A0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9F1996"/>
    <w:multiLevelType w:val="multilevel"/>
    <w:tmpl w:val="7E5E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0"/>
  </w:num>
  <w:num w:numId="5">
    <w:abstractNumId w:val="2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C3"/>
    <w:rsid w:val="0001050B"/>
    <w:rsid w:val="00016646"/>
    <w:rsid w:val="000618EE"/>
    <w:rsid w:val="00063FFF"/>
    <w:rsid w:val="000A08C2"/>
    <w:rsid w:val="000A23B5"/>
    <w:rsid w:val="000C1B7E"/>
    <w:rsid w:val="00157ED7"/>
    <w:rsid w:val="00195CB6"/>
    <w:rsid w:val="00197ED4"/>
    <w:rsid w:val="001B136A"/>
    <w:rsid w:val="001C7AA4"/>
    <w:rsid w:val="001E75BC"/>
    <w:rsid w:val="001F5856"/>
    <w:rsid w:val="00207B2C"/>
    <w:rsid w:val="00233B8E"/>
    <w:rsid w:val="00240C35"/>
    <w:rsid w:val="0024307E"/>
    <w:rsid w:val="002770C0"/>
    <w:rsid w:val="002F7427"/>
    <w:rsid w:val="003049F6"/>
    <w:rsid w:val="00316402"/>
    <w:rsid w:val="00320DBD"/>
    <w:rsid w:val="00324572"/>
    <w:rsid w:val="00331E7D"/>
    <w:rsid w:val="00362D14"/>
    <w:rsid w:val="00377687"/>
    <w:rsid w:val="00391A20"/>
    <w:rsid w:val="003C378E"/>
    <w:rsid w:val="003D059B"/>
    <w:rsid w:val="003D6EDD"/>
    <w:rsid w:val="003F6503"/>
    <w:rsid w:val="0043723D"/>
    <w:rsid w:val="00480AA9"/>
    <w:rsid w:val="00493F87"/>
    <w:rsid w:val="005460CC"/>
    <w:rsid w:val="00576E23"/>
    <w:rsid w:val="0058415B"/>
    <w:rsid w:val="005A6CFB"/>
    <w:rsid w:val="00626F01"/>
    <w:rsid w:val="00634D09"/>
    <w:rsid w:val="00691DCE"/>
    <w:rsid w:val="006F2477"/>
    <w:rsid w:val="00712FE9"/>
    <w:rsid w:val="00725E47"/>
    <w:rsid w:val="007727CF"/>
    <w:rsid w:val="00780381"/>
    <w:rsid w:val="007A12FD"/>
    <w:rsid w:val="00805A58"/>
    <w:rsid w:val="00813F22"/>
    <w:rsid w:val="0085003F"/>
    <w:rsid w:val="00890F3D"/>
    <w:rsid w:val="008A0A76"/>
    <w:rsid w:val="008D2E1D"/>
    <w:rsid w:val="008D4625"/>
    <w:rsid w:val="008E5513"/>
    <w:rsid w:val="009024A2"/>
    <w:rsid w:val="00934E93"/>
    <w:rsid w:val="00960893"/>
    <w:rsid w:val="0097658E"/>
    <w:rsid w:val="00994AE3"/>
    <w:rsid w:val="00995ED4"/>
    <w:rsid w:val="009B7FC2"/>
    <w:rsid w:val="009D234A"/>
    <w:rsid w:val="009E7BEC"/>
    <w:rsid w:val="00A020D1"/>
    <w:rsid w:val="00A07F4C"/>
    <w:rsid w:val="00A2606B"/>
    <w:rsid w:val="00A303A5"/>
    <w:rsid w:val="00A47AD4"/>
    <w:rsid w:val="00A5435E"/>
    <w:rsid w:val="00A81926"/>
    <w:rsid w:val="00B025C3"/>
    <w:rsid w:val="00B30F49"/>
    <w:rsid w:val="00B53BC3"/>
    <w:rsid w:val="00B66ED2"/>
    <w:rsid w:val="00B7227C"/>
    <w:rsid w:val="00BC7189"/>
    <w:rsid w:val="00BD6767"/>
    <w:rsid w:val="00C31718"/>
    <w:rsid w:val="00C53AF7"/>
    <w:rsid w:val="00C95891"/>
    <w:rsid w:val="00CB1492"/>
    <w:rsid w:val="00CF0D9B"/>
    <w:rsid w:val="00CF7B87"/>
    <w:rsid w:val="00D11C28"/>
    <w:rsid w:val="00D11F05"/>
    <w:rsid w:val="00D353B3"/>
    <w:rsid w:val="00D72BAF"/>
    <w:rsid w:val="00D7750E"/>
    <w:rsid w:val="00DA2582"/>
    <w:rsid w:val="00DC4899"/>
    <w:rsid w:val="00DD077D"/>
    <w:rsid w:val="00DD405D"/>
    <w:rsid w:val="00E02CEA"/>
    <w:rsid w:val="00E151A0"/>
    <w:rsid w:val="00E30DE0"/>
    <w:rsid w:val="00E93CD9"/>
    <w:rsid w:val="00EB2AD0"/>
    <w:rsid w:val="00EF5C5E"/>
    <w:rsid w:val="00FE53B5"/>
    <w:rsid w:val="00FF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696E14-00F5-451D-AF8C-A78D9946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3BC3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F5C5E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5C5E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kern w:val="2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  <w:rPr>
      <w:kern w:val="2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customStyle="1" w:styleId="ndice">
    <w:name w:val="Índice"/>
    <w:basedOn w:val="Normal"/>
    <w:qFormat/>
    <w:pPr>
      <w:suppressLineNumbers/>
    </w:pPr>
    <w:rPr>
      <w:kern w:val="2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customStyle="1" w:styleId="CabealhoeRodap">
    <w:name w:val="Cabeçalho e Rodapé"/>
    <w:basedOn w:val="Normal"/>
    <w:qFormat/>
    <w:rPr>
      <w:kern w:val="2"/>
    </w:rPr>
  </w:style>
  <w:style w:type="paragraph" w:styleId="Cabealho">
    <w:name w:val="header"/>
    <w:basedOn w:val="Normal"/>
    <w:pPr>
      <w:suppressLineNumbers/>
    </w:pPr>
    <w:rPr>
      <w:kern w:val="2"/>
    </w:rPr>
  </w:style>
  <w:style w:type="paragraph" w:styleId="Rodap">
    <w:name w:val="footer"/>
    <w:basedOn w:val="Normal"/>
    <w:rPr>
      <w:rFonts w:cs="Mangal"/>
      <w:kern w:val="2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kern w:val="2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kern w:val="2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F6503"/>
    <w:pPr>
      <w:keepNext w:val="0"/>
      <w:pBdr>
        <w:bottom w:val="double" w:sz="18" w:space="1" w:color="000000"/>
      </w:pBdr>
      <w:spacing w:before="0" w:after="120"/>
      <w:jc w:val="center"/>
    </w:pPr>
    <w:rPr>
      <w:rFonts w:asciiTheme="minorHAnsi" w:eastAsia="Arial Unicode MS" w:hAnsiTheme="minorHAnsi" w:cstheme="minorHAnsi"/>
      <w:b/>
      <w:caps/>
      <w:spacing w:val="10"/>
      <w:kern w:val="2"/>
      <w:sz w:val="40"/>
      <w:szCs w:val="40"/>
    </w:rPr>
  </w:style>
  <w:style w:type="paragraph" w:customStyle="1" w:styleId="03Texto-IEIJ">
    <w:name w:val="03. Texto - IEIJ"/>
    <w:basedOn w:val="00IEIJ"/>
    <w:autoRedefine/>
    <w:qFormat/>
    <w:rsid w:val="003F6503"/>
    <w:pPr>
      <w:keepNext w:val="0"/>
      <w:spacing w:before="0"/>
      <w:jc w:val="both"/>
    </w:pPr>
    <w:rPr>
      <w:rFonts w:cs="Calibri"/>
      <w:sz w:val="24"/>
      <w:szCs w:val="24"/>
      <w:lang w:eastAsia="pt-BR" w:bidi="ar-SA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59"/>
    <w:rsid w:val="00B53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53BC3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7658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1C7AA4"/>
    <w:pPr>
      <w:ind w:left="720"/>
      <w:contextualSpacing/>
    </w:pPr>
    <w:rPr>
      <w:rFonts w:cs="Mangal"/>
      <w:szCs w:val="21"/>
    </w:rPr>
  </w:style>
  <w:style w:type="character" w:customStyle="1" w:styleId="CorpodetextoChar">
    <w:name w:val="Corpo de texto Char"/>
    <w:basedOn w:val="Fontepargpadro"/>
    <w:link w:val="Corpodetexto"/>
    <w:rsid w:val="00A2606B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EB2AD0"/>
    <w:rPr>
      <w:i/>
      <w:iCs/>
    </w:rPr>
  </w:style>
  <w:style w:type="character" w:styleId="Forte">
    <w:name w:val="Strong"/>
    <w:basedOn w:val="Fontepargpadro"/>
    <w:uiPriority w:val="22"/>
    <w:qFormat/>
    <w:rsid w:val="00EF5C5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F5C5E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EF5C5E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tlssbb">
    <w:name w:val="tlssbb"/>
    <w:basedOn w:val="Fontepargpadro"/>
    <w:rsid w:val="00D11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3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Mae_Wes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Teatro_Museo" TargetMode="External"/><Relationship Id="rId10" Type="http://schemas.openxmlformats.org/officeDocument/2006/relationships/hyperlink" Target="http://en.wikipedia.org/wiki/Mae_West_Lips_Sof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n.wikipedia.org/wiki/Edward_Jam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DOS\Documents\IEIJ\Atividades%20online\At%20apreciar%20arte%20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4C4BC-45AC-4745-922B-DB8892271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 apreciar arte 6</Template>
  <TotalTime>521</TotalTime>
  <Pages>4</Pages>
  <Words>465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Rosane</dc:creator>
  <dc:description/>
  <cp:lastModifiedBy>Juliana</cp:lastModifiedBy>
  <cp:revision>47</cp:revision>
  <cp:lastPrinted>2020-10-28T19:54:00Z</cp:lastPrinted>
  <dcterms:created xsi:type="dcterms:W3CDTF">2020-03-19T11:11:00Z</dcterms:created>
  <dcterms:modified xsi:type="dcterms:W3CDTF">2020-11-10T17:12:00Z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