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0FB4" w:rsidRDefault="00D26EEC" w:rsidP="00BF3C1A">
      <w:pPr>
        <w:pStyle w:val="ttulo-IEIJ"/>
        <w:jc w:val="center"/>
        <w:rPr>
          <w:sz w:val="32"/>
          <w:szCs w:val="32"/>
        </w:rPr>
      </w:pPr>
      <w:r>
        <w:t xml:space="preserve">homem na lua, </w:t>
      </w:r>
      <w:proofErr w:type="gramStart"/>
      <w:r>
        <w:t>50</w:t>
      </w:r>
      <w:proofErr w:type="gramEnd"/>
    </w:p>
    <w:p w:rsidR="00D26EEC" w:rsidRPr="00D26EEC" w:rsidRDefault="00D26EEC" w:rsidP="00D26EEC">
      <w:pPr>
        <w:pStyle w:val="texto-IEIJ"/>
        <w:jc w:val="center"/>
        <w:rPr>
          <w:b/>
          <w:sz w:val="28"/>
          <w:szCs w:val="28"/>
        </w:rPr>
      </w:pPr>
      <w:r w:rsidRPr="00D26EEC">
        <w:rPr>
          <w:b/>
          <w:sz w:val="28"/>
          <w:szCs w:val="28"/>
        </w:rPr>
        <w:t>Como a viagem à lua provocou avanços na tecnologia?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Aos oito anos de idade eu não sabia muita coisa. As aulas de ciências eram complexas – e continuaram sendo durante o ensino médio – mas eu sabia e tinha certeza de que o homem havia ido à lua. E que o</w:t>
      </w:r>
      <w:r w:rsidRPr="007D2273">
        <w:rPr>
          <w:i/>
          <w:iCs/>
          <w:sz w:val="28"/>
          <w:szCs w:val="28"/>
          <w:bdr w:val="none" w:sz="0" w:space="0" w:color="auto" w:frame="1"/>
        </w:rPr>
        <w:t> Mickey</w:t>
      </w:r>
      <w:r w:rsidRPr="007D2273">
        <w:rPr>
          <w:sz w:val="28"/>
          <w:szCs w:val="28"/>
          <w:bdr w:val="none" w:sz="0" w:space="0" w:color="auto" w:frame="1"/>
        </w:rPr>
        <w:t xml:space="preserve"> também. E ponto. 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O livro </w:t>
      </w:r>
      <w:r w:rsidRPr="002F3D06">
        <w:rPr>
          <w:i/>
          <w:sz w:val="28"/>
          <w:szCs w:val="28"/>
        </w:rPr>
        <w:t>A lua fica muito longe</w:t>
      </w:r>
      <w:proofErr w:type="gramStart"/>
      <w:r w:rsidRPr="002F3D06">
        <w:rPr>
          <w:i/>
          <w:sz w:val="28"/>
          <w:szCs w:val="28"/>
        </w:rPr>
        <w:t>?,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7D2273">
        <w:rPr>
          <w:sz w:val="28"/>
          <w:szCs w:val="28"/>
          <w:bdr w:val="none" w:sz="0" w:space="0" w:color="auto" w:frame="1"/>
        </w:rPr>
        <w:t>da</w:t>
      </w:r>
      <w:proofErr w:type="gramEnd"/>
      <w:r w:rsidRPr="007D2273">
        <w:rPr>
          <w:sz w:val="28"/>
          <w:szCs w:val="28"/>
          <w:bdr w:val="none" w:sz="0" w:space="0" w:color="auto" w:frame="1"/>
        </w:rPr>
        <w:t> </w:t>
      </w:r>
      <w:r w:rsidRPr="007D2273">
        <w:rPr>
          <w:i/>
          <w:iCs/>
          <w:sz w:val="28"/>
          <w:szCs w:val="28"/>
          <w:bdr w:val="none" w:sz="0" w:space="0" w:color="auto" w:frame="1"/>
        </w:rPr>
        <w:t>Disney</w:t>
      </w:r>
      <w:r w:rsidRPr="007D2273">
        <w:rPr>
          <w:sz w:val="28"/>
          <w:szCs w:val="28"/>
          <w:bdr w:val="none" w:sz="0" w:space="0" w:color="auto" w:frame="1"/>
        </w:rPr>
        <w:t xml:space="preserve">, havia despertado minha atenção de tal forma, que o devorei em pouco tempo. A imagem – acredito que era uma fotografia – da lua em preto e branco, com todas as suas crateras, havia me fascinado. E, sim, antes de decidir pelo jornalismo como </w:t>
      </w:r>
      <w:proofErr w:type="gramStart"/>
      <w:r w:rsidRPr="007D2273">
        <w:rPr>
          <w:sz w:val="28"/>
          <w:szCs w:val="28"/>
          <w:bdr w:val="none" w:sz="0" w:space="0" w:color="auto" w:frame="1"/>
        </w:rPr>
        <w:t>profissão, sonhei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em ser astronauta. Quem nunca, não é mesmo?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Eu queria, assim como Neil Armstrong, pisar naquele solo e dizer: “</w:t>
      </w:r>
      <w:r w:rsidRPr="007D2273">
        <w:rPr>
          <w:i/>
          <w:iCs/>
          <w:sz w:val="28"/>
          <w:szCs w:val="28"/>
          <w:bdr w:val="none" w:sz="0" w:space="0" w:color="auto" w:frame="1"/>
        </w:rPr>
        <w:t>É um pequeno passo para um homem, um grande salto para a Humanidade</w:t>
      </w:r>
      <w:r w:rsidRPr="007D2273">
        <w:rPr>
          <w:sz w:val="28"/>
          <w:szCs w:val="28"/>
          <w:bdr w:val="none" w:sz="0" w:space="0" w:color="auto" w:frame="1"/>
        </w:rPr>
        <w:t xml:space="preserve">”. </w:t>
      </w:r>
      <w:r w:rsidR="002F3D06">
        <w:rPr>
          <w:sz w:val="28"/>
          <w:szCs w:val="28"/>
          <w:bdr w:val="none" w:sz="0" w:space="0" w:color="auto" w:frame="1"/>
        </w:rPr>
        <w:t>Há 50</w:t>
      </w:r>
      <w:r w:rsidRPr="007D2273">
        <w:rPr>
          <w:sz w:val="28"/>
          <w:szCs w:val="28"/>
          <w:bdr w:val="none" w:sz="0" w:space="0" w:color="auto" w:frame="1"/>
        </w:rPr>
        <w:t xml:space="preserve"> anos, no dia 20 de julho de 1969, a lua recebia o primeiro terráqueo.</w:t>
      </w:r>
    </w:p>
    <w:p w:rsidR="002F3D06" w:rsidRDefault="007D3748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57785</wp:posOffset>
            </wp:positionV>
            <wp:extent cx="6330745" cy="3848100"/>
            <wp:effectExtent l="19050" t="0" r="0" b="0"/>
            <wp:wrapNone/>
            <wp:docPr id="2" name="Imagem 5" descr="homem-na-lua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m-na-lu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2F3D06" w:rsidRDefault="002F3D06" w:rsidP="007D2273">
      <w:pPr>
        <w:pStyle w:val="texto-IEIJ"/>
        <w:jc w:val="both"/>
        <w:rPr>
          <w:sz w:val="28"/>
          <w:szCs w:val="28"/>
          <w:bdr w:val="none" w:sz="0" w:space="0" w:color="auto" w:frame="1"/>
        </w:rPr>
      </w:pPr>
    </w:p>
    <w:p w:rsidR="007D3748" w:rsidRDefault="007D3748" w:rsidP="002F3D06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</w:p>
    <w:p w:rsidR="007D3748" w:rsidRDefault="007D3748" w:rsidP="002F3D06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</w:p>
    <w:p w:rsidR="007D3748" w:rsidRDefault="007D3748" w:rsidP="002F3D06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lastRenderedPageBreak/>
        <w:t xml:space="preserve">O homem aterrissava em solo lunar com um computador – pasme – de apenas 2 </w:t>
      </w:r>
      <w:proofErr w:type="spellStart"/>
      <w:proofErr w:type="gramStart"/>
      <w:r w:rsidRPr="007D2273">
        <w:rPr>
          <w:sz w:val="28"/>
          <w:szCs w:val="28"/>
          <w:bdr w:val="none" w:sz="0" w:space="0" w:color="auto" w:frame="1"/>
        </w:rPr>
        <w:t>kb</w:t>
      </w:r>
      <w:proofErr w:type="spellEnd"/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de RAM, provavelmente mais inferior ao </w:t>
      </w:r>
      <w:proofErr w:type="spellStart"/>
      <w:r w:rsidRPr="002F3D06">
        <w:rPr>
          <w:i/>
          <w:sz w:val="28"/>
          <w:szCs w:val="28"/>
          <w:bdr w:val="none" w:sz="0" w:space="0" w:color="auto" w:frame="1"/>
        </w:rPr>
        <w:t>smartphone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você usa.</w:t>
      </w:r>
      <w:r w:rsidR="002F3D06">
        <w:rPr>
          <w:sz w:val="28"/>
          <w:szCs w:val="28"/>
          <w:bdr w:val="none" w:sz="0" w:space="0" w:color="auto" w:frame="1"/>
        </w:rPr>
        <w:t xml:space="preserve"> </w:t>
      </w:r>
      <w:r w:rsidRPr="007D2273">
        <w:rPr>
          <w:sz w:val="28"/>
          <w:szCs w:val="28"/>
          <w:bdr w:val="none" w:sz="0" w:space="0" w:color="auto" w:frame="1"/>
        </w:rPr>
        <w:t xml:space="preserve">A tecnologia era bastante rudimentar – totalmente incomparável aos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PCs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Macs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utilizamos hoje em dia. O Apollo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Guidance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Computer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(AGC), presente no Módulo Lunar da nave, pesava 32 kg e era equivalente a uma calculadora científica atual. Momentos antes do pouso o computador começou a dar erro e reiniciar. O motivo? Sobrecarga de informações computadas pelos astronautas – #medo.</w:t>
      </w:r>
    </w:p>
    <w:p w:rsidR="007D2273" w:rsidRPr="002F3D06" w:rsidRDefault="007D2273" w:rsidP="002F3D06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</w:rPr>
        <w:t xml:space="preserve">Mas não pense você que só os computadores mudaram nesse meio século. A viagem do homem à lua proporcionou grandes mudanças. Comidinha aquecida em um minuto? Com o forno micro-ondas, é claro. Passear por aí sem se perder? Com o </w:t>
      </w:r>
      <w:proofErr w:type="gramStart"/>
      <w:r w:rsidRPr="002F3D06">
        <w:rPr>
          <w:sz w:val="28"/>
          <w:szCs w:val="28"/>
        </w:rPr>
        <w:t>GPS.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Fraldas descartáveis,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velcro</w:t>
      </w:r>
      <w:proofErr w:type="spellEnd"/>
      <w:r w:rsidRPr="007D2273">
        <w:rPr>
          <w:sz w:val="28"/>
          <w:szCs w:val="28"/>
          <w:bdr w:val="none" w:sz="0" w:space="0" w:color="auto" w:frame="1"/>
        </w:rPr>
        <w:t>, códigos de barra… São tantos elementos que hoje fazem parte de nosso dia a dia que nós nem imaginamos que eles estão aí por causa da aventura lunar de Armstrong e sua turma.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Se hoje existem aparelhos sem fio foi devido ao aparelho que Neil usou para perfurar pedras lunares em 1969. A medição das ondas de calor dos planetas e estrelas </w:t>
      </w:r>
      <w:proofErr w:type="gramStart"/>
      <w:r w:rsidRPr="007D2273">
        <w:rPr>
          <w:sz w:val="28"/>
          <w:szCs w:val="28"/>
          <w:bdr w:val="none" w:sz="0" w:space="0" w:color="auto" w:frame="1"/>
        </w:rPr>
        <w:t>contribuíram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para que nossos termômetros tivessem sensores infravermelhos.</w:t>
      </w:r>
    </w:p>
    <w:p w:rsidR="007D2273" w:rsidRPr="007D2273" w:rsidRDefault="007D2273" w:rsidP="002F3D06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A saúde dos astronautas naquela época era controlada por meio de monitores cardíacos – hoje vistos em hospitais. E as lentes de contato, por exemplo, foram criadas para proteger os aventureiros da luz ultravioleta.</w:t>
      </w:r>
    </w:p>
    <w:p w:rsidR="007D2273" w:rsidRPr="002F3D06" w:rsidRDefault="002F3D06" w:rsidP="002F3D06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443230</wp:posOffset>
            </wp:positionV>
            <wp:extent cx="3444240" cy="2714625"/>
            <wp:effectExtent l="19050" t="0" r="3810" b="0"/>
            <wp:wrapThrough wrapText="bothSides">
              <wp:wrapPolygon edited="0">
                <wp:start x="-119" y="0"/>
                <wp:lineTo x="-119" y="21524"/>
                <wp:lineTo x="21624" y="21524"/>
                <wp:lineTo x="21624" y="0"/>
                <wp:lineTo x="-119" y="0"/>
              </wp:wrapPolygon>
            </wp:wrapThrough>
            <wp:docPr id="7" name="Imagem 7" descr="Lua sendo atingid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a sendo atingid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273" w:rsidRPr="002F3D06">
        <w:rPr>
          <w:sz w:val="28"/>
          <w:szCs w:val="28"/>
          <w:bdr w:val="none" w:sz="0" w:space="0" w:color="auto" w:frame="1"/>
        </w:rPr>
        <w:t xml:space="preserve">O homem foi à lua e </w:t>
      </w:r>
      <w:r>
        <w:rPr>
          <w:sz w:val="28"/>
          <w:szCs w:val="28"/>
          <w:bdr w:val="none" w:sz="0" w:space="0" w:color="auto" w:frame="1"/>
        </w:rPr>
        <w:t>hoje</w:t>
      </w:r>
      <w:r w:rsidR="007D2273" w:rsidRPr="002F3D06">
        <w:rPr>
          <w:sz w:val="28"/>
          <w:szCs w:val="28"/>
          <w:bdr w:val="none" w:sz="0" w:space="0" w:color="auto" w:frame="1"/>
        </w:rPr>
        <w:t xml:space="preserve"> comemoramos </w:t>
      </w:r>
      <w:r>
        <w:rPr>
          <w:sz w:val="28"/>
          <w:szCs w:val="28"/>
          <w:bdr w:val="none" w:sz="0" w:space="0" w:color="auto" w:frame="1"/>
        </w:rPr>
        <w:t>50</w:t>
      </w:r>
      <w:r w:rsidR="007D2273" w:rsidRPr="002F3D06">
        <w:rPr>
          <w:sz w:val="28"/>
          <w:szCs w:val="28"/>
          <w:bdr w:val="none" w:sz="0" w:space="0" w:color="auto" w:frame="1"/>
        </w:rPr>
        <w:t xml:space="preserve"> anos desse feito usando frigideira de teflon, nossas lentes de contato, medindo a temperatura com um termômetro digital, comprando produtos com códigos de barra, brincando com o GPS.</w:t>
      </w:r>
    </w:p>
    <w:p w:rsidR="007D2273" w:rsidRPr="002F3D06" w:rsidRDefault="007D2273" w:rsidP="002F3D06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>E viajando.</w:t>
      </w:r>
      <w:r w:rsidRPr="002F3D06">
        <w:rPr>
          <w:sz w:val="28"/>
          <w:szCs w:val="28"/>
          <w:bdr w:val="none" w:sz="0" w:space="0" w:color="auto" w:frame="1"/>
        </w:rPr>
        <w:br/>
        <w:t>No mundo da lua.</w:t>
      </w:r>
    </w:p>
    <w:p w:rsidR="007D2273" w:rsidRDefault="007D2273" w:rsidP="002F3D06">
      <w:pPr>
        <w:pStyle w:val="texto-IEIJ"/>
        <w:rPr>
          <w:sz w:val="28"/>
          <w:szCs w:val="28"/>
        </w:rPr>
      </w:pPr>
      <w:r w:rsidRPr="002F3D06">
        <w:rPr>
          <w:sz w:val="28"/>
          <w:szCs w:val="28"/>
        </w:rPr>
        <w:t>Ps.: Que bom que eu optei pelo jornalismo.</w:t>
      </w:r>
    </w:p>
    <w:p w:rsidR="007D2273" w:rsidRDefault="00EB2CDF" w:rsidP="002F3D06">
      <w:pPr>
        <w:pStyle w:val="texto-IEIJ"/>
        <w:rPr>
          <w:sz w:val="28"/>
          <w:szCs w:val="28"/>
        </w:rPr>
      </w:pPr>
      <w:hyperlink r:id="rId12" w:history="1">
        <w:proofErr w:type="spellStart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>By</w:t>
        </w:r>
        <w:proofErr w:type="spellEnd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>Jhenifer</w:t>
        </w:r>
        <w:proofErr w:type="spellEnd"/>
        <w:r w:rsidR="002F3D06">
          <w:rPr>
            <w:rStyle w:val="Hyperlink"/>
            <w:rFonts w:ascii="Arial" w:hAnsi="Arial" w:cs="Arial"/>
            <w:color w:val="152035"/>
            <w:sz w:val="21"/>
            <w:szCs w:val="21"/>
            <w:bdr w:val="none" w:sz="0" w:space="0" w:color="auto" w:frame="1"/>
            <w:shd w:val="clear" w:color="auto" w:fill="FFFFFF"/>
          </w:rPr>
          <w:t xml:space="preserve"> Pollet </w:t>
        </w:r>
      </w:hyperlink>
      <w:r w:rsidR="002F3D06">
        <w:rPr>
          <w:sz w:val="28"/>
          <w:szCs w:val="28"/>
        </w:rPr>
        <w:t xml:space="preserve"> </w:t>
      </w:r>
    </w:p>
    <w:p w:rsidR="002F4FEB" w:rsidRDefault="002F4FEB" w:rsidP="002F3D06">
      <w:pPr>
        <w:pStyle w:val="texto-IEIJ"/>
        <w:rPr>
          <w:sz w:val="28"/>
          <w:szCs w:val="28"/>
        </w:rPr>
      </w:pPr>
    </w:p>
    <w:p w:rsidR="002F4FEB" w:rsidRDefault="002F4FEB" w:rsidP="002F3D06">
      <w:pPr>
        <w:pStyle w:val="texto-IEIJ"/>
        <w:rPr>
          <w:sz w:val="28"/>
          <w:szCs w:val="28"/>
        </w:rPr>
      </w:pPr>
    </w:p>
    <w:p w:rsidR="002F3D06" w:rsidRDefault="0086163D" w:rsidP="002F3D06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>PROPOSTA:</w:t>
      </w:r>
    </w:p>
    <w:p w:rsidR="002F4FEB" w:rsidRPr="005E2E14" w:rsidRDefault="002F4FEB" w:rsidP="002F4FEB">
      <w:pPr>
        <w:pStyle w:val="texto-IEIJ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texto a seguir está incompleto, algumas palavras foram retiradas. </w:t>
      </w:r>
      <w:r w:rsidRPr="005E2E14">
        <w:rPr>
          <w:b/>
          <w:sz w:val="28"/>
          <w:szCs w:val="28"/>
        </w:rPr>
        <w:t xml:space="preserve">Complete o texto. </w:t>
      </w:r>
    </w:p>
    <w:p w:rsidR="002F4FEB" w:rsidRPr="00D26EEC" w:rsidRDefault="002F4FEB" w:rsidP="002F4FEB">
      <w:pPr>
        <w:pStyle w:val="texto-IEIJ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Como a viagem à L</w:t>
      </w:r>
      <w:r w:rsidRPr="00D26EEC">
        <w:rPr>
          <w:b/>
          <w:sz w:val="28"/>
          <w:szCs w:val="28"/>
        </w:rPr>
        <w:t>ua provocou avanços na tecnologia?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Aos oito anos de idade eu não sabia muita coisa. As aulas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eram complexas – e continuaram sendo durante o </w:t>
      </w:r>
      <w:r w:rsidRPr="007D2273">
        <w:rPr>
          <w:sz w:val="28"/>
          <w:szCs w:val="28"/>
          <w:bdr w:val="none" w:sz="0" w:space="0" w:color="auto" w:frame="1"/>
        </w:rPr>
        <w:lastRenderedPageBreak/>
        <w:t xml:space="preserve">ensino médio – mas eu sabia e tinha certeza de que o homem havia ido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. E que o</w:t>
      </w:r>
      <w:r w:rsidRPr="007D2273">
        <w:rPr>
          <w:i/>
          <w:iCs/>
          <w:sz w:val="28"/>
          <w:szCs w:val="28"/>
          <w:bdr w:val="none" w:sz="0" w:space="0" w:color="auto" w:frame="1"/>
        </w:rPr>
        <w:t> Mickey</w:t>
      </w:r>
      <w:r w:rsidRPr="007D2273">
        <w:rPr>
          <w:sz w:val="28"/>
          <w:szCs w:val="28"/>
          <w:bdr w:val="none" w:sz="0" w:space="0" w:color="auto" w:frame="1"/>
        </w:rPr>
        <w:t xml:space="preserve"> também. E ponto. 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>O livro </w:t>
      </w:r>
      <w:r w:rsidRPr="002F3D06">
        <w:rPr>
          <w:i/>
          <w:sz w:val="28"/>
          <w:szCs w:val="28"/>
        </w:rPr>
        <w:t>A lua fica muito longe</w:t>
      </w:r>
      <w:proofErr w:type="gramStart"/>
      <w:r w:rsidRPr="002F3D06">
        <w:rPr>
          <w:i/>
          <w:sz w:val="28"/>
          <w:szCs w:val="28"/>
        </w:rPr>
        <w:t>?,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7D2273">
        <w:rPr>
          <w:sz w:val="28"/>
          <w:szCs w:val="28"/>
          <w:bdr w:val="none" w:sz="0" w:space="0" w:color="auto" w:frame="1"/>
        </w:rPr>
        <w:t>da</w:t>
      </w:r>
      <w:proofErr w:type="gramEnd"/>
      <w:r w:rsidRPr="007D2273">
        <w:rPr>
          <w:sz w:val="28"/>
          <w:szCs w:val="28"/>
          <w:bdr w:val="none" w:sz="0" w:space="0" w:color="auto" w:frame="1"/>
        </w:rPr>
        <w:t> </w:t>
      </w:r>
      <w:r w:rsidRPr="007D2273">
        <w:rPr>
          <w:i/>
          <w:iCs/>
          <w:sz w:val="28"/>
          <w:szCs w:val="28"/>
          <w:bdr w:val="none" w:sz="0" w:space="0" w:color="auto" w:frame="1"/>
        </w:rPr>
        <w:t>Disney</w:t>
      </w:r>
      <w:r w:rsidRPr="007D2273">
        <w:rPr>
          <w:sz w:val="28"/>
          <w:szCs w:val="28"/>
          <w:bdr w:val="none" w:sz="0" w:space="0" w:color="auto" w:frame="1"/>
        </w:rPr>
        <w:t xml:space="preserve">, havia despertado minha atenção de tal forma, que o devorei em pouco tempo. A imagem – acredito que era uma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– da lua em preto 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, com todas as suas crateras, havia me fascinado. E, sim, antes de decidir pelo jornalismo como </w:t>
      </w:r>
      <w:proofErr w:type="gramStart"/>
      <w:r w:rsidRPr="007D2273">
        <w:rPr>
          <w:sz w:val="28"/>
          <w:szCs w:val="28"/>
          <w:bdr w:val="none" w:sz="0" w:space="0" w:color="auto" w:frame="1"/>
        </w:rPr>
        <w:t>profissão, sonhei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 em ser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. Quem nunca, não é mesmo?</w:t>
      </w:r>
    </w:p>
    <w:p w:rsidR="00B568DA" w:rsidRDefault="002F4FEB" w:rsidP="002F4FEB">
      <w:pPr>
        <w:pStyle w:val="texto-IEIJ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7D2273">
        <w:rPr>
          <w:sz w:val="28"/>
          <w:szCs w:val="28"/>
          <w:bdr w:val="none" w:sz="0" w:space="0" w:color="auto" w:frame="1"/>
        </w:rPr>
        <w:t xml:space="preserve">Eu queria, assim como Neil Armstrong, pisar naquele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e dizer: “</w:t>
      </w:r>
      <w:r w:rsidRPr="007D2273">
        <w:rPr>
          <w:i/>
          <w:iCs/>
          <w:sz w:val="28"/>
          <w:szCs w:val="28"/>
          <w:bdr w:val="none" w:sz="0" w:space="0" w:color="auto" w:frame="1"/>
        </w:rPr>
        <w:t xml:space="preserve">É um pequeno passo para um homem, um grande salto para 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”. 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Há 50</w:t>
      </w:r>
      <w:r w:rsidRPr="007D2273">
        <w:rPr>
          <w:sz w:val="28"/>
          <w:szCs w:val="28"/>
          <w:bdr w:val="none" w:sz="0" w:space="0" w:color="auto" w:frame="1"/>
        </w:rPr>
        <w:t xml:space="preserve"> anos, no dia 20 de julho de 1969, 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recebia o primeiro terráqueo.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O homem aterrissava em solo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com um computador – pasme – de apenas 2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kb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de RAM, provavelmente mais inferior ao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i/>
          <w:sz w:val="28"/>
          <w:szCs w:val="28"/>
          <w:bdr w:val="none" w:sz="0" w:space="0" w:color="auto" w:frame="1"/>
        </w:rPr>
        <w:t>e</w:t>
      </w:r>
      <w:r w:rsidRPr="007D2273">
        <w:rPr>
          <w:sz w:val="28"/>
          <w:szCs w:val="28"/>
          <w:bdr w:val="none" w:sz="0" w:space="0" w:color="auto" w:frame="1"/>
        </w:rPr>
        <w:t xml:space="preserve"> que você usa.</w:t>
      </w:r>
      <w:r>
        <w:rPr>
          <w:sz w:val="28"/>
          <w:szCs w:val="28"/>
          <w:bdr w:val="none" w:sz="0" w:space="0" w:color="auto" w:frame="1"/>
        </w:rPr>
        <w:t xml:space="preserve"> </w:t>
      </w:r>
      <w:r w:rsidRPr="007D2273">
        <w:rPr>
          <w:sz w:val="28"/>
          <w:szCs w:val="28"/>
          <w:bdr w:val="none" w:sz="0" w:space="0" w:color="auto" w:frame="1"/>
        </w:rPr>
        <w:t xml:space="preserve">A tecnologia era bastante rudimentar – totalmente incomparável aos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PCs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e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Macs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que utilizamos hoje em dia. O Apollo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Guidance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7D2273">
        <w:rPr>
          <w:sz w:val="28"/>
          <w:szCs w:val="28"/>
          <w:bdr w:val="none" w:sz="0" w:space="0" w:color="auto" w:frame="1"/>
        </w:rPr>
        <w:t>Computer</w:t>
      </w:r>
      <w:proofErr w:type="spellEnd"/>
      <w:r w:rsidRPr="007D2273">
        <w:rPr>
          <w:sz w:val="28"/>
          <w:szCs w:val="28"/>
          <w:bdr w:val="none" w:sz="0" w:space="0" w:color="auto" w:frame="1"/>
        </w:rPr>
        <w:t xml:space="preserve"> (AGC), presente no Módulo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da nave, pesava 32 kg e era equivalente a uma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 científica atual. Momentos antes do pouso 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começou a dar erro e reiniciar. O motivo? Sobrecarga de informações computadas pelos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– #medo.</w:t>
      </w:r>
    </w:p>
    <w:p w:rsidR="002F4FEB" w:rsidRPr="002F3D06" w:rsidRDefault="002F4FEB" w:rsidP="002F4FEB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</w:rPr>
        <w:t xml:space="preserve">Mas não pense você que só os computadores mudaram nesse meio século. A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sz w:val="28"/>
          <w:szCs w:val="28"/>
        </w:rPr>
        <w:t xml:space="preserve"> </w:t>
      </w:r>
      <w:proofErr w:type="gramEnd"/>
      <w:r w:rsidRPr="002F3D06">
        <w:rPr>
          <w:sz w:val="28"/>
          <w:szCs w:val="28"/>
        </w:rPr>
        <w:t xml:space="preserve">do homem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</w:t>
      </w:r>
      <w:r w:rsidRPr="002F3D06">
        <w:rPr>
          <w:sz w:val="28"/>
          <w:szCs w:val="28"/>
        </w:rPr>
        <w:t xml:space="preserve">proporcionou grandes mudanças. Comidinha aquecida em um minuto? Com o forno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</w:rPr>
        <w:t xml:space="preserve">, é claro. Passear por aí sem se perder? Com o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2F3D06">
        <w:rPr>
          <w:sz w:val="28"/>
          <w:szCs w:val="28"/>
        </w:rPr>
        <w:t>.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Fraldas descartáveis,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, códigos de barra… São tantos elementos que hoje fazem parte de nosso dia a dia que nós nem imaginamos que eles estão aí por causa da aventura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 de Armstrong e sua turma.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Se hoje existem aparelhos sem fio foi devido ao aparelho que Neil usou para perfurar pedras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 xml:space="preserve">em 1969. A medição das ondas de calor dos planetas e </w:t>
      </w:r>
      <w:r>
        <w:rPr>
          <w:sz w:val="28"/>
          <w:szCs w:val="28"/>
          <w:bdr w:val="none" w:sz="0" w:space="0" w:color="auto" w:frame="1"/>
        </w:rPr>
        <w:t>_________________________</w:t>
      </w:r>
      <w:proofErr w:type="gramStart"/>
      <w:r w:rsidRPr="007D2273">
        <w:rPr>
          <w:sz w:val="28"/>
          <w:szCs w:val="28"/>
          <w:bdr w:val="none" w:sz="0" w:space="0" w:color="auto" w:frame="1"/>
        </w:rPr>
        <w:t xml:space="preserve">  </w:t>
      </w:r>
      <w:proofErr w:type="gramEnd"/>
      <w:r w:rsidRPr="007D2273">
        <w:rPr>
          <w:sz w:val="28"/>
          <w:szCs w:val="28"/>
          <w:bdr w:val="none" w:sz="0" w:space="0" w:color="auto" w:frame="1"/>
        </w:rPr>
        <w:t>contribuíram para que nossos termômetros tivessem sensores infravermelhos.</w:t>
      </w:r>
    </w:p>
    <w:p w:rsidR="002F4FEB" w:rsidRPr="007D2273" w:rsidRDefault="002F4FEB" w:rsidP="002F4FEB">
      <w:pPr>
        <w:pStyle w:val="texto-IEIJ"/>
        <w:ind w:firstLine="709"/>
        <w:jc w:val="both"/>
        <w:rPr>
          <w:rFonts w:ascii="Arial" w:hAnsi="Arial"/>
          <w:sz w:val="28"/>
          <w:szCs w:val="28"/>
        </w:rPr>
      </w:pPr>
      <w:r w:rsidRPr="007D2273">
        <w:rPr>
          <w:sz w:val="28"/>
          <w:szCs w:val="28"/>
          <w:bdr w:val="none" w:sz="0" w:space="0" w:color="auto" w:frame="1"/>
        </w:rPr>
        <w:t xml:space="preserve">A saúde dos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 naquela época era controlada por meio de monitores cardíacos – hoje vistos em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 xml:space="preserve">. E as lentes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7D2273">
        <w:rPr>
          <w:sz w:val="28"/>
          <w:szCs w:val="28"/>
          <w:bdr w:val="none" w:sz="0" w:space="0" w:color="auto" w:frame="1"/>
        </w:rPr>
        <w:t>, por exemplo, foram criadas para proteger os aventureiros da luz ultravioleta.</w:t>
      </w:r>
    </w:p>
    <w:p w:rsidR="002F4FEB" w:rsidRPr="002F3D06" w:rsidRDefault="002F4FEB" w:rsidP="002F4FEB">
      <w:pPr>
        <w:pStyle w:val="texto-IEIJ"/>
        <w:ind w:firstLine="709"/>
        <w:jc w:val="both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 xml:space="preserve">O homem foi à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e </w:t>
      </w:r>
      <w:r>
        <w:rPr>
          <w:sz w:val="28"/>
          <w:szCs w:val="28"/>
          <w:bdr w:val="none" w:sz="0" w:space="0" w:color="auto" w:frame="1"/>
        </w:rPr>
        <w:t>hoje</w:t>
      </w:r>
      <w:r w:rsidRPr="002F3D06">
        <w:rPr>
          <w:sz w:val="28"/>
          <w:szCs w:val="28"/>
          <w:bdr w:val="none" w:sz="0" w:space="0" w:color="auto" w:frame="1"/>
        </w:rPr>
        <w:t xml:space="preserve"> comemoramos </w:t>
      </w:r>
      <w:r>
        <w:rPr>
          <w:sz w:val="28"/>
          <w:szCs w:val="28"/>
          <w:bdr w:val="none" w:sz="0" w:space="0" w:color="auto" w:frame="1"/>
        </w:rPr>
        <w:t>50</w:t>
      </w:r>
      <w:r w:rsidRPr="002F3D06">
        <w:rPr>
          <w:sz w:val="28"/>
          <w:szCs w:val="28"/>
          <w:bdr w:val="none" w:sz="0" w:space="0" w:color="auto" w:frame="1"/>
        </w:rPr>
        <w:t xml:space="preserve"> anos desse feito usando frigideira de teflon, nossas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de </w:t>
      </w:r>
      <w:r w:rsidRPr="002F3D06">
        <w:rPr>
          <w:sz w:val="28"/>
          <w:szCs w:val="28"/>
          <w:bdr w:val="none" w:sz="0" w:space="0" w:color="auto" w:frame="1"/>
        </w:rPr>
        <w:lastRenderedPageBreak/>
        <w:t xml:space="preserve">contato, medindo a temperatura com um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 xml:space="preserve"> digital, comprando produtos com códigos de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>, brincando com o GPS.</w:t>
      </w:r>
    </w:p>
    <w:p w:rsidR="002F4FEB" w:rsidRPr="002F3D06" w:rsidRDefault="002F4FEB" w:rsidP="002F4FEB">
      <w:pPr>
        <w:pStyle w:val="texto-IEIJ"/>
        <w:ind w:left="709"/>
        <w:rPr>
          <w:sz w:val="28"/>
          <w:szCs w:val="28"/>
        </w:rPr>
      </w:pPr>
      <w:r w:rsidRPr="002F3D06">
        <w:rPr>
          <w:sz w:val="28"/>
          <w:szCs w:val="28"/>
          <w:bdr w:val="none" w:sz="0" w:space="0" w:color="auto" w:frame="1"/>
        </w:rPr>
        <w:t>E viajando.</w:t>
      </w:r>
      <w:r w:rsidRPr="002F3D06">
        <w:rPr>
          <w:sz w:val="28"/>
          <w:szCs w:val="28"/>
          <w:bdr w:val="none" w:sz="0" w:space="0" w:color="auto" w:frame="1"/>
        </w:rPr>
        <w:br/>
        <w:t xml:space="preserve">No mundo da </w:t>
      </w:r>
      <w:r>
        <w:rPr>
          <w:sz w:val="28"/>
          <w:szCs w:val="28"/>
          <w:bdr w:val="none" w:sz="0" w:space="0" w:color="auto" w:frame="1"/>
        </w:rPr>
        <w:t>_________________________</w:t>
      </w:r>
      <w:r w:rsidRPr="002F3D06">
        <w:rPr>
          <w:sz w:val="28"/>
          <w:szCs w:val="28"/>
          <w:bdr w:val="none" w:sz="0" w:space="0" w:color="auto" w:frame="1"/>
        </w:rPr>
        <w:t>.</w:t>
      </w:r>
    </w:p>
    <w:p w:rsidR="002F4FEB" w:rsidRDefault="002F4FEB" w:rsidP="002F4FEB">
      <w:pPr>
        <w:pStyle w:val="texto-IEIJ"/>
        <w:rPr>
          <w:sz w:val="28"/>
          <w:szCs w:val="28"/>
        </w:rPr>
      </w:pPr>
      <w:r w:rsidRPr="002F3D06">
        <w:rPr>
          <w:sz w:val="28"/>
          <w:szCs w:val="28"/>
        </w:rPr>
        <w:t>Ps.: Que bom que eu optei pelo jornalismo.</w:t>
      </w:r>
    </w:p>
    <w:p w:rsidR="00B568DA" w:rsidRDefault="00B568DA" w:rsidP="002F4FEB">
      <w:pPr>
        <w:pStyle w:val="texto-IEIJ"/>
        <w:jc w:val="both"/>
        <w:rPr>
          <w:sz w:val="28"/>
          <w:szCs w:val="28"/>
          <w:lang w:bidi="ar-SA"/>
        </w:rPr>
      </w:pPr>
    </w:p>
    <w:p w:rsidR="002F4FEB" w:rsidRDefault="002F4FEB" w:rsidP="002F4FEB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Desenhe uma tecnologia desenvolvida para a corrida espacial. </w:t>
      </w:r>
    </w:p>
    <w:p w:rsidR="00B568DA" w:rsidRDefault="00B568DA" w:rsidP="002F4FEB">
      <w:pPr>
        <w:pStyle w:val="texto-IEIJ"/>
        <w:jc w:val="both"/>
        <w:rPr>
          <w:sz w:val="28"/>
          <w:szCs w:val="28"/>
          <w:lang w:bidi="ar-SA"/>
        </w:rPr>
      </w:pPr>
    </w:p>
    <w:p w:rsidR="002F4FEB" w:rsidRPr="002E10C6" w:rsidRDefault="002F4FEB" w:rsidP="002F4FEB">
      <w:pPr>
        <w:pStyle w:val="texto-IEIJ"/>
        <w:jc w:val="both"/>
        <w:rPr>
          <w:sz w:val="28"/>
          <w:szCs w:val="28"/>
          <w:lang w:bidi="ar-SA"/>
        </w:rPr>
      </w:pPr>
      <w:r>
        <w:rPr>
          <w:noProof/>
          <w:sz w:val="28"/>
          <w:szCs w:val="28"/>
          <w:lang w:eastAsia="pt-BR" w:bidi="ar-SA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-.45pt;margin-top:7pt;width:489pt;height:311.7pt;z-index:251661312"/>
        </w:pict>
      </w:r>
    </w:p>
    <w:p w:rsidR="002F4FEB" w:rsidRDefault="002F4FEB" w:rsidP="002F4FEB">
      <w:pPr>
        <w:pStyle w:val="texto-IEIJ"/>
      </w:pPr>
    </w:p>
    <w:p w:rsidR="002F4FEB" w:rsidRPr="002A66FE" w:rsidRDefault="002F4FEB" w:rsidP="002F4FEB">
      <w:pPr>
        <w:pStyle w:val="texto-IEIJ"/>
      </w:pPr>
    </w:p>
    <w:p w:rsidR="002F4FEB" w:rsidRPr="00C87CF3" w:rsidRDefault="002F4FEB" w:rsidP="002F4FEB">
      <w:pPr>
        <w:pStyle w:val="texto-IEIJ"/>
        <w:jc w:val="both"/>
        <w:rPr>
          <w:sz w:val="28"/>
          <w:szCs w:val="28"/>
        </w:rPr>
      </w:pPr>
    </w:p>
    <w:p w:rsidR="002F4FEB" w:rsidRDefault="002F4FEB" w:rsidP="002F4FEB">
      <w:pPr>
        <w:shd w:val="clear" w:color="auto" w:fill="FFFFFF"/>
        <w:rPr>
          <w:rFonts w:ascii="Georgia" w:hAnsi="Georgia"/>
          <w:color w:val="333333"/>
          <w:sz w:val="27"/>
          <w:szCs w:val="27"/>
        </w:rPr>
      </w:pPr>
      <w:hyperlink r:id="rId13" w:tooltip="Minha Folha" w:history="1">
        <w:r w:rsidRPr="00EB43D2">
          <w:rPr>
            <w:rFonts w:ascii="Georgia" w:hAnsi="Georgia"/>
            <w:b/>
            <w:bCs/>
            <w:color w:val="757575"/>
            <w:bdr w:val="none" w:sz="0" w:space="0" w:color="auto" w:frame="1"/>
          </w:rPr>
          <w:pict>
            <v:shape id="_x0000_i1025" type="#_x0000_t75" alt="Minha Folha" href="javascript:void(0);" title="&quot;Minha Folha&quot;" style="width:24pt;height:24pt" o:button="t"/>
          </w:pict>
        </w:r>
      </w:hyperlink>
    </w:p>
    <w:p w:rsidR="0086163D" w:rsidRPr="007D2273" w:rsidRDefault="0086163D" w:rsidP="002F3D06">
      <w:pPr>
        <w:pStyle w:val="texto-IEIJ"/>
        <w:rPr>
          <w:sz w:val="28"/>
          <w:szCs w:val="28"/>
        </w:rPr>
      </w:pPr>
    </w:p>
    <w:sectPr w:rsidR="0086163D" w:rsidRPr="007D2273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9A3" w:rsidRDefault="00C649A3">
      <w:r>
        <w:separator/>
      </w:r>
    </w:p>
  </w:endnote>
  <w:endnote w:type="continuationSeparator" w:id="0">
    <w:p w:rsidR="00C649A3" w:rsidRDefault="00C649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9A3" w:rsidRDefault="00C649A3">
      <w:r>
        <w:separator/>
      </w:r>
    </w:p>
  </w:footnote>
  <w:footnote w:type="continuationSeparator" w:id="0">
    <w:p w:rsidR="00C649A3" w:rsidRDefault="00C649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EB2CDF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B2CD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7053935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3535D4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1</w:t>
          </w:r>
          <w:r w:rsidR="007D2273">
            <w:rPr>
              <w:rFonts w:asciiTheme="minorHAnsi" w:hAnsiTheme="minorHAnsi"/>
              <w:noProof/>
              <w:lang w:eastAsia="pt-BR" w:bidi="ar-SA"/>
            </w:rPr>
            <w:t>8</w: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92EC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3535D4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7D3748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5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38"/>
  </w:num>
  <w:num w:numId="19">
    <w:abstractNumId w:val="10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7"/>
  </w:num>
  <w:num w:numId="29">
    <w:abstractNumId w:val="25"/>
  </w:num>
  <w:num w:numId="30">
    <w:abstractNumId w:val="33"/>
  </w:num>
  <w:num w:numId="31">
    <w:abstractNumId w:val="13"/>
  </w:num>
  <w:num w:numId="32">
    <w:abstractNumId w:val="8"/>
  </w:num>
  <w:num w:numId="33">
    <w:abstractNumId w:val="28"/>
  </w:num>
  <w:num w:numId="34">
    <w:abstractNumId w:val="20"/>
  </w:num>
  <w:num w:numId="35">
    <w:abstractNumId w:val="12"/>
  </w:num>
  <w:num w:numId="36">
    <w:abstractNumId w:val="16"/>
  </w:num>
  <w:num w:numId="37">
    <w:abstractNumId w:val="9"/>
  </w:num>
  <w:num w:numId="38">
    <w:abstractNumId w:val="30"/>
  </w:num>
  <w:num w:numId="39">
    <w:abstractNumId w:val="2"/>
  </w:num>
  <w:num w:numId="40">
    <w:abstractNumId w:val="19"/>
  </w:num>
  <w:num w:numId="41">
    <w:abstractNumId w:val="3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D06"/>
    <w:rsid w:val="002F3ED6"/>
    <w:rsid w:val="002F49DD"/>
    <w:rsid w:val="002F4FEB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35D4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D3C38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045B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402E"/>
    <w:rsid w:val="00507B96"/>
    <w:rsid w:val="00510147"/>
    <w:rsid w:val="0051074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273"/>
    <w:rsid w:val="007D250F"/>
    <w:rsid w:val="007D2E00"/>
    <w:rsid w:val="007D317C"/>
    <w:rsid w:val="007D3748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63D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568DA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49A3"/>
    <w:rsid w:val="00C6516E"/>
    <w:rsid w:val="00C67340"/>
    <w:rsid w:val="00C723C6"/>
    <w:rsid w:val="00C759B0"/>
    <w:rsid w:val="00C75D93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6EEC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2CDF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socialitems">
    <w:name w:val="social_items"/>
    <w:basedOn w:val="Fontepargpadro"/>
    <w:rsid w:val="007D2273"/>
  </w:style>
  <w:style w:type="character" w:customStyle="1" w:styleId="postmetaitem">
    <w:name w:val="post_meta_item"/>
    <w:basedOn w:val="Fontepargpadro"/>
    <w:rsid w:val="002F3D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locaweb.com.br/wp-content/uploads/2016/07/homem-na-lua.gif" TargetMode="External"/><Relationship Id="rId13" Type="http://schemas.openxmlformats.org/officeDocument/2006/relationships/hyperlink" Target="javascript:void(0);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log.locaweb.com.br/author/jhenifertiki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log.locaweb.com.br/wp-content/uploads/2016/07/Lua-sendo-atingida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DE741-A58F-41E8-A59A-5EC0496DB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4</Pages>
  <Words>934</Words>
  <Characters>5048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2019-08-11T21:39:00Z</dcterms:created>
  <dcterms:modified xsi:type="dcterms:W3CDTF">2019-08-11T21:39:00Z</dcterms:modified>
</cp:coreProperties>
</file>