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B541A" w:rsidRDefault="007D146A" w:rsidP="00880673">
      <w:pPr>
        <w:pStyle w:val="ttulo-IEIJ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-1228725</wp:posOffset>
            </wp:positionV>
            <wp:extent cx="895350" cy="90487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2"/>
                <wp:lineTo x="-460" y="16371"/>
                <wp:lineTo x="5515" y="21373"/>
                <wp:lineTo x="7813" y="21373"/>
                <wp:lineTo x="10570" y="21373"/>
                <wp:lineTo x="14247" y="21373"/>
                <wp:lineTo x="21140" y="16825"/>
                <wp:lineTo x="21140" y="14552"/>
                <wp:lineTo x="21600" y="9549"/>
                <wp:lineTo x="21600" y="4547"/>
                <wp:lineTo x="17004" y="455"/>
                <wp:lineTo x="13787" y="0"/>
                <wp:lineTo x="11489" y="0"/>
              </wp:wrapPolygon>
            </wp:wrapThrough>
            <wp:docPr id="1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673">
        <w:rPr>
          <w:noProof/>
          <w:lang w:eastAsia="pt-BR" w:bidi="ar-SA"/>
        </w:rPr>
        <w:t>mudi – uem</w:t>
      </w:r>
    </w:p>
    <w:p w:rsidR="00880673" w:rsidRDefault="00880673" w:rsidP="00880673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780047"/>
            <wp:effectExtent l="19050" t="0" r="0" b="0"/>
            <wp:docPr id="6" name="Imagem 6" descr="topo f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po fr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844" w:rsidRDefault="00867844" w:rsidP="00867844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Hoje você conheceu o </w:t>
      </w:r>
      <w:r w:rsidR="00880673" w:rsidRPr="00880673">
        <w:rPr>
          <w:sz w:val="28"/>
          <w:szCs w:val="28"/>
          <w:shd w:val="clear" w:color="auto" w:fill="FFFFFF"/>
        </w:rPr>
        <w:t>Museu Dinâmico Interdisciplinar (MUDI) da Universidade Estadual de Maringá (UEM)</w:t>
      </w:r>
      <w:r>
        <w:rPr>
          <w:sz w:val="28"/>
          <w:szCs w:val="28"/>
          <w:shd w:val="clear" w:color="auto" w:fill="FFFFFF"/>
        </w:rPr>
        <w:t>. O Museu foi desenvolvido pela</w:t>
      </w:r>
      <w:r w:rsidR="00880673" w:rsidRPr="00880673">
        <w:rPr>
          <w:sz w:val="28"/>
          <w:szCs w:val="28"/>
          <w:shd w:val="clear" w:color="auto" w:fill="FFFFFF"/>
        </w:rPr>
        <w:t xml:space="preserve"> UEM desde 1985, tendo como principal </w:t>
      </w:r>
      <w:r>
        <w:rPr>
          <w:sz w:val="28"/>
          <w:szCs w:val="28"/>
          <w:shd w:val="clear" w:color="auto" w:fill="FFFFFF"/>
        </w:rPr>
        <w:t>objetivo a</w:t>
      </w:r>
      <w:r w:rsidR="00880673" w:rsidRPr="00880673">
        <w:rPr>
          <w:sz w:val="28"/>
          <w:szCs w:val="28"/>
          <w:shd w:val="clear" w:color="auto" w:fill="FFFFFF"/>
        </w:rPr>
        <w:t xml:space="preserve"> integração da universidade com o ensino fundamental e médio e comunidade em geral. </w:t>
      </w:r>
    </w:p>
    <w:p w:rsidR="00867844" w:rsidRDefault="00867844" w:rsidP="00867844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Vejamos o que você aprendeu nessa aula de campo. Preencha o relatório a seguir: </w:t>
      </w:r>
    </w:p>
    <w:tbl>
      <w:tblPr>
        <w:tblStyle w:val="Tabelacomgrade"/>
        <w:tblW w:w="0" w:type="auto"/>
        <w:tblLook w:val="04A0"/>
      </w:tblPr>
      <w:tblGrid>
        <w:gridCol w:w="3997"/>
        <w:gridCol w:w="5858"/>
      </w:tblGrid>
      <w:tr w:rsidR="00867844" w:rsidTr="00867844">
        <w:tc>
          <w:tcPr>
            <w:tcW w:w="9855" w:type="dxa"/>
            <w:gridSpan w:val="2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Título: </w:t>
            </w:r>
          </w:p>
        </w:tc>
      </w:tr>
      <w:tr w:rsidR="00867844" w:rsidTr="00867844">
        <w:tc>
          <w:tcPr>
            <w:tcW w:w="3997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Data da visita</w:t>
            </w:r>
          </w:p>
        </w:tc>
        <w:tc>
          <w:tcPr>
            <w:tcW w:w="5858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867844" w:rsidTr="00867844">
        <w:tc>
          <w:tcPr>
            <w:tcW w:w="3997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Horário de saída</w:t>
            </w:r>
          </w:p>
        </w:tc>
        <w:tc>
          <w:tcPr>
            <w:tcW w:w="5858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867844" w:rsidTr="00867844">
        <w:tc>
          <w:tcPr>
            <w:tcW w:w="3997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Local da saída</w:t>
            </w:r>
          </w:p>
        </w:tc>
        <w:tc>
          <w:tcPr>
            <w:tcW w:w="5858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867844" w:rsidTr="00867844">
        <w:tc>
          <w:tcPr>
            <w:tcW w:w="3997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Horário de chegada</w:t>
            </w:r>
          </w:p>
        </w:tc>
        <w:tc>
          <w:tcPr>
            <w:tcW w:w="5858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867844" w:rsidTr="00867844">
        <w:tc>
          <w:tcPr>
            <w:tcW w:w="9855" w:type="dxa"/>
            <w:gridSpan w:val="2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object w:dxaOrig="10170" w:dyaOrig="4710">
                <v:shape id="_x0000_i1025" type="#_x0000_t75" style="width:481.4pt;height:222.7pt" o:ole="">
                  <v:imagedata r:id="rId10" o:title=""/>
                </v:shape>
                <o:OLEObject Type="Embed" ProgID="PBrush" ShapeID="_x0000_i1025" DrawAspect="Content" ObjectID="_1628323174" r:id="rId11"/>
              </w:object>
            </w:r>
          </w:p>
        </w:tc>
      </w:tr>
      <w:tr w:rsidR="00867844" w:rsidTr="00867844">
        <w:tc>
          <w:tcPr>
            <w:tcW w:w="3997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>Cidades que se encontram no trajeto Londrina/Maringá</w:t>
            </w:r>
          </w:p>
        </w:tc>
        <w:tc>
          <w:tcPr>
            <w:tcW w:w="5858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</w:r>
          </w:p>
        </w:tc>
      </w:tr>
      <w:tr w:rsidR="00434072" w:rsidTr="00A50C94">
        <w:tc>
          <w:tcPr>
            <w:tcW w:w="9855" w:type="dxa"/>
            <w:gridSpan w:val="2"/>
          </w:tcPr>
          <w:p w:rsidR="00434072" w:rsidRDefault="00434072" w:rsidP="00434072">
            <w:pPr>
              <w:pStyle w:val="texto-IEIJ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object w:dxaOrig="10710" w:dyaOrig="7170">
                <v:shape id="_x0000_i1026" type="#_x0000_t75" style="width:416.1pt;height:277.95pt" o:ole="">
                  <v:imagedata r:id="rId12" o:title=""/>
                </v:shape>
                <o:OLEObject Type="Embed" ProgID="PBrush" ShapeID="_x0000_i1026" DrawAspect="Content" ObjectID="_1628323175" r:id="rId13"/>
              </w:object>
            </w:r>
          </w:p>
        </w:tc>
      </w:tr>
      <w:tr w:rsidR="00867844" w:rsidTr="00D27DD7">
        <w:tc>
          <w:tcPr>
            <w:tcW w:w="9855" w:type="dxa"/>
            <w:gridSpan w:val="2"/>
          </w:tcPr>
          <w:p w:rsidR="00867844" w:rsidRPr="00867844" w:rsidRDefault="00867844" w:rsidP="00867844">
            <w:pPr>
              <w:pStyle w:val="texto-IEIJ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67844">
              <w:rPr>
                <w:b/>
                <w:sz w:val="28"/>
                <w:szCs w:val="28"/>
                <w:shd w:val="clear" w:color="auto" w:fill="FFFFFF"/>
              </w:rPr>
              <w:t>Observações no Museu</w:t>
            </w:r>
            <w:r>
              <w:rPr>
                <w:b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sz w:val="28"/>
                <w:szCs w:val="28"/>
                <w:shd w:val="clear" w:color="auto" w:fill="FFFFFF"/>
              </w:rPr>
              <w:t xml:space="preserve">escolha, no mínimo, </w:t>
            </w:r>
            <w:proofErr w:type="gramStart"/>
            <w:r>
              <w:rPr>
                <w:sz w:val="28"/>
                <w:szCs w:val="28"/>
                <w:shd w:val="clear" w:color="auto" w:fill="FFFFFF"/>
              </w:rPr>
              <w:t>3</w:t>
            </w:r>
            <w:proofErr w:type="gramEnd"/>
            <w:r>
              <w:rPr>
                <w:sz w:val="28"/>
                <w:szCs w:val="28"/>
                <w:shd w:val="clear" w:color="auto" w:fill="FFFFFF"/>
              </w:rPr>
              <w:t xml:space="preserve"> experiências a serem relatadas)</w:t>
            </w:r>
          </w:p>
        </w:tc>
      </w:tr>
      <w:tr w:rsidR="00867844" w:rsidRPr="00867844" w:rsidTr="00867844">
        <w:tc>
          <w:tcPr>
            <w:tcW w:w="3997" w:type="dxa"/>
          </w:tcPr>
          <w:p w:rsidR="00867844" w:rsidRPr="00867844" w:rsidRDefault="00867844" w:rsidP="00867844">
            <w:pPr>
              <w:pStyle w:val="texto-IEIJ"/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867844">
              <w:rPr>
                <w:i/>
                <w:sz w:val="28"/>
                <w:szCs w:val="28"/>
                <w:shd w:val="clear" w:color="auto" w:fill="FFFFFF"/>
              </w:rPr>
              <w:t>Título</w:t>
            </w:r>
          </w:p>
        </w:tc>
        <w:tc>
          <w:tcPr>
            <w:tcW w:w="5858" w:type="dxa"/>
          </w:tcPr>
          <w:p w:rsidR="00867844" w:rsidRPr="00867844" w:rsidRDefault="00867844" w:rsidP="00867844">
            <w:pPr>
              <w:pStyle w:val="texto-IEIJ"/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867844">
              <w:rPr>
                <w:i/>
                <w:sz w:val="28"/>
                <w:szCs w:val="28"/>
                <w:shd w:val="clear" w:color="auto" w:fill="FFFFFF"/>
              </w:rPr>
              <w:t>Descrição da experiência</w:t>
            </w:r>
          </w:p>
        </w:tc>
      </w:tr>
      <w:tr w:rsidR="00867844" w:rsidTr="00867844">
        <w:tc>
          <w:tcPr>
            <w:tcW w:w="3997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858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</w:p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</w:p>
          <w:p w:rsidR="00434072" w:rsidRDefault="00434072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</w:p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867844" w:rsidTr="00867844">
        <w:tc>
          <w:tcPr>
            <w:tcW w:w="3997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858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</w:p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</w:p>
          <w:p w:rsidR="00434072" w:rsidRDefault="00434072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_______________________________________</w:t>
            </w:r>
          </w:p>
          <w:p w:rsidR="00434072" w:rsidRDefault="00434072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</w:t>
            </w:r>
          </w:p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867844" w:rsidTr="00867844">
        <w:tc>
          <w:tcPr>
            <w:tcW w:w="3997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858" w:type="dxa"/>
          </w:tcPr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</w:p>
          <w:p w:rsidR="00867844" w:rsidRDefault="00867844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</w:p>
          <w:p w:rsidR="00867844" w:rsidRDefault="00434072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</w:p>
          <w:p w:rsidR="00434072" w:rsidRDefault="00434072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7127A3" w:rsidTr="00867844">
        <w:tc>
          <w:tcPr>
            <w:tcW w:w="3997" w:type="dxa"/>
          </w:tcPr>
          <w:p w:rsidR="007127A3" w:rsidRDefault="007127A3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Escreva a sua opinião sobre a visita. </w:t>
            </w:r>
          </w:p>
        </w:tc>
        <w:tc>
          <w:tcPr>
            <w:tcW w:w="5858" w:type="dxa"/>
          </w:tcPr>
          <w:p w:rsidR="007127A3" w:rsidRDefault="007127A3" w:rsidP="007127A3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</w:p>
          <w:p w:rsidR="007127A3" w:rsidRDefault="007127A3" w:rsidP="007127A3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______________________________________</w:t>
            </w:r>
            <w:r>
              <w:rPr>
                <w:sz w:val="28"/>
                <w:szCs w:val="28"/>
                <w:shd w:val="clear" w:color="auto" w:fill="FFFFFF"/>
              </w:rPr>
              <w:br/>
              <w:t>______________________________________</w:t>
            </w:r>
          </w:p>
          <w:p w:rsidR="007127A3" w:rsidRDefault="007127A3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_____________________________________</w:t>
            </w:r>
          </w:p>
          <w:p w:rsidR="007127A3" w:rsidRDefault="007127A3" w:rsidP="00867844">
            <w:pPr>
              <w:pStyle w:val="texto-IEIJ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</w:tbl>
    <w:p w:rsidR="00880673" w:rsidRDefault="00434072" w:rsidP="007127A3">
      <w:pPr>
        <w:pStyle w:val="texto-IEIJ"/>
        <w:jc w:val="both"/>
      </w:pPr>
      <w:r>
        <w:rPr>
          <w:sz w:val="28"/>
          <w:szCs w:val="28"/>
          <w:shd w:val="clear" w:color="auto" w:fill="FFFFFF"/>
        </w:rPr>
        <w:t xml:space="preserve">* Se precisar, use a folha anexa. </w:t>
      </w:r>
    </w:p>
    <w:sectPr w:rsidR="00880673" w:rsidSect="00E2379F">
      <w:headerReference w:type="default" r:id="rId14"/>
      <w:headerReference w:type="first" r:id="rId15"/>
      <w:footerReference w:type="first" r:id="rId16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176" w:rsidRDefault="00D25176">
      <w:r>
        <w:separator/>
      </w:r>
    </w:p>
  </w:endnote>
  <w:endnote w:type="continuationSeparator" w:id="0">
    <w:p w:rsidR="00D25176" w:rsidRDefault="00D251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Default="00CC12DB">
    <w:pPr>
      <w:pStyle w:val="Rodap"/>
    </w:pPr>
  </w:p>
  <w:p w:rsidR="00CC12DB" w:rsidRDefault="00CC12DB">
    <w:pPr>
      <w:pStyle w:val="Rodap"/>
    </w:pPr>
  </w:p>
  <w:p w:rsidR="00CC12DB" w:rsidRDefault="00CC12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176" w:rsidRDefault="00D25176">
      <w:r>
        <w:separator/>
      </w:r>
    </w:p>
  </w:footnote>
  <w:footnote w:type="continuationSeparator" w:id="0">
    <w:p w:rsidR="00D25176" w:rsidRDefault="00D251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Pr="00CD785C" w:rsidRDefault="00CC12D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CC12DB" w:rsidTr="00FF6324">
      <w:trPr>
        <w:trHeight w:val="397"/>
      </w:trPr>
      <w:tc>
        <w:tcPr>
          <w:tcW w:w="6091" w:type="dxa"/>
          <w:gridSpan w:val="3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CC12DB" w:rsidRDefault="0059092F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59092F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8323176" r:id="rId2"/>
            </w:pic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CC12D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CC12DB" w:rsidRPr="00946776" w:rsidRDefault="006B0296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19</w: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CC12DB" w:rsidRPr="00342091" w:rsidRDefault="00880673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especial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CC12DB" w:rsidRPr="00342091" w:rsidRDefault="00CC12DB" w:rsidP="008C4F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</w:p>
      </w:tc>
    </w:tr>
  </w:tbl>
  <w:p w:rsidR="00CC12DB" w:rsidRPr="00342091" w:rsidRDefault="00CC12D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alt="https://i1.wp.com/tv.i.uol.com.br/bullet-o.gif?w=1140" style="width:9.2pt;height:5.85pt;visibility:visible" o:bullet="t">
        <v:imagedata r:id="rId1" o:title="bullet-o"/>
      </v:shape>
    </w:pict>
  </w:numPicBullet>
  <w:numPicBullet w:numPicBulletId="1">
    <w:pict>
      <v:shape id="_x0000_i110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7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9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2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7"/>
  </w:num>
  <w:num w:numId="6">
    <w:abstractNumId w:val="36"/>
  </w:num>
  <w:num w:numId="7">
    <w:abstractNumId w:val="30"/>
  </w:num>
  <w:num w:numId="8">
    <w:abstractNumId w:val="31"/>
  </w:num>
  <w:num w:numId="9">
    <w:abstractNumId w:val="23"/>
  </w:num>
  <w:num w:numId="10">
    <w:abstractNumId w:val="24"/>
  </w:num>
  <w:num w:numId="11">
    <w:abstractNumId w:val="39"/>
  </w:num>
  <w:num w:numId="12">
    <w:abstractNumId w:val="6"/>
  </w:num>
  <w:num w:numId="13">
    <w:abstractNumId w:val="46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3"/>
  </w:num>
  <w:num w:numId="19">
    <w:abstractNumId w:val="10"/>
  </w:num>
  <w:num w:numId="20">
    <w:abstractNumId w:val="26"/>
  </w:num>
  <w:num w:numId="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2"/>
  </w:num>
  <w:num w:numId="24">
    <w:abstractNumId w:val="33"/>
  </w:num>
  <w:num w:numId="25">
    <w:abstractNumId w:val="28"/>
  </w:num>
  <w:num w:numId="26">
    <w:abstractNumId w:val="41"/>
  </w:num>
  <w:num w:numId="27">
    <w:abstractNumId w:val="4"/>
  </w:num>
  <w:num w:numId="28">
    <w:abstractNumId w:val="18"/>
  </w:num>
  <w:num w:numId="29">
    <w:abstractNumId w:val="29"/>
  </w:num>
  <w:num w:numId="30">
    <w:abstractNumId w:val="38"/>
  </w:num>
  <w:num w:numId="31">
    <w:abstractNumId w:val="14"/>
  </w:num>
  <w:num w:numId="32">
    <w:abstractNumId w:val="8"/>
  </w:num>
  <w:num w:numId="33">
    <w:abstractNumId w:val="32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5"/>
  </w:num>
  <w:num w:numId="39">
    <w:abstractNumId w:val="2"/>
  </w:num>
  <w:num w:numId="40">
    <w:abstractNumId w:val="21"/>
  </w:num>
  <w:num w:numId="41">
    <w:abstractNumId w:val="25"/>
  </w:num>
  <w:num w:numId="42">
    <w:abstractNumId w:val="34"/>
  </w:num>
  <w:num w:numId="43">
    <w:abstractNumId w:val="27"/>
  </w:num>
  <w:num w:numId="44">
    <w:abstractNumId w:val="40"/>
  </w:num>
  <w:num w:numId="45">
    <w:abstractNumId w:val="45"/>
  </w:num>
  <w:num w:numId="46">
    <w:abstractNumId w:val="20"/>
  </w:num>
  <w:num w:numId="47">
    <w:abstractNumId w:val="44"/>
  </w:num>
  <w:num w:numId="48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242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01A"/>
    <w:rsid w:val="000818A3"/>
    <w:rsid w:val="00081CE8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1EE4"/>
    <w:rsid w:val="00423BA0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5176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3.bin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9CF9A-C88E-45E3-89E6-78B85F4AF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11</TotalTime>
  <Pages>3</Pages>
  <Words>440</Words>
  <Characters>2378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2019-08-26T14:13:00Z</dcterms:created>
  <dcterms:modified xsi:type="dcterms:W3CDTF">2019-08-26T14:13:00Z</dcterms:modified>
</cp:coreProperties>
</file>