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516876" w:rsidRPr="00516876" w:rsidRDefault="00516876" w:rsidP="00516876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2562225"/>
            <wp:effectExtent l="19050" t="0" r="127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D9" w:rsidRDefault="009B0CD9" w:rsidP="009B0CD9">
      <w:pPr>
        <w:pStyle w:val="texto-IEIJ"/>
        <w:rPr>
          <w:lang w:eastAsia="pt-BR" w:bidi="ar-SA"/>
        </w:rPr>
      </w:pPr>
    </w:p>
    <w:p w:rsidR="00841E14" w:rsidRDefault="00841E14" w:rsidP="00841E1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Você já parou para pensar: </w:t>
      </w:r>
    </w:p>
    <w:p w:rsidR="00841E14" w:rsidRDefault="00841E14" w:rsidP="00841E1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-“</w:t>
      </w:r>
      <w:r w:rsidRPr="00841E14">
        <w:rPr>
          <w:sz w:val="28"/>
          <w:szCs w:val="28"/>
          <w:shd w:val="clear" w:color="auto" w:fill="FFFFFF"/>
        </w:rPr>
        <w:t>Quem fez minhas roupas?</w:t>
      </w:r>
      <w:r>
        <w:rPr>
          <w:sz w:val="28"/>
          <w:szCs w:val="28"/>
          <w:shd w:val="clear" w:color="auto" w:fill="FFFFFF"/>
        </w:rPr>
        <w:t>”.</w:t>
      </w:r>
    </w:p>
    <w:p w:rsidR="00841E14" w:rsidRDefault="00841E14" w:rsidP="00841E1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841E14">
        <w:rPr>
          <w:sz w:val="28"/>
          <w:szCs w:val="28"/>
          <w:shd w:val="clear" w:color="auto" w:fill="FFFFFF"/>
        </w:rPr>
        <w:t xml:space="preserve"> Essa ação irá incentivar as pessoas a imaginarem o “fio condutor” do vestuário, passando pelo costureiro até chegar ao agricultor que cultivou o algodão que dá origem aos tecidos. </w:t>
      </w:r>
    </w:p>
    <w:p w:rsidR="00841E14" w:rsidRPr="00841E14" w:rsidRDefault="00841E14" w:rsidP="00841E14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Esse é um</w:t>
      </w:r>
      <w:r w:rsidRPr="00841E14">
        <w:rPr>
          <w:sz w:val="28"/>
          <w:szCs w:val="28"/>
          <w:shd w:val="clear" w:color="auto" w:fill="FFFFFF"/>
        </w:rPr>
        <w:t xml:space="preserve"> processo de descoberta, aumentando a conscientização de que a compra é apenas o último passo de uma longa jornada que envolve centenas de pessoas, e realçando a força de trabalho invisível p</w:t>
      </w:r>
      <w:r>
        <w:rPr>
          <w:sz w:val="28"/>
          <w:szCs w:val="28"/>
          <w:shd w:val="clear" w:color="auto" w:fill="FFFFFF"/>
        </w:rPr>
        <w:t>or trás das roupas que vestimos</w:t>
      </w:r>
      <w:r w:rsidRPr="00841E14">
        <w:rPr>
          <w:sz w:val="28"/>
          <w:szCs w:val="28"/>
          <w:shd w:val="clear" w:color="auto" w:fill="FFFFFF"/>
        </w:rPr>
        <w:t>.</w:t>
      </w:r>
    </w:p>
    <w:p w:rsidR="00841E14" w:rsidRPr="00841E14" w:rsidRDefault="00841E14" w:rsidP="00841E14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634365</wp:posOffset>
            </wp:positionV>
            <wp:extent cx="6115685" cy="1945640"/>
            <wp:effectExtent l="19050" t="0" r="0" b="0"/>
            <wp:wrapThrough wrapText="bothSides">
              <wp:wrapPolygon edited="0">
                <wp:start x="-67" y="0"/>
                <wp:lineTo x="-67" y="21360"/>
                <wp:lineTo x="21598" y="21360"/>
                <wp:lineTo x="21598" y="0"/>
                <wp:lineTo x="-67" y="0"/>
              </wp:wrapPolygon>
            </wp:wrapThrough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ab/>
      </w:r>
      <w:r>
        <w:rPr>
          <w:sz w:val="28"/>
          <w:szCs w:val="28"/>
          <w:lang w:eastAsia="pt-BR" w:bidi="ar-SA"/>
        </w:rPr>
        <w:t xml:space="preserve">O texto a seguir mostra que nem sempre a produção de roupas é uma atividade boa. </w:t>
      </w:r>
    </w:p>
    <w:p w:rsidR="00841E14" w:rsidRDefault="00841E14" w:rsidP="009B0CD9">
      <w:pPr>
        <w:pStyle w:val="texto-IEIJ"/>
        <w:rPr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127B07" w:rsidTr="00127B07">
        <w:tc>
          <w:tcPr>
            <w:tcW w:w="9779" w:type="dxa"/>
          </w:tcPr>
          <w:p w:rsidR="00127B07" w:rsidRDefault="00127B07" w:rsidP="00127B07">
            <w:pPr>
              <w:pStyle w:val="texto-IEIJ"/>
              <w:jc w:val="center"/>
              <w:rPr>
                <w:b/>
                <w:sz w:val="32"/>
                <w:szCs w:val="32"/>
                <w:lang w:eastAsia="pt-BR" w:bidi="ar-SA"/>
              </w:rPr>
            </w:pPr>
            <w:r w:rsidRPr="00127B07">
              <w:rPr>
                <w:b/>
                <w:sz w:val="32"/>
                <w:szCs w:val="32"/>
                <w:lang w:eastAsia="pt-BR" w:bidi="ar-SA"/>
              </w:rPr>
              <w:t>Por um fio</w:t>
            </w:r>
          </w:p>
          <w:p w:rsidR="00127B07" w:rsidRDefault="00127B07" w:rsidP="00127B0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  <w:r w:rsidRPr="00127B07">
              <w:rPr>
                <w:sz w:val="28"/>
                <w:szCs w:val="28"/>
                <w:lang w:eastAsia="pt-BR" w:bidi="ar-SA"/>
              </w:rPr>
              <w:t xml:space="preserve">          Despertou às 6h30, como sempre. </w:t>
            </w:r>
            <w:r>
              <w:rPr>
                <w:sz w:val="28"/>
                <w:szCs w:val="28"/>
                <w:lang w:eastAsia="pt-BR" w:bidi="ar-SA"/>
              </w:rPr>
              <w:t xml:space="preserve">Era uma quarta-feira qualquer. </w:t>
            </w:r>
            <w:proofErr w:type="gramStart"/>
            <w:r>
              <w:rPr>
                <w:sz w:val="28"/>
                <w:szCs w:val="28"/>
                <w:lang w:eastAsia="pt-BR" w:bidi="ar-SA"/>
              </w:rPr>
              <w:t>Fez empanadas</w:t>
            </w:r>
            <w:proofErr w:type="gramEnd"/>
            <w:r>
              <w:rPr>
                <w:sz w:val="28"/>
                <w:szCs w:val="28"/>
                <w:lang w:eastAsia="pt-BR" w:bidi="ar-SA"/>
              </w:rPr>
              <w:t xml:space="preserve"> para o café, vestiu-se e caminhou quatro quadras até o trabalho. Entre linhas, fitas e etiquetas, trabalhou das 7h30 às 21h30 na oficina de costura. De olhos castanhos, pele morena e longos fios castanhos com luzes levemente avermelhadas, Maria (nome fictício) trocou seu país – Bolívia – por São Paulo. </w:t>
            </w:r>
          </w:p>
          <w:p w:rsidR="00127B07" w:rsidRDefault="00127B07" w:rsidP="00127B07">
            <w:pPr>
              <w:pStyle w:val="texto-IEIJ"/>
              <w:jc w:val="both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 xml:space="preserve">          Maria passa 14 horas de seu dia, de segunda a sábado e às vezes aos domingos ganhando R$ 3,00 por peça de roupa costurada – uma peça lhe consome cerca de 4 horas de trabalho. </w:t>
            </w:r>
          </w:p>
          <w:p w:rsidR="00127B07" w:rsidRPr="00127B07" w:rsidRDefault="00127B07" w:rsidP="00127B07">
            <w:pPr>
              <w:pStyle w:val="texto-IEIJ"/>
              <w:jc w:val="right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>O Estado de São Paulo</w:t>
            </w:r>
          </w:p>
        </w:tc>
      </w:tr>
    </w:tbl>
    <w:p w:rsidR="00127B07" w:rsidRDefault="00841E14" w:rsidP="009B0CD9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99.95pt;margin-top:10.95pt;width:186.75pt;height:184.85pt;z-index:-251629568;mso-position-horizontal-relative:text;mso-position-vertical-relative:text" wrapcoords="-111 -88 -111 21512 21711 21512 21711 -88 -111 -88">
            <v:stroke dashstyle="longDashDot"/>
            <v:textbox style="mso-next-textbox:#_x0000_s1041;mso-fit-shape-to-text:t">
              <w:txbxContent>
                <w:p w:rsidR="00841E14" w:rsidRPr="00FB02E1" w:rsidRDefault="00841E14" w:rsidP="00841E14">
                  <w:pPr>
                    <w:pStyle w:val="texto-IEIJ"/>
                    <w:jc w:val="both"/>
                    <w:rPr>
                      <w:sz w:val="28"/>
                      <w:szCs w:val="28"/>
                    </w:rPr>
                  </w:pPr>
                  <w:r w:rsidRPr="00127B07">
                    <w:rPr>
                      <w:sz w:val="28"/>
                      <w:szCs w:val="28"/>
                      <w:lang w:eastAsia="pt-BR" w:bidi="ar-SA"/>
                    </w:rPr>
                    <w:t xml:space="preserve">Denomina-se </w:t>
                  </w:r>
                  <w:r>
                    <w:rPr>
                      <w:sz w:val="28"/>
                      <w:szCs w:val="28"/>
                      <w:lang w:eastAsia="pt-BR" w:bidi="ar-SA"/>
                    </w:rPr>
                    <w:t xml:space="preserve">trabalho escravo quando o trabalhador possui: jornada exaustiva de trabalho, trabalho forçado, longe de seu país, salário não correspondente ao tempo ao que ele se dedicou. </w:t>
                  </w:r>
                </w:p>
              </w:txbxContent>
            </v:textbox>
            <w10:wrap type="through"/>
          </v:shape>
        </w:pict>
      </w:r>
    </w:p>
    <w:p w:rsidR="00127B07" w:rsidRPr="00127B07" w:rsidRDefault="00127B07" w:rsidP="00127B07">
      <w:pPr>
        <w:pStyle w:val="texto-IEIJ"/>
        <w:spacing w:before="0"/>
        <w:jc w:val="both"/>
        <w:rPr>
          <w:b/>
          <w:sz w:val="28"/>
          <w:szCs w:val="28"/>
          <w:lang w:eastAsia="pt-BR" w:bidi="ar-SA"/>
        </w:rPr>
      </w:pPr>
      <w:r w:rsidRPr="00127B07">
        <w:rPr>
          <w:b/>
          <w:sz w:val="28"/>
          <w:szCs w:val="28"/>
          <w:lang w:eastAsia="pt-BR" w:bidi="ar-SA"/>
        </w:rPr>
        <w:t xml:space="preserve">Questão </w:t>
      </w:r>
      <w:proofErr w:type="gramStart"/>
      <w:r w:rsidRPr="00127B07">
        <w:rPr>
          <w:b/>
          <w:sz w:val="28"/>
          <w:szCs w:val="28"/>
          <w:lang w:eastAsia="pt-BR" w:bidi="ar-SA"/>
        </w:rPr>
        <w:t>1</w:t>
      </w:r>
      <w:proofErr w:type="gramEnd"/>
    </w:p>
    <w:p w:rsidR="00127B07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  <w:t xml:space="preserve">Prove que Maria executava trabalho escravo grifando, no texto, a parte que apresenta cada uma das características citadas na questão. </w:t>
      </w: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b/>
          <w:sz w:val="28"/>
          <w:szCs w:val="28"/>
          <w:lang w:eastAsia="pt-BR" w:bidi="ar-SA"/>
        </w:rPr>
      </w:pPr>
      <w:r w:rsidRPr="00841E14">
        <w:rPr>
          <w:b/>
          <w:sz w:val="28"/>
          <w:szCs w:val="28"/>
          <w:lang w:eastAsia="pt-BR" w:bidi="ar-SA"/>
        </w:rPr>
        <w:t xml:space="preserve">Questão </w:t>
      </w:r>
      <w:proofErr w:type="gramStart"/>
      <w:r w:rsidRPr="00841E14">
        <w:rPr>
          <w:b/>
          <w:sz w:val="28"/>
          <w:szCs w:val="28"/>
          <w:lang w:eastAsia="pt-BR" w:bidi="ar-SA"/>
        </w:rPr>
        <w:t>2</w:t>
      </w:r>
      <w:proofErr w:type="gramEnd"/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  <w:r>
        <w:rPr>
          <w:b/>
          <w:sz w:val="28"/>
          <w:szCs w:val="28"/>
          <w:lang w:eastAsia="pt-BR" w:bidi="ar-SA"/>
        </w:rPr>
        <w:tab/>
      </w:r>
      <w:r w:rsidRPr="00841E14">
        <w:rPr>
          <w:sz w:val="28"/>
          <w:szCs w:val="28"/>
          <w:lang w:eastAsia="pt-BR" w:bidi="ar-SA"/>
        </w:rPr>
        <w:t xml:space="preserve">Baseando-se no que foi descrito pela autora, represente como é Maria. </w:t>
      </w: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  <w:r>
        <w:rPr>
          <w:b/>
          <w:noProof/>
          <w:sz w:val="28"/>
          <w:szCs w:val="28"/>
          <w:lang w:eastAsia="pt-BR" w:bidi="ar-SA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0" type="#_x0000_t84" style="position:absolute;left:0;text-align:left;margin-left:7.75pt;margin-top:14.7pt;width:466.3pt;height:361.8pt;z-index:251685888"/>
        </w:pict>
      </w: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b/>
          <w:sz w:val="28"/>
          <w:szCs w:val="28"/>
          <w:lang w:eastAsia="pt-BR" w:bidi="ar-SA"/>
        </w:rPr>
      </w:pPr>
    </w:p>
    <w:p w:rsidR="00841E14" w:rsidRPr="00841E14" w:rsidRDefault="00841E14" w:rsidP="00127B07">
      <w:pPr>
        <w:pStyle w:val="texto-IEIJ"/>
        <w:spacing w:before="0"/>
        <w:jc w:val="both"/>
        <w:rPr>
          <w:b/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841E14" w:rsidRDefault="00841E14" w:rsidP="00127B07">
      <w:pPr>
        <w:pStyle w:val="texto-IEIJ"/>
        <w:spacing w:before="0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lastRenderedPageBreak/>
        <w:t xml:space="preserve">Questão </w:t>
      </w:r>
      <w:proofErr w:type="gramStart"/>
      <w:r>
        <w:rPr>
          <w:sz w:val="28"/>
          <w:szCs w:val="28"/>
          <w:lang w:eastAsia="pt-BR" w:bidi="ar-SA"/>
        </w:rPr>
        <w:t>3</w:t>
      </w:r>
      <w:proofErr w:type="gramEnd"/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Qual é a profissão de Maria? </w:t>
      </w: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(</w:t>
      </w:r>
      <w:r>
        <w:rPr>
          <w:sz w:val="28"/>
          <w:szCs w:val="28"/>
          <w:lang w:eastAsia="pt-BR" w:bidi="ar-SA"/>
        </w:rPr>
        <w:tab/>
        <w:t>) cozinheira</w:t>
      </w:r>
      <w:r>
        <w:rPr>
          <w:sz w:val="28"/>
          <w:szCs w:val="28"/>
          <w:lang w:eastAsia="pt-BR" w:bidi="ar-SA"/>
        </w:rPr>
        <w:tab/>
      </w:r>
      <w:r>
        <w:rPr>
          <w:sz w:val="28"/>
          <w:szCs w:val="28"/>
          <w:lang w:eastAsia="pt-BR" w:bidi="ar-SA"/>
        </w:rPr>
        <w:tab/>
      </w:r>
      <w:proofErr w:type="gramStart"/>
      <w:r>
        <w:rPr>
          <w:sz w:val="28"/>
          <w:szCs w:val="28"/>
          <w:lang w:eastAsia="pt-BR" w:bidi="ar-SA"/>
        </w:rPr>
        <w:t>(</w:t>
      </w:r>
      <w:proofErr w:type="gramEnd"/>
      <w:r>
        <w:rPr>
          <w:sz w:val="28"/>
          <w:szCs w:val="28"/>
          <w:lang w:eastAsia="pt-BR" w:bidi="ar-SA"/>
        </w:rPr>
        <w:tab/>
        <w:t>) costureira</w:t>
      </w:r>
      <w:r>
        <w:rPr>
          <w:sz w:val="28"/>
          <w:szCs w:val="28"/>
          <w:lang w:eastAsia="pt-BR" w:bidi="ar-SA"/>
        </w:rPr>
        <w:tab/>
      </w:r>
      <w:r>
        <w:rPr>
          <w:sz w:val="28"/>
          <w:szCs w:val="28"/>
          <w:lang w:eastAsia="pt-BR" w:bidi="ar-SA"/>
        </w:rPr>
        <w:tab/>
        <w:t>(</w:t>
      </w:r>
      <w:r>
        <w:rPr>
          <w:sz w:val="28"/>
          <w:szCs w:val="28"/>
          <w:lang w:eastAsia="pt-BR" w:bidi="ar-SA"/>
        </w:rPr>
        <w:tab/>
        <w:t>) estilista</w:t>
      </w: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Copie um trecho do texto que comprove sua resposta. </w:t>
      </w:r>
    </w:p>
    <w:p w:rsidR="00A11F4D" w:rsidRDefault="00880499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470535</wp:posOffset>
            </wp:positionV>
            <wp:extent cx="3225165" cy="6740525"/>
            <wp:effectExtent l="1771650" t="0" r="1765935" b="0"/>
            <wp:wrapThrough wrapText="bothSides">
              <wp:wrapPolygon edited="0">
                <wp:start x="-34" y="21645"/>
                <wp:lineTo x="21528" y="21645"/>
                <wp:lineTo x="21528" y="-26"/>
                <wp:lineTo x="-34" y="-26"/>
                <wp:lineTo x="-34" y="21645"/>
              </wp:wrapPolygon>
            </wp:wrapThrough>
            <wp:docPr id="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165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F4D"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A11F4D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4</w:t>
      </w:r>
      <w:proofErr w:type="gramEnd"/>
    </w:p>
    <w:p w:rsidR="00A11F4D" w:rsidRPr="00263E1E" w:rsidRDefault="00A11F4D" w:rsidP="00880499">
      <w:pPr>
        <w:pStyle w:val="texto-IEIJ"/>
        <w:rPr>
          <w:sz w:val="24"/>
          <w:szCs w:val="24"/>
        </w:rPr>
      </w:pPr>
      <w:r w:rsidRPr="00880499">
        <w:rPr>
          <w:sz w:val="28"/>
          <w:szCs w:val="28"/>
        </w:rPr>
        <w:t xml:space="preserve">Encontre os </w:t>
      </w:r>
      <w:proofErr w:type="gramStart"/>
      <w:r w:rsidRPr="00880499">
        <w:rPr>
          <w:sz w:val="28"/>
          <w:szCs w:val="28"/>
        </w:rPr>
        <w:t>7</w:t>
      </w:r>
      <w:proofErr w:type="gramEnd"/>
      <w:r w:rsidRPr="00880499">
        <w:rPr>
          <w:sz w:val="28"/>
          <w:szCs w:val="28"/>
        </w:rPr>
        <w:t xml:space="preserve"> erros!</w:t>
      </w:r>
    </w:p>
    <w:p w:rsidR="00A11F4D" w:rsidRDefault="00880499" w:rsidP="00A11F4D">
      <w:pPr>
        <w:pStyle w:val="texto-IEIJ"/>
        <w:rPr>
          <w:sz w:val="36"/>
          <w:szCs w:val="36"/>
        </w:rPr>
      </w:pPr>
      <w:r>
        <w:rPr>
          <w:noProof/>
          <w:sz w:val="36"/>
          <w:szCs w:val="36"/>
          <w:lang w:eastAsia="pt-BR" w:bidi="ar-SA"/>
        </w:rPr>
        <w:pict>
          <v:shape id="Caixa de texto 15" o:spid="_x0000_s1042" type="#_x0000_t202" style="position:absolute;margin-left:.25pt;margin-top:289.1pt;width:476.05pt;height:159.05pt;rotation:18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" fillcolor="white [3201]" strokeweight=".5pt">
            <v:textbox>
              <w:txbxContent>
                <w:p w:rsidR="00A11F4D" w:rsidRDefault="00A11F4D" w:rsidP="00A11F4D">
                  <w:pPr>
                    <w:spacing w:line="360" w:lineRule="auto"/>
                  </w:pPr>
                  <w:proofErr w:type="gramStart"/>
                  <w:r>
                    <w:t>respostas</w:t>
                  </w:r>
                  <w:proofErr w:type="gramEnd"/>
                  <w:r>
            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A11F4D" w:rsidRPr="009B21A8" w:rsidRDefault="00A11F4D" w:rsidP="00A11F4D">
      <w:pPr>
        <w:pStyle w:val="texto-IEIJ"/>
        <w:rPr>
          <w:sz w:val="36"/>
          <w:szCs w:val="36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Pr="00880499" w:rsidRDefault="00880499" w:rsidP="00880499">
      <w:pPr>
        <w:pStyle w:val="texto-IEIJ"/>
        <w:ind w:firstLine="709"/>
        <w:jc w:val="center"/>
        <w:rPr>
          <w:b/>
          <w:sz w:val="28"/>
          <w:szCs w:val="28"/>
          <w:lang w:eastAsia="pt-BR" w:bidi="ar-SA"/>
        </w:rPr>
      </w:pPr>
      <w:r w:rsidRPr="00880499">
        <w:rPr>
          <w:b/>
          <w:sz w:val="28"/>
          <w:szCs w:val="28"/>
          <w:lang w:eastAsia="pt-BR" w:bidi="ar-SA"/>
        </w:rPr>
        <w:lastRenderedPageBreak/>
        <w:t>RECORTE E VISTA!</w:t>
      </w: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190" cy="8016875"/>
            <wp:effectExtent l="19050" t="0" r="3810" b="0"/>
            <wp:docPr id="42" name="Imagem 42" descr="https://3.bp.blogspot.com/-jlshIknUmkM/V_aSuarUAyI/AAAAAAAAmPw/yJFZ-DEkFcoJRur8gztu51ons3JADf5nACLcB/s1600/bonecas-de-papel-para-imprimir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3.bp.blogspot.com/-jlshIknUmkM/V_aSuarUAyI/AAAAAAAAmPw/yJFZ-DEkFcoJRur8gztu51ons3JADf5nACLcB/s1600/bonecas-de-papel-para-imprimir%2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880499" w:rsidRDefault="00880499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6120765"/>
            <wp:effectExtent l="19050" t="0" r="0" b="0"/>
            <wp:docPr id="45" name="Imagem 45" descr="Boneca de papel com um grupo de roupa elegante. C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neca de papel com um grupo de roupa elegante. Cort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p w:rsidR="00A11F4D" w:rsidRDefault="00A11F4D" w:rsidP="002642A6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</w:p>
    <w:sectPr w:rsidR="00A11F4D" w:rsidSect="00095001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19D" w:rsidRDefault="000C519D">
      <w:r>
        <w:separator/>
      </w:r>
    </w:p>
  </w:endnote>
  <w:endnote w:type="continuationSeparator" w:id="0">
    <w:p w:rsidR="000C519D" w:rsidRDefault="000C5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B07" w:rsidRDefault="00127B07">
    <w:pPr>
      <w:pStyle w:val="Rodap"/>
    </w:pPr>
  </w:p>
  <w:p w:rsidR="00127B07" w:rsidRDefault="00127B07">
    <w:pPr>
      <w:pStyle w:val="Rodap"/>
    </w:pPr>
  </w:p>
  <w:p w:rsidR="00127B07" w:rsidRDefault="00127B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19D" w:rsidRDefault="000C519D">
      <w:r>
        <w:separator/>
      </w:r>
    </w:p>
  </w:footnote>
  <w:footnote w:type="continuationSeparator" w:id="0">
    <w:p w:rsidR="000C519D" w:rsidRDefault="000C51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B07" w:rsidRPr="00CD785C" w:rsidRDefault="00127B07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127B07" w:rsidTr="00FF6324">
      <w:trPr>
        <w:trHeight w:val="397"/>
      </w:trPr>
      <w:tc>
        <w:tcPr>
          <w:tcW w:w="6091" w:type="dxa"/>
          <w:gridSpan w:val="3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27B07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127B07" w:rsidRDefault="00127B0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646484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27B07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127B07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127B07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127B07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127B07" w:rsidRDefault="00127B07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127B07" w:rsidRPr="00946776" w:rsidRDefault="00127B07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21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127B07" w:rsidRPr="00342091" w:rsidRDefault="00127B07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127B07" w:rsidRPr="00342091" w:rsidRDefault="00127B07" w:rsidP="0088049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80499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127B07" w:rsidRPr="00342091" w:rsidRDefault="00127B07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30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37A54"/>
    <w:rsid w:val="00040D8D"/>
    <w:rsid w:val="0004199D"/>
    <w:rsid w:val="000421D9"/>
    <w:rsid w:val="000438C4"/>
    <w:rsid w:val="00043B15"/>
    <w:rsid w:val="00043E9F"/>
    <w:rsid w:val="00046C00"/>
    <w:rsid w:val="00046FA4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519D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B07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2A6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09C4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876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508C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61A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1E14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499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CD9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1F4D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224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2461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9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68421-09D3-48D9-8AE2-462EA535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5</TotalTime>
  <Pages>5</Pages>
  <Words>312</Words>
  <Characters>1685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2019-09-10T21:48:00Z</dcterms:created>
  <dcterms:modified xsi:type="dcterms:W3CDTF">2019-09-10T21:48:00Z</dcterms:modified>
</cp:coreProperties>
</file>