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D16509" w:rsidRDefault="005C4030" w:rsidP="005C4030">
      <w:pPr>
        <w:pStyle w:val="texto-IEIJ"/>
        <w:rPr>
          <w:b/>
          <w:sz w:val="28"/>
          <w:szCs w:val="28"/>
        </w:rPr>
      </w:pPr>
      <w:r w:rsidRPr="005C4030">
        <w:rPr>
          <w:b/>
          <w:sz w:val="28"/>
          <w:szCs w:val="28"/>
        </w:rPr>
        <w:t>O QUE POSSO DIZER SOBRE MINHAS ROUPAS?</w:t>
      </w:r>
    </w:p>
    <w:p w:rsidR="00FD6468" w:rsidRDefault="00FD6468" w:rsidP="00FD6468">
      <w:pPr>
        <w:pStyle w:val="texto-IEIJ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5039995" cy="2743200"/>
            <wp:effectExtent l="1905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Default="00FD6468" w:rsidP="000C05F2">
      <w:pPr>
        <w:pStyle w:val="texto-IEIJ"/>
        <w:jc w:val="center"/>
        <w:rPr>
          <w:sz w:val="28"/>
          <w:szCs w:val="28"/>
        </w:rPr>
      </w:pPr>
      <w:r>
        <w:rPr>
          <w:sz w:val="28"/>
          <w:szCs w:val="28"/>
        </w:rPr>
        <w:t>Das plantações/ às fábricas/ às lojas</w:t>
      </w:r>
      <w:r w:rsidR="000C05F2">
        <w:rPr>
          <w:sz w:val="28"/>
          <w:szCs w:val="28"/>
        </w:rPr>
        <w:t xml:space="preserve"> - </w:t>
      </w:r>
      <w:r w:rsidRPr="00FD6468">
        <w:rPr>
          <w:sz w:val="28"/>
          <w:szCs w:val="28"/>
        </w:rPr>
        <w:t>Milhões de pessoas trabalham na indústria da moda.</w:t>
      </w:r>
    </w:p>
    <w:p w:rsidR="00FD6468" w:rsidRDefault="00FD6468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37690" cy="2136811"/>
            <wp:effectExtent l="19050" t="0" r="760" b="0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4" cy="21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09211" cy="210268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4" cy="210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Pr="00FD6468" w:rsidRDefault="000C05F2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194871</wp:posOffset>
            </wp:positionH>
            <wp:positionV relativeFrom="paragraph">
              <wp:posOffset>89009</wp:posOffset>
            </wp:positionV>
            <wp:extent cx="2830476" cy="2105246"/>
            <wp:effectExtent l="19050" t="0" r="7974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6" cy="2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6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2841625" cy="2125980"/>
            <wp:effectExtent l="19050" t="0" r="0" b="0"/>
            <wp:wrapThrough wrapText="bothSides">
              <wp:wrapPolygon edited="0">
                <wp:start x="-145" y="0"/>
                <wp:lineTo x="-145" y="21484"/>
                <wp:lineTo x="21576" y="21484"/>
                <wp:lineTo x="21576" y="0"/>
                <wp:lineTo x="-145" y="0"/>
              </wp:wrapPolygon>
            </wp:wrapThrough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5"/>
        <w:gridCol w:w="5370"/>
      </w:tblGrid>
      <w:tr w:rsidR="006C4B95" w:rsidTr="00C311BC">
        <w:tc>
          <w:tcPr>
            <w:tcW w:w="4889" w:type="dxa"/>
          </w:tcPr>
          <w:p w:rsidR="000C05F2" w:rsidRPr="000C05F2" w:rsidRDefault="000C05F2" w:rsidP="000C05F2">
            <w:pPr>
              <w:pStyle w:val="texto-IEIJ"/>
              <w:jc w:val="center"/>
              <w:rPr>
                <w:sz w:val="28"/>
                <w:szCs w:val="28"/>
              </w:rPr>
            </w:pPr>
            <w:r>
              <w:object w:dxaOrig="7995" w:dyaOrig="5985">
                <v:shape id="_x0000_i1025" type="#_x0000_t75" style="width:201.75pt;height:151.55pt" o:ole="">
                  <v:imagedata r:id="rId14" o:title=""/>
                </v:shape>
                <o:OLEObject Type="Embed" ProgID="PBrush" ShapeID="_x0000_i1025" DrawAspect="Content" ObjectID="_1630133683" r:id="rId15"/>
              </w:object>
            </w:r>
            <w:r>
              <w:rPr>
                <w:sz w:val="28"/>
                <w:szCs w:val="28"/>
              </w:rPr>
              <w:t>Essas pessoas são produtora</w:t>
            </w:r>
            <w:r w:rsidRPr="000C05F2">
              <w:rPr>
                <w:sz w:val="28"/>
                <w:szCs w:val="28"/>
              </w:rPr>
              <w:t xml:space="preserve">s de algodão em </w:t>
            </w:r>
            <w:proofErr w:type="spellStart"/>
            <w:r w:rsidRPr="000C05F2">
              <w:rPr>
                <w:sz w:val="28"/>
                <w:szCs w:val="28"/>
              </w:rPr>
              <w:t>Kasrawad</w:t>
            </w:r>
            <w:proofErr w:type="spellEnd"/>
            <w:r w:rsidRPr="000C05F2">
              <w:rPr>
                <w:sz w:val="28"/>
                <w:szCs w:val="28"/>
              </w:rPr>
              <w:t xml:space="preserve">, </w:t>
            </w:r>
            <w:proofErr w:type="spellStart"/>
            <w:r w:rsidRPr="000C05F2">
              <w:rPr>
                <w:sz w:val="28"/>
                <w:szCs w:val="28"/>
              </w:rPr>
              <w:t>Madhya</w:t>
            </w:r>
            <w:proofErr w:type="spellEnd"/>
            <w:r w:rsidRPr="000C05F2">
              <w:rPr>
                <w:sz w:val="28"/>
                <w:szCs w:val="28"/>
              </w:rPr>
              <w:t xml:space="preserve"> </w:t>
            </w:r>
            <w:proofErr w:type="spellStart"/>
            <w:r w:rsidRPr="000C05F2">
              <w:rPr>
                <w:sz w:val="28"/>
                <w:szCs w:val="28"/>
              </w:rPr>
              <w:t>Pradesh</w:t>
            </w:r>
            <w:proofErr w:type="spellEnd"/>
            <w:r w:rsidRPr="000C05F2">
              <w:rPr>
                <w:sz w:val="28"/>
                <w:szCs w:val="28"/>
              </w:rPr>
              <w:t>, Índia.</w:t>
            </w:r>
          </w:p>
        </w:tc>
        <w:tc>
          <w:tcPr>
            <w:tcW w:w="4890" w:type="dxa"/>
          </w:tcPr>
          <w:p w:rsidR="000C05F2" w:rsidRDefault="000C05F2" w:rsidP="005C4030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35" w:dyaOrig="3975">
                <v:shape id="_x0000_i1026" type="#_x0000_t75" style="width:257.85pt;height:154.9pt" o:ole="">
                  <v:imagedata r:id="rId16" o:title=""/>
                </v:shape>
                <o:OLEObject Type="Embed" ProgID="PBrush" ShapeID="_x0000_i1026" DrawAspect="Content" ObjectID="_1630133684" r:id="rId17"/>
              </w:object>
            </w:r>
            <w:r w:rsidRPr="000C05F2">
              <w:rPr>
                <w:sz w:val="28"/>
                <w:szCs w:val="28"/>
              </w:rPr>
              <w:t>Podemos realmente ver o rosto das pessoas que fazem nossas roupas - algo em que muitos de nós não pensamos.</w:t>
            </w:r>
          </w:p>
        </w:tc>
      </w:tr>
      <w:tr w:rsidR="006C4B95" w:rsidTr="00C311BC">
        <w:tc>
          <w:tcPr>
            <w:tcW w:w="4889" w:type="dxa"/>
          </w:tcPr>
          <w:p w:rsidR="000C05F2" w:rsidRDefault="006D4F3A" w:rsidP="006D4F3A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95" w:dyaOrig="5925">
                <v:shape id="_x0000_i1027" type="#_x0000_t75" style="width:211pt;height:166.6pt" o:ole="">
                  <v:imagedata r:id="rId18" o:title=""/>
                </v:shape>
                <o:OLEObject Type="Embed" ProgID="PBrush" ShapeID="_x0000_i1027" DrawAspect="Content" ObjectID="_1630133685" r:id="rId19"/>
              </w:object>
            </w:r>
            <w:r w:rsidR="000C05F2" w:rsidRPr="006D4F3A">
              <w:rPr>
                <w:sz w:val="28"/>
                <w:szCs w:val="28"/>
              </w:rPr>
              <w:t xml:space="preserve">Cidadãos de todo o mundo mostram a etiqueta dentro de suas roupas e perguntam às marcas </w:t>
            </w:r>
            <w:r w:rsidRPr="006D4F3A">
              <w:rPr>
                <w:sz w:val="28"/>
                <w:szCs w:val="28"/>
              </w:rPr>
              <w:t>“</w:t>
            </w:r>
            <w:r w:rsidR="000C05F2" w:rsidRPr="006D4F3A">
              <w:rPr>
                <w:sz w:val="28"/>
                <w:szCs w:val="28"/>
              </w:rPr>
              <w:t>quem fez minhas roupas</w:t>
            </w:r>
            <w:r w:rsidRPr="006D4F3A">
              <w:rPr>
                <w:sz w:val="28"/>
                <w:szCs w:val="28"/>
              </w:rPr>
              <w:t>”</w:t>
            </w:r>
            <w:r w:rsidR="000C05F2" w:rsidRPr="006D4F3A">
              <w:rPr>
                <w:sz w:val="28"/>
                <w:szCs w:val="28"/>
              </w:rPr>
              <w:t>?</w:t>
            </w:r>
          </w:p>
        </w:tc>
        <w:tc>
          <w:tcPr>
            <w:tcW w:w="4890" w:type="dxa"/>
            <w:tcBorders>
              <w:bottom w:val="single" w:sz="4" w:space="0" w:color="auto"/>
            </w:tcBorders>
          </w:tcPr>
          <w:p w:rsidR="000C05F2" w:rsidRPr="006D4F3A" w:rsidRDefault="006D4F3A" w:rsidP="006D4F3A">
            <w:pPr>
              <w:pStyle w:val="texto-IEIJ"/>
            </w:pPr>
            <w:r>
              <w:object w:dxaOrig="7875" w:dyaOrig="4485">
                <v:shape id="_x0000_i1028" type="#_x0000_t75" style="width:258.7pt;height:147.35pt" o:ole="">
                  <v:imagedata r:id="rId20" o:title=""/>
                </v:shape>
                <o:OLEObject Type="Embed" ProgID="PBrush" ShapeID="_x0000_i1028" DrawAspect="Content" ObjectID="_1630133686" r:id="rId21"/>
              </w:object>
            </w:r>
            <w:r w:rsidRPr="006D4F3A">
              <w:rPr>
                <w:sz w:val="28"/>
                <w:szCs w:val="28"/>
              </w:rPr>
              <w:t>Nas</w:t>
            </w:r>
            <w:proofErr w:type="gramStart"/>
            <w:r w:rsidRPr="006D4F3A">
              <w:rPr>
                <w:sz w:val="28"/>
                <w:szCs w:val="28"/>
              </w:rPr>
              <w:t xml:space="preserve">  </w:t>
            </w:r>
            <w:proofErr w:type="gramEnd"/>
            <w:r w:rsidRPr="006D4F3A">
              <w:rPr>
                <w:sz w:val="28"/>
                <w:szCs w:val="28"/>
              </w:rPr>
              <w:t>escolas e universidades do mundo todo, crianças do ensino fundamental até o nível universitário compartilham suas ideias para saber #</w:t>
            </w:r>
            <w:proofErr w:type="spellStart"/>
            <w:r w:rsidRPr="006D4F3A">
              <w:rPr>
                <w:sz w:val="28"/>
                <w:szCs w:val="28"/>
              </w:rPr>
              <w:t>quemfezminhasroupas</w:t>
            </w:r>
            <w:proofErr w:type="spellEnd"/>
            <w:r w:rsidRPr="006D4F3A">
              <w:rPr>
                <w:sz w:val="28"/>
                <w:szCs w:val="28"/>
              </w:rPr>
              <w:t>.</w:t>
            </w:r>
            <w:r>
              <w:t xml:space="preserve"> </w:t>
            </w:r>
          </w:p>
        </w:tc>
      </w:tr>
      <w:tr w:rsidR="006C4B95" w:rsidTr="00C311BC">
        <w:tc>
          <w:tcPr>
            <w:tcW w:w="4889" w:type="dxa"/>
            <w:tcBorders>
              <w:right w:val="single" w:sz="4" w:space="0" w:color="auto"/>
            </w:tcBorders>
          </w:tcPr>
          <w:p w:rsidR="000C05F2" w:rsidRDefault="006D4F3A" w:rsidP="006D4F3A">
            <w:pPr>
              <w:pStyle w:val="texto-IEIJ"/>
              <w:jc w:val="both"/>
              <w:rPr>
                <w:b/>
                <w:sz w:val="28"/>
                <w:szCs w:val="28"/>
              </w:rPr>
            </w:pPr>
            <w:r>
              <w:object w:dxaOrig="7875" w:dyaOrig="5805">
                <v:shape id="_x0000_i1029" type="#_x0000_t75" style="width:214.35pt;height:158.25pt" o:ole="">
                  <v:imagedata r:id="rId22" o:title=""/>
                </v:shape>
                <o:OLEObject Type="Embed" ProgID="PBrush" ShapeID="_x0000_i1029" DrawAspect="Content" ObjectID="_1630133687" r:id="rId23"/>
              </w:object>
            </w:r>
            <w:r w:rsidRPr="006D4F3A">
              <w:rPr>
                <w:sz w:val="28"/>
                <w:szCs w:val="28"/>
              </w:rPr>
              <w:t>As crianças querem saber como as pessoas trabalham e como são tratadas nas indústrias de roupas, bem como se estamos afetando o meio ambiente.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C05F2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 w:rsidRPr="006D4F3A">
              <w:rPr>
                <w:sz w:val="28"/>
                <w:szCs w:val="28"/>
              </w:rPr>
              <w:t xml:space="preserve">PROPOSTA: </w:t>
            </w:r>
            <w:r>
              <w:rPr>
                <w:sz w:val="28"/>
                <w:szCs w:val="28"/>
              </w:rPr>
              <w:t xml:space="preserve">Utiliza todas as informações desta série da Cult e produza uma história sobre uma roupa sua.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Observe a etiqueta da roupa e veja onde foi fabricada e de que material é feita.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311BC">
              <w:rPr>
                <w:sz w:val="28"/>
                <w:szCs w:val="28"/>
              </w:rPr>
              <w:t>Imagine, então, a sua roupa sendo produzida, desde a plantação do algodão ou a produção do material da roupa até chegar às suas mãos!</w:t>
            </w:r>
          </w:p>
          <w:p w:rsidR="00C311BC" w:rsidRPr="006D4F3A" w:rsidRDefault="00C311BC" w:rsidP="006C4B9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Invente nomes dos produtores, dos trabalhadores da indústria, dos costureiros, de quem tingiu ou desenhou, do vendedor da loja até chegar a você! (m</w:t>
            </w:r>
            <w:r w:rsidR="004C199B">
              <w:rPr>
                <w:sz w:val="28"/>
                <w:szCs w:val="28"/>
              </w:rPr>
              <w:t xml:space="preserve">ínimo de </w:t>
            </w:r>
            <w:r w:rsidR="006C4B95">
              <w:rPr>
                <w:sz w:val="28"/>
                <w:szCs w:val="28"/>
              </w:rPr>
              <w:t>3</w:t>
            </w:r>
            <w:r w:rsidR="0004396E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 xml:space="preserve"> palavras). </w:t>
            </w:r>
          </w:p>
        </w:tc>
      </w:tr>
    </w:tbl>
    <w:p w:rsidR="000C05F2" w:rsidRDefault="000C05F2" w:rsidP="00C311BC">
      <w:pPr>
        <w:pStyle w:val="texto-IEIJ"/>
        <w:rPr>
          <w:b/>
          <w:sz w:val="28"/>
          <w:szCs w:val="28"/>
        </w:rPr>
      </w:pPr>
    </w:p>
    <w:sectPr w:rsidR="000C05F2" w:rsidSect="00095001">
      <w:headerReference w:type="default" r:id="rId24"/>
      <w:headerReference w:type="first" r:id="rId25"/>
      <w:footerReference w:type="first" r:id="rId2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621" w:rsidRDefault="00945621">
      <w:r>
        <w:separator/>
      </w:r>
    </w:p>
  </w:endnote>
  <w:endnote w:type="continuationSeparator" w:id="0">
    <w:p w:rsidR="00945621" w:rsidRDefault="00945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621" w:rsidRDefault="00945621">
      <w:r>
        <w:separator/>
      </w:r>
    </w:p>
  </w:footnote>
  <w:footnote w:type="continuationSeparator" w:id="0">
    <w:p w:rsidR="00945621" w:rsidRDefault="009456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370EFD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370EFD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133688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C311BC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04396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4396E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0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17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4B95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5621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6.bin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2C25E-DB94-452E-A01B-6A52201C8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2</Pages>
  <Words>216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2019-09-16T13:07:00Z</dcterms:created>
  <dcterms:modified xsi:type="dcterms:W3CDTF">2019-09-16T13:07:00Z</dcterms:modified>
</cp:coreProperties>
</file>