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9F6937" w:rsidRDefault="009F6937" w:rsidP="009F6937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104775</wp:posOffset>
            </wp:positionV>
            <wp:extent cx="2360930" cy="2409825"/>
            <wp:effectExtent l="19050" t="0" r="127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4543425" cy="2514600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9F6937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3476625</wp:posOffset>
            </wp:positionV>
            <wp:extent cx="4524375" cy="1533525"/>
            <wp:effectExtent l="19050" t="0" r="952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781050</wp:posOffset>
            </wp:positionV>
            <wp:extent cx="2334895" cy="2314575"/>
            <wp:effectExtent l="19050" t="0" r="825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4486275" cy="34956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9F6937">
      <w:pPr>
        <w:pStyle w:val="texto-IEIJ"/>
      </w:pPr>
    </w:p>
    <w:p w:rsidR="009F6937" w:rsidRDefault="009F6937" w:rsidP="009F6937">
      <w:pPr>
        <w:pStyle w:val="texto-IEIJ"/>
      </w:pPr>
    </w:p>
    <w:p w:rsidR="009F6937" w:rsidRDefault="009F6937" w:rsidP="009F6937">
      <w:pPr>
        <w:pStyle w:val="texto-IEIJ"/>
      </w:pPr>
    </w:p>
    <w:p w:rsidR="009F6937" w:rsidRPr="009F6937" w:rsidRDefault="009F6937" w:rsidP="009F6937">
      <w:pPr>
        <w:pStyle w:val="texto-IEIJ"/>
      </w:pPr>
    </w:p>
    <w:p w:rsidR="009F6937" w:rsidRDefault="008E5A21" w:rsidP="009F6937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Fonts w:ascii="inherit" w:hAnsi="inherit" w:cs="Arial"/>
          <w:noProof/>
          <w:color w:val="333333"/>
          <w:sz w:val="30"/>
          <w:szCs w:val="30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212090</wp:posOffset>
            </wp:positionV>
            <wp:extent cx="3000375" cy="2038350"/>
            <wp:effectExtent l="1905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748806" cy="1885950"/>
            <wp:effectExtent l="19050" t="0" r="4044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74" cy="188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695700" cy="1149602"/>
            <wp:effectExtent l="19050" t="0" r="0" b="0"/>
            <wp:docPr id="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4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21" w:rsidRDefault="008E5A21" w:rsidP="009F6937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Fonts w:ascii="inherit" w:hAnsi="inherit" w:cs="Arial"/>
          <w:noProof/>
          <w:color w:val="333333"/>
          <w:sz w:val="30"/>
          <w:szCs w:val="30"/>
          <w:lang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867410</wp:posOffset>
            </wp:positionV>
            <wp:extent cx="3136900" cy="3638550"/>
            <wp:effectExtent l="19050" t="0" r="635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889705" cy="3857625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0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590925" cy="1476717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8E5A21" w:rsidP="008E5A21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>PROPOSTA: Após a leitura do texto acima, retirado do livro SANTOS DUMO</w:t>
      </w:r>
      <w:r w:rsidR="00FE4633"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NT (Crianças famosas), escreva </w:t>
      </w:r>
      <w:proofErr w:type="gramStart"/>
      <w:r w:rsidR="00FE4633"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>3</w:t>
      </w:r>
      <w:proofErr w:type="gramEnd"/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 fatos da vida do grande inventor e ilustre-os nos </w:t>
      </w:r>
      <w:proofErr w:type="spellStart"/>
      <w:r w:rsidRPr="008E5A21">
        <w:rPr>
          <w:rStyle w:val="Forte"/>
          <w:rFonts w:ascii="inherit" w:hAnsi="inherit" w:cs="Arial"/>
          <w:b w:val="0"/>
          <w:bCs w:val="0"/>
          <w:i/>
          <w:color w:val="333333"/>
          <w:sz w:val="30"/>
          <w:szCs w:val="30"/>
          <w:bdr w:val="none" w:sz="0" w:space="0" w:color="auto" w:frame="1"/>
        </w:rPr>
        <w:t>post</w:t>
      </w:r>
      <w:proofErr w:type="spellEnd"/>
      <w:r w:rsidRPr="008E5A21">
        <w:rPr>
          <w:rStyle w:val="Forte"/>
          <w:rFonts w:ascii="inherit" w:hAnsi="inherit" w:cs="Arial"/>
          <w:b w:val="0"/>
          <w:bCs w:val="0"/>
          <w:i/>
          <w:color w:val="333333"/>
          <w:sz w:val="30"/>
          <w:szCs w:val="30"/>
          <w:bdr w:val="none" w:sz="0" w:space="0" w:color="auto" w:frame="1"/>
        </w:rPr>
        <w:t xml:space="preserve"> its</w:t>
      </w:r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. </w:t>
      </w:r>
    </w:p>
    <w:sectPr w:rsidR="009F6937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674" w:rsidRDefault="00D20674">
      <w:r>
        <w:separator/>
      </w:r>
    </w:p>
  </w:endnote>
  <w:endnote w:type="continuationSeparator" w:id="0">
    <w:p w:rsidR="00D20674" w:rsidRDefault="00D20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674" w:rsidRDefault="00D20674">
      <w:r>
        <w:separator/>
      </w:r>
    </w:p>
  </w:footnote>
  <w:footnote w:type="continuationSeparator" w:id="0">
    <w:p w:rsidR="00D20674" w:rsidRDefault="00D20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567E1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916B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788503" r:id="rId2"/>
            </w:pict>
          </w:r>
          <w:r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B567E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0845D4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complementar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FE4633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301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2C7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E5A21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6937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0674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4633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E1083-051D-4CDA-8DD7-F060791E1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2019-10-28T20:22:00Z</dcterms:created>
  <dcterms:modified xsi:type="dcterms:W3CDTF">2019-10-28T20:22:00Z</dcterms:modified>
</cp:coreProperties>
</file>