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395478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445</wp:posOffset>
            </wp:positionV>
            <wp:extent cx="6120492" cy="328946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2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AC125F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432244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5F" w:rsidRDefault="00AC125F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5435</wp:posOffset>
            </wp:positionV>
            <wp:extent cx="6120493" cy="4310742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Pr="00AC125F" w:rsidRDefault="00AC125F" w:rsidP="00AC125F">
      <w:pPr>
        <w:jc w:val="both"/>
        <w:rPr>
          <w:sz w:val="28"/>
          <w:szCs w:val="28"/>
        </w:rPr>
      </w:pPr>
      <w:r w:rsidRPr="00AC125F">
        <w:rPr>
          <w:sz w:val="28"/>
          <w:szCs w:val="28"/>
        </w:rPr>
        <w:t xml:space="preserve">As palavras cruzadas </w:t>
      </w:r>
      <w:r w:rsidR="00DF222E">
        <w:rPr>
          <w:sz w:val="28"/>
          <w:szCs w:val="28"/>
        </w:rPr>
        <w:t>a seguir</w:t>
      </w:r>
      <w:r w:rsidRPr="00AC125F">
        <w:rPr>
          <w:sz w:val="28"/>
          <w:szCs w:val="28"/>
        </w:rPr>
        <w:t xml:space="preserve"> já contêm as respostas. Escreva as definições para as colunas verticais e horizontais, de maneira que o quebra-cabeça possa ser decifrado por outra pessoa. Baseie-se nas informações do texto “Bem vindo à África”.</w:t>
      </w:r>
    </w:p>
    <w:p w:rsidR="00424DE8" w:rsidRDefault="00424DE8" w:rsidP="00424DE8">
      <w:pPr>
        <w:pStyle w:val="texto-IEIJ"/>
        <w:jc w:val="center"/>
        <w:rPr>
          <w:sz w:val="28"/>
          <w:szCs w:val="28"/>
        </w:rPr>
      </w:pPr>
    </w:p>
    <w:p w:rsidR="00424DE8" w:rsidRPr="003632C8" w:rsidRDefault="00424DE8" w:rsidP="00424DE8">
      <w:pPr>
        <w:pStyle w:val="texto-IEIJ"/>
        <w:jc w:val="center"/>
        <w:rPr>
          <w:sz w:val="28"/>
          <w:szCs w:val="28"/>
        </w:rPr>
      </w:pPr>
      <w:r w:rsidRPr="003632C8">
        <w:rPr>
          <w:sz w:val="28"/>
          <w:szCs w:val="28"/>
        </w:rPr>
        <w:t>PALAVRAS CRUZADAS</w:t>
      </w:r>
    </w:p>
    <w:p w:rsidR="00AC125F" w:rsidRDefault="00AC125F" w:rsidP="001D56C5">
      <w:pPr>
        <w:pStyle w:val="texto-IEIJ"/>
      </w:pPr>
    </w:p>
    <w:tbl>
      <w:tblPr>
        <w:tblW w:w="10896" w:type="dxa"/>
        <w:jc w:val="center"/>
        <w:tblInd w:w="5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D56C5" w:rsidRPr="00221FF6" w:rsidTr="001D56C5">
        <w:trPr>
          <w:trHeight w:val="42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2.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4.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1.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5.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Ã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6.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 xml:space="preserve">3. 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7.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Ó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8.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É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Ê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9.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1D56C5" w:rsidRPr="00221FF6" w:rsidTr="000F5FA3">
        <w:trPr>
          <w:trHeight w:val="58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10.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0F5F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  <w:tr w:rsidR="001D56C5" w:rsidRPr="00221FF6" w:rsidTr="001D56C5">
        <w:trPr>
          <w:trHeight w:val="375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129" w:rsidRPr="00221FF6" w:rsidRDefault="00FB0129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</w:p>
        </w:tc>
      </w:tr>
    </w:tbl>
    <w:p w:rsidR="0036722D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Verticais: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3.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Horizontais: </w:t>
      </w:r>
    </w:p>
    <w:p w:rsidR="00DF222E" w:rsidRDefault="00DF222E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4.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5.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6.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7.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8. _______________________________________________________________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9. _______________________________________________________________</w:t>
      </w:r>
    </w:p>
    <w:p w:rsidR="000F5FA3" w:rsidRPr="007B6A82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10. ______________________________________________________________</w:t>
      </w:r>
    </w:p>
    <w:sectPr w:rsidR="000F5FA3" w:rsidRPr="007B6A82" w:rsidSect="001D56C5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F17" w:rsidRDefault="008C3F17">
      <w:r>
        <w:separator/>
      </w:r>
    </w:p>
  </w:endnote>
  <w:endnote w:type="continuationSeparator" w:id="0">
    <w:p w:rsidR="008C3F17" w:rsidRDefault="008C3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F17" w:rsidRDefault="008C3F17">
      <w:r>
        <w:separator/>
      </w:r>
    </w:p>
  </w:footnote>
  <w:footnote w:type="continuationSeparator" w:id="0">
    <w:p w:rsidR="008C3F17" w:rsidRDefault="008C3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723D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723D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89309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A123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0F5FA3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6A26D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A26D2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52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4DE8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26D2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4EED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3F17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3DF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E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7E1B4-69FE-4FF2-9626-32AA57656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226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2019-11-05T23:02:00Z</dcterms:created>
  <dcterms:modified xsi:type="dcterms:W3CDTF">2019-11-05T23:02:00Z</dcterms:modified>
</cp:coreProperties>
</file>