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1D56C5" w:rsidRDefault="001D56C5" w:rsidP="001D56C5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685" cy="3954780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C5" w:rsidRDefault="001D56C5" w:rsidP="001D56C5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445</wp:posOffset>
            </wp:positionV>
            <wp:extent cx="6120492" cy="3289465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2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AC125F" w:rsidP="001D56C5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685" cy="4322445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5F" w:rsidRDefault="00AC125F" w:rsidP="001D56C5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5435</wp:posOffset>
            </wp:positionV>
            <wp:extent cx="6120493" cy="4310742"/>
            <wp:effectExtent l="1905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3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814AA3" w:rsidRDefault="00814AA3" w:rsidP="00AC12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Leia o texto com atenção. Depois, faça o que se pede. </w:t>
      </w:r>
    </w:p>
    <w:p w:rsidR="00AC125F" w:rsidRPr="00AC125F" w:rsidRDefault="00814AA3" w:rsidP="00AC125F">
      <w:pPr>
        <w:jc w:val="both"/>
        <w:rPr>
          <w:sz w:val="28"/>
          <w:szCs w:val="28"/>
        </w:rPr>
      </w:pPr>
      <w:r>
        <w:rPr>
          <w:sz w:val="28"/>
          <w:szCs w:val="28"/>
        </w:rPr>
        <w:t>O CAÇA-PALAVRAS</w:t>
      </w:r>
      <w:r w:rsidR="00AC125F" w:rsidRPr="00AC12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seguir </w:t>
      </w:r>
      <w:proofErr w:type="gramStart"/>
      <w:r>
        <w:rPr>
          <w:sz w:val="28"/>
          <w:szCs w:val="28"/>
        </w:rPr>
        <w:t>conté</w:t>
      </w:r>
      <w:r w:rsidR="00AC125F" w:rsidRPr="00AC125F">
        <w:rPr>
          <w:sz w:val="28"/>
          <w:szCs w:val="28"/>
        </w:rPr>
        <w:t>m</w:t>
      </w:r>
      <w:proofErr w:type="gramEnd"/>
      <w:r w:rsidR="00AC125F" w:rsidRPr="00AC125F">
        <w:rPr>
          <w:sz w:val="28"/>
          <w:szCs w:val="28"/>
        </w:rPr>
        <w:t xml:space="preserve"> </w:t>
      </w:r>
      <w:r>
        <w:rPr>
          <w:sz w:val="28"/>
          <w:szCs w:val="28"/>
        </w:rPr>
        <w:t>palavras do texto lido</w:t>
      </w:r>
      <w:r w:rsidR="00AC125F" w:rsidRPr="00AC125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Use marca-texto para destacar as palavras encontradas. </w:t>
      </w:r>
      <w:r w:rsidR="00A26959">
        <w:rPr>
          <w:sz w:val="28"/>
          <w:szCs w:val="28"/>
        </w:rPr>
        <w:t xml:space="preserve">Escreva-as nas linhas abaixo. </w:t>
      </w:r>
    </w:p>
    <w:p w:rsidR="00AC125F" w:rsidRDefault="00AC125F" w:rsidP="001D56C5">
      <w:pPr>
        <w:pStyle w:val="texto-IEIJ"/>
      </w:pPr>
    </w:p>
    <w:p w:rsidR="00AC125F" w:rsidRPr="00814AA3" w:rsidRDefault="00814AA3" w:rsidP="00814AA3">
      <w:pPr>
        <w:pStyle w:val="texto-IEIJ"/>
        <w:jc w:val="center"/>
        <w:rPr>
          <w:b/>
          <w:sz w:val="28"/>
          <w:szCs w:val="28"/>
        </w:rPr>
      </w:pPr>
      <w:r w:rsidRPr="00814AA3">
        <w:rPr>
          <w:b/>
          <w:sz w:val="28"/>
          <w:szCs w:val="28"/>
        </w:rPr>
        <w:t>CAÇA-PALAVRAS</w:t>
      </w:r>
    </w:p>
    <w:tbl>
      <w:tblPr>
        <w:tblW w:w="10896" w:type="dxa"/>
        <w:jc w:val="center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1D56C5" w:rsidRPr="00221FF6" w:rsidTr="00814AA3">
        <w:trPr>
          <w:trHeight w:val="420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G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H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J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K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Q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W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</w:tr>
      <w:tr w:rsidR="00814AA3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</w:tr>
      <w:tr w:rsidR="00814AA3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X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V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X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Ã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Q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Ó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X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É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000000" w:fill="000000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000000" w:fill="000000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Ê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K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V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G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H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G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</w:tr>
    </w:tbl>
    <w:p w:rsidR="00A26959" w:rsidRDefault="00A26959" w:rsidP="00A26959">
      <w:pPr>
        <w:pStyle w:val="texto-IEIJ"/>
        <w:jc w:val="both"/>
        <w:rPr>
          <w:sz w:val="28"/>
          <w:szCs w:val="28"/>
        </w:rPr>
      </w:pP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Verticais: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1. ___________________________________________________________________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2. _______________________________________________________________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3. _______________________________________________________________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Horizontais: 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4. _______________________________________________________________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5. _______________________________________________________________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6. _______________________________________________________________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7. _______________________________________________________________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8. _______________________________________________________________</w:t>
      </w:r>
    </w:p>
    <w:p w:rsidR="00A26959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9. _______________________________________________________________</w:t>
      </w:r>
    </w:p>
    <w:p w:rsidR="000F5FA3" w:rsidRPr="007B6A82" w:rsidRDefault="00A26959" w:rsidP="00A2695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10. ______________________________________________________________</w:t>
      </w:r>
    </w:p>
    <w:sectPr w:rsidR="000F5FA3" w:rsidRPr="007B6A82" w:rsidSect="001D56C5">
      <w:headerReference w:type="default" r:id="rId12"/>
      <w:headerReference w:type="first" r:id="rId13"/>
      <w:footerReference w:type="first" r:id="rId14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907" w:rsidRDefault="00660907">
      <w:r>
        <w:separator/>
      </w:r>
    </w:p>
  </w:endnote>
  <w:endnote w:type="continuationSeparator" w:id="0">
    <w:p w:rsidR="00660907" w:rsidRDefault="006609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907" w:rsidRDefault="00660907">
      <w:r>
        <w:separator/>
      </w:r>
    </w:p>
  </w:footnote>
  <w:footnote w:type="continuationSeparator" w:id="0">
    <w:p w:rsidR="00660907" w:rsidRDefault="006609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4114A6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4114A6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489141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3A123D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  <w:r w:rsidR="000F5FA3">
            <w:rPr>
              <w:rFonts w:asciiTheme="minorHAnsi" w:hAnsiTheme="minorHAnsi"/>
              <w:b/>
              <w:noProof/>
              <w:lang w:eastAsia="pt-BR" w:bidi="ar-SA"/>
            </w:rPr>
            <w:t xml:space="preserve"> parte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A2695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26959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32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5FA3"/>
    <w:rsid w:val="000F6ADB"/>
    <w:rsid w:val="000F6BB9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85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6C5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14A6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0907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26D2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2765E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6A82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4AA3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6959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25F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411F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6A3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129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8FA5E-2354-40D2-912E-3C909E13C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243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2019-11-05T22:59:00Z</dcterms:created>
  <dcterms:modified xsi:type="dcterms:W3CDTF">2019-11-05T22:59:00Z</dcterms:modified>
</cp:coreProperties>
</file>