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3A123D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contos africanos</w:t>
      </w:r>
    </w:p>
    <w:p w:rsidR="001D56C5" w:rsidRDefault="001D56C5" w:rsidP="001D56C5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685" cy="3954780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6C5" w:rsidRDefault="001D56C5" w:rsidP="001D56C5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445</wp:posOffset>
            </wp:positionV>
            <wp:extent cx="6120492" cy="3289465"/>
            <wp:effectExtent l="1905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2" cy="328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AC125F" w:rsidP="001D56C5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685" cy="4322445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25F" w:rsidRDefault="00AC125F" w:rsidP="001D56C5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5435</wp:posOffset>
            </wp:positionV>
            <wp:extent cx="6120493" cy="4310742"/>
            <wp:effectExtent l="1905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431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1D56C5" w:rsidRDefault="001D56C5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AC125F" w:rsidRDefault="00AC125F" w:rsidP="001D56C5">
      <w:pPr>
        <w:pStyle w:val="texto-IEIJ"/>
      </w:pPr>
    </w:p>
    <w:p w:rsidR="00814AA3" w:rsidRDefault="00814AA3" w:rsidP="00AC12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Leia o texto com atenção. Depois, faça o que se pede. </w:t>
      </w:r>
    </w:p>
    <w:p w:rsidR="00AC125F" w:rsidRPr="00AC125F" w:rsidRDefault="00814AA3" w:rsidP="00AC125F">
      <w:pPr>
        <w:jc w:val="both"/>
        <w:rPr>
          <w:sz w:val="28"/>
          <w:szCs w:val="28"/>
        </w:rPr>
      </w:pPr>
      <w:r>
        <w:rPr>
          <w:sz w:val="28"/>
          <w:szCs w:val="28"/>
        </w:rPr>
        <w:t>O CAÇA-PALAVRAS</w:t>
      </w:r>
      <w:r w:rsidR="00AC125F" w:rsidRPr="00AC12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 seguir </w:t>
      </w:r>
      <w:proofErr w:type="gramStart"/>
      <w:r>
        <w:rPr>
          <w:sz w:val="28"/>
          <w:szCs w:val="28"/>
        </w:rPr>
        <w:t>conté</w:t>
      </w:r>
      <w:r w:rsidR="00AC125F" w:rsidRPr="00AC125F">
        <w:rPr>
          <w:sz w:val="28"/>
          <w:szCs w:val="28"/>
        </w:rPr>
        <w:t>m</w:t>
      </w:r>
      <w:proofErr w:type="gramEnd"/>
      <w:r w:rsidR="00AC125F" w:rsidRPr="00AC125F">
        <w:rPr>
          <w:sz w:val="28"/>
          <w:szCs w:val="28"/>
        </w:rPr>
        <w:t xml:space="preserve"> </w:t>
      </w:r>
      <w:r>
        <w:rPr>
          <w:sz w:val="28"/>
          <w:szCs w:val="28"/>
        </w:rPr>
        <w:t>palavras do texto lido</w:t>
      </w:r>
      <w:r w:rsidR="00AC125F" w:rsidRPr="00AC125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Use marca-texto para destacar as palavras encontradas. </w:t>
      </w:r>
    </w:p>
    <w:p w:rsidR="00AC125F" w:rsidRDefault="00AC125F" w:rsidP="001D56C5">
      <w:pPr>
        <w:pStyle w:val="texto-IEIJ"/>
      </w:pPr>
    </w:p>
    <w:p w:rsidR="00AC125F" w:rsidRPr="00814AA3" w:rsidRDefault="00814AA3" w:rsidP="00814AA3">
      <w:pPr>
        <w:pStyle w:val="texto-IEIJ"/>
        <w:jc w:val="center"/>
        <w:rPr>
          <w:b/>
          <w:sz w:val="28"/>
          <w:szCs w:val="28"/>
        </w:rPr>
      </w:pPr>
      <w:r w:rsidRPr="00814AA3">
        <w:rPr>
          <w:b/>
          <w:sz w:val="28"/>
          <w:szCs w:val="28"/>
        </w:rPr>
        <w:t>CAÇA-PALAVRAS</w:t>
      </w:r>
    </w:p>
    <w:tbl>
      <w:tblPr>
        <w:tblW w:w="10896" w:type="dxa"/>
        <w:jc w:val="center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1D56C5" w:rsidRPr="00221FF6" w:rsidTr="00814AA3">
        <w:trPr>
          <w:trHeight w:val="420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G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H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J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K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L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Ç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Q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W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Y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B0129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</w:tr>
      <w:tr w:rsidR="00814AA3" w:rsidRPr="00221FF6" w:rsidTr="00814AA3">
        <w:trPr>
          <w:trHeight w:val="375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Y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M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Y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M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L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</w:tr>
      <w:tr w:rsidR="00814AA3" w:rsidRPr="00221FF6" w:rsidTr="00814AA3">
        <w:trPr>
          <w:trHeight w:val="375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X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L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814AA3" w:rsidRPr="00221FF6" w:rsidRDefault="00814AA3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Y</w:t>
            </w:r>
          </w:p>
        </w:tc>
      </w:tr>
      <w:tr w:rsidR="00DB411F" w:rsidRPr="00221FF6" w:rsidTr="00814AA3">
        <w:trPr>
          <w:trHeight w:val="375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V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Y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M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</w:tr>
      <w:tr w:rsidR="00DB411F" w:rsidRPr="00221FF6" w:rsidTr="00814AA3">
        <w:trPr>
          <w:trHeight w:val="375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Ç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X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L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Ã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</w:tr>
      <w:tr w:rsidR="00DB411F" w:rsidRPr="00221FF6" w:rsidTr="00814AA3">
        <w:trPr>
          <w:trHeight w:val="375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Q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M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Ç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M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M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</w:tr>
      <w:tr w:rsidR="00DB411F" w:rsidRPr="00221FF6" w:rsidTr="00814AA3">
        <w:trPr>
          <w:trHeight w:val="375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Ó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</w:tr>
      <w:tr w:rsidR="00DB411F" w:rsidRPr="00221FF6" w:rsidTr="00814AA3">
        <w:trPr>
          <w:trHeight w:val="375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M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M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</w:tr>
      <w:tr w:rsidR="00DB411F" w:rsidRPr="00221FF6" w:rsidTr="00814AA3">
        <w:trPr>
          <w:trHeight w:val="375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X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É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000000" w:fill="000000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000000" w:fill="000000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Ê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</w:tr>
      <w:tr w:rsidR="00DB411F" w:rsidRPr="00221FF6" w:rsidTr="00814AA3">
        <w:trPr>
          <w:trHeight w:val="375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Ç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K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V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L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</w:tr>
      <w:tr w:rsidR="00DB411F" w:rsidRPr="00221FF6" w:rsidTr="00814AA3">
        <w:trPr>
          <w:trHeight w:val="375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R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G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H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</w:tr>
      <w:tr w:rsidR="00DB411F" w:rsidRPr="00221FF6" w:rsidTr="00814AA3">
        <w:trPr>
          <w:trHeight w:val="375"/>
          <w:jc w:val="center"/>
        </w:trPr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N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E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G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T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 w:rsidRPr="00221FF6"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U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I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O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P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D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C0500D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F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S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A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DB411F" w:rsidRPr="00221FF6" w:rsidRDefault="00DB411F" w:rsidP="001D56C5">
            <w:pPr>
              <w:spacing w:before="120"/>
              <w:jc w:val="center"/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  <w:lang w:eastAsia="pt-BR"/>
              </w:rPr>
              <w:t>C</w:t>
            </w:r>
          </w:p>
        </w:tc>
      </w:tr>
    </w:tbl>
    <w:p w:rsidR="0036722D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Verticais: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814AA3">
        <w:rPr>
          <w:sz w:val="28"/>
          <w:szCs w:val="28"/>
        </w:rPr>
        <w:t>EQUADOR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814AA3">
        <w:rPr>
          <w:sz w:val="28"/>
          <w:szCs w:val="28"/>
        </w:rPr>
        <w:t xml:space="preserve"> DIVERSIDADE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814AA3">
        <w:rPr>
          <w:sz w:val="28"/>
          <w:szCs w:val="28"/>
        </w:rPr>
        <w:t>SAARA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Horizontais: </w:t>
      </w:r>
    </w:p>
    <w:p w:rsidR="00814AA3" w:rsidRDefault="00814A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4. MERCADORES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814AA3">
        <w:rPr>
          <w:sz w:val="28"/>
          <w:szCs w:val="28"/>
        </w:rPr>
        <w:t>EXPLORAÇÃO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814AA3">
        <w:rPr>
          <w:sz w:val="28"/>
          <w:szCs w:val="28"/>
        </w:rPr>
        <w:t>FORÇA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814AA3">
        <w:rPr>
          <w:sz w:val="28"/>
          <w:szCs w:val="28"/>
        </w:rPr>
        <w:t>FÓSSEIS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814AA3">
        <w:rPr>
          <w:sz w:val="28"/>
          <w:szCs w:val="28"/>
        </w:rPr>
        <w:t>DÉCADA DA INDEPENDÊNCIA</w:t>
      </w:r>
    </w:p>
    <w:p w:rsidR="000F5FA3" w:rsidRDefault="000F5FA3" w:rsidP="001D56C5">
      <w:pPr>
        <w:pStyle w:val="texto-IEIJ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9.</w:t>
      </w:r>
      <w:proofErr w:type="gramEnd"/>
      <w:r w:rsidR="00814AA3">
        <w:rPr>
          <w:sz w:val="28"/>
          <w:szCs w:val="28"/>
        </w:rPr>
        <w:t>KASPVAAL</w:t>
      </w:r>
    </w:p>
    <w:p w:rsidR="000F5FA3" w:rsidRPr="007B6A82" w:rsidRDefault="000F5FA3" w:rsidP="001D56C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814AA3">
        <w:rPr>
          <w:sz w:val="28"/>
          <w:szCs w:val="28"/>
        </w:rPr>
        <w:t>EGITO</w:t>
      </w:r>
    </w:p>
    <w:sectPr w:rsidR="000F5FA3" w:rsidRPr="007B6A82" w:rsidSect="001D56C5">
      <w:headerReference w:type="default" r:id="rId12"/>
      <w:headerReference w:type="first" r:id="rId13"/>
      <w:footerReference w:type="first" r:id="rId14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53BD" w:rsidRDefault="00A353BD">
      <w:r>
        <w:separator/>
      </w:r>
    </w:p>
  </w:endnote>
  <w:endnote w:type="continuationSeparator" w:id="0">
    <w:p w:rsidR="00A353BD" w:rsidRDefault="00A353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53BD" w:rsidRDefault="00A353BD">
      <w:r>
        <w:separator/>
      </w:r>
    </w:p>
  </w:footnote>
  <w:footnote w:type="continuationSeparator" w:id="0">
    <w:p w:rsidR="00A353BD" w:rsidRDefault="00A353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4114A6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4114A6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4489018" r:id="rId2"/>
            </w:pict>
          </w:r>
          <w:r w:rsidR="00B567E1"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771C40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26 </w:t>
          </w:r>
          <w:r w:rsidR="00B567E1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3A123D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  <w:r w:rsidR="000F5FA3">
            <w:rPr>
              <w:rFonts w:asciiTheme="minorHAnsi" w:hAnsiTheme="minorHAnsi"/>
              <w:b/>
              <w:noProof/>
              <w:lang w:eastAsia="pt-BR" w:bidi="ar-SA"/>
            </w:rPr>
            <w:t xml:space="preserve"> parte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A921B0" w:rsidP="00DB411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DB411F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132076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5"/>
  </w:num>
  <w:num w:numId="8">
    <w:abstractNumId w:val="2"/>
  </w:num>
  <w:num w:numId="9">
    <w:abstractNumId w:val="7"/>
  </w:num>
  <w:num w:numId="10">
    <w:abstractNumId w:val="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3250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5FA3"/>
    <w:rsid w:val="000F6ADB"/>
    <w:rsid w:val="000F6BB9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6D4B"/>
    <w:rsid w:val="00167538"/>
    <w:rsid w:val="00171A50"/>
    <w:rsid w:val="00174CA2"/>
    <w:rsid w:val="00175400"/>
    <w:rsid w:val="0018089E"/>
    <w:rsid w:val="00183857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781"/>
    <w:rsid w:val="001B2B8D"/>
    <w:rsid w:val="001B3150"/>
    <w:rsid w:val="001B463C"/>
    <w:rsid w:val="001B541A"/>
    <w:rsid w:val="001B5A0F"/>
    <w:rsid w:val="001C07EF"/>
    <w:rsid w:val="001C3BFD"/>
    <w:rsid w:val="001C5C7C"/>
    <w:rsid w:val="001C6C69"/>
    <w:rsid w:val="001C7F54"/>
    <w:rsid w:val="001D16A9"/>
    <w:rsid w:val="001D3856"/>
    <w:rsid w:val="001D56C5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5E61"/>
    <w:rsid w:val="002F688F"/>
    <w:rsid w:val="002F6D52"/>
    <w:rsid w:val="002F7DF9"/>
    <w:rsid w:val="00300556"/>
    <w:rsid w:val="00300B7B"/>
    <w:rsid w:val="003010EF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3FD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1F29"/>
    <w:rsid w:val="00355570"/>
    <w:rsid w:val="00355B46"/>
    <w:rsid w:val="00357340"/>
    <w:rsid w:val="0035765A"/>
    <w:rsid w:val="00360500"/>
    <w:rsid w:val="0036341B"/>
    <w:rsid w:val="00364F0C"/>
    <w:rsid w:val="003653FB"/>
    <w:rsid w:val="00367052"/>
    <w:rsid w:val="0036722D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4D54"/>
    <w:rsid w:val="003958EA"/>
    <w:rsid w:val="0039670A"/>
    <w:rsid w:val="003A00D9"/>
    <w:rsid w:val="003A123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7E9"/>
    <w:rsid w:val="004059AD"/>
    <w:rsid w:val="004100E8"/>
    <w:rsid w:val="00410B96"/>
    <w:rsid w:val="00410FA7"/>
    <w:rsid w:val="004114A6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0D61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1E96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26D2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2765E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1C4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6A82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4AA3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0CF8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39FB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3BD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21B0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25F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793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5521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342E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3399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49DB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1BFB"/>
    <w:rsid w:val="00DA2396"/>
    <w:rsid w:val="00DA48A6"/>
    <w:rsid w:val="00DA5A06"/>
    <w:rsid w:val="00DA667C"/>
    <w:rsid w:val="00DA6CE4"/>
    <w:rsid w:val="00DA742B"/>
    <w:rsid w:val="00DB1C79"/>
    <w:rsid w:val="00DB29F2"/>
    <w:rsid w:val="00DB411F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3DB0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E7FBF"/>
    <w:rsid w:val="00EF196F"/>
    <w:rsid w:val="00EF1C82"/>
    <w:rsid w:val="00EF3427"/>
    <w:rsid w:val="00EF4821"/>
    <w:rsid w:val="00EF73EC"/>
    <w:rsid w:val="00EF76A3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6DA"/>
    <w:rsid w:val="00F96B2A"/>
    <w:rsid w:val="00F96C0C"/>
    <w:rsid w:val="00F97299"/>
    <w:rsid w:val="00FA0953"/>
    <w:rsid w:val="00FA0F94"/>
    <w:rsid w:val="00FA179A"/>
    <w:rsid w:val="00FA3E69"/>
    <w:rsid w:val="00FA5B5E"/>
    <w:rsid w:val="00FB0129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29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33131-9E56-499C-ACFD-A6FE2CBA5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7</TotalTime>
  <Pages>3</Pages>
  <Words>153</Words>
  <Characters>830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2019-11-05T22:57:00Z</dcterms:created>
  <dcterms:modified xsi:type="dcterms:W3CDTF">2019-11-05T22:57:00Z</dcterms:modified>
</cp:coreProperties>
</file>