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B67B3" w:rsidRDefault="003A123D" w:rsidP="006B67B3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6B67B3" w:rsidRDefault="006B67B3" w:rsidP="006B67B3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MAKHOSI E OS CHIFRES MÁGICOS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Times New Roman" w:hAnsi="Times New Roman"/>
          <w:b/>
          <w:noProof/>
          <w:spacing w:val="2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165100</wp:posOffset>
            </wp:positionV>
            <wp:extent cx="2204085" cy="2202815"/>
            <wp:effectExtent l="19050" t="0" r="5715" b="0"/>
            <wp:wrapSquare wrapText="bothSides"/>
            <wp:docPr id="30" name="image" descr="Contos Afric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Contos Africano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1</w:t>
      </w:r>
      <w:proofErr w:type="gramEnd"/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Se tivesse de mudar o título da história, qual seria a sua sugestão?</w:t>
      </w:r>
    </w:p>
    <w:p w:rsidR="006B67B3" w:rsidRDefault="006B67B3" w:rsidP="006B67B3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O milagre</w:t>
      </w:r>
    </w:p>
    <w:p w:rsidR="006B67B3" w:rsidRDefault="006B67B3" w:rsidP="006B67B3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A saga de </w:t>
      </w:r>
      <w:proofErr w:type="spellStart"/>
      <w:r>
        <w:rPr>
          <w:rFonts w:ascii="Bookman Old Style" w:hAnsi="Bookman Old Style" w:cs="Arial"/>
        </w:rPr>
        <w:t>Makhosi</w:t>
      </w:r>
      <w:proofErr w:type="spellEnd"/>
    </w:p>
    <w:p w:rsidR="006B67B3" w:rsidRDefault="006B67B3" w:rsidP="006B67B3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Morte e sacrifício</w:t>
      </w:r>
    </w:p>
    <w:p w:rsidR="006B67B3" w:rsidRDefault="006B67B3" w:rsidP="006B67B3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Castigo e salvação</w:t>
      </w:r>
    </w:p>
    <w:p w:rsidR="006B67B3" w:rsidRDefault="006B67B3" w:rsidP="006B67B3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Vaidade e tristeza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ind w:left="36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Por quê?</w:t>
      </w:r>
      <w:r w:rsidRPr="007F2ED4">
        <w:rPr>
          <w:rFonts w:ascii="Bookman Old Style" w:hAnsi="Bookman Old Style" w:cs="Arial"/>
        </w:rPr>
        <w:t xml:space="preserve"> </w:t>
      </w:r>
    </w:p>
    <w:p w:rsidR="006B67B3" w:rsidRPr="00381938" w:rsidRDefault="006B67B3" w:rsidP="006B67B3">
      <w:pPr>
        <w:pStyle w:val="odd"/>
        <w:spacing w:before="0" w:beforeAutospacing="0" w:after="0" w:afterAutospacing="0" w:line="312" w:lineRule="auto"/>
        <w:ind w:left="720"/>
        <w:jc w:val="both"/>
        <w:rPr>
          <w:rFonts w:ascii="Bookman Old Style" w:hAnsi="Bookman Old Style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2</w:t>
      </w:r>
      <w:proofErr w:type="gramEnd"/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271145</wp:posOffset>
            </wp:positionV>
            <wp:extent cx="7391400" cy="1255395"/>
            <wp:effectExtent l="19050" t="0" r="0" b="0"/>
            <wp:wrapSquare wrapText="bothSides"/>
            <wp:docPr id="2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Arial"/>
        </w:rPr>
        <w:t xml:space="preserve">Escreva um trecho da história que se refere à ilustração a seguir. 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6B67B3" w:rsidRPr="00B431C7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3</w:t>
      </w:r>
      <w:proofErr w:type="gramEnd"/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Sublinhe, no texto, com cores diferentes, as palavras que se referem às características dos personagens. Faça um quadro para apresentar tais características.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center"/>
        <w:rPr>
          <w:rFonts w:ascii="Algerian" w:hAnsi="Algerian" w:cs="Arial"/>
        </w:rPr>
      </w:pPr>
      <w:r>
        <w:rPr>
          <w:rFonts w:ascii="Algerian" w:hAnsi="Algerian" w:cs="Arial"/>
          <w:noProof/>
        </w:rPr>
        <w:drawing>
          <wp:inline distT="0" distB="0" distL="0" distR="0">
            <wp:extent cx="2152650" cy="514350"/>
            <wp:effectExtent l="19050" t="0" r="0" b="0"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315">
        <w:rPr>
          <w:rFonts w:ascii="Algerian" w:hAnsi="Algerian" w:cs="Arial"/>
        </w:rPr>
        <w:t xml:space="preserve"> </w:t>
      </w:r>
      <w:r>
        <w:rPr>
          <w:rFonts w:ascii="Algerian" w:hAnsi="Algerian" w:cs="Arial"/>
          <w:noProof/>
        </w:rPr>
        <w:drawing>
          <wp:inline distT="0" distB="0" distL="0" distR="0">
            <wp:extent cx="762000" cy="838200"/>
            <wp:effectExtent l="19050" t="0" r="0" b="0"/>
            <wp:docPr id="354" name="Image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315">
        <w:rPr>
          <w:rFonts w:ascii="Algerian" w:hAnsi="Algerian" w:cs="Arial"/>
        </w:rPr>
        <w:t xml:space="preserve"> </w:t>
      </w:r>
      <w:r>
        <w:rPr>
          <w:rFonts w:ascii="Algerian" w:hAnsi="Algerian" w:cs="Arial"/>
          <w:noProof/>
        </w:rPr>
        <w:drawing>
          <wp:inline distT="0" distB="0" distL="0" distR="0">
            <wp:extent cx="771525" cy="1123950"/>
            <wp:effectExtent l="19050" t="0" r="9525" b="0"/>
            <wp:docPr id="355" name="Image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 w:cs="Arial"/>
          <w:noProof/>
        </w:rPr>
        <w:drawing>
          <wp:inline distT="0" distB="0" distL="0" distR="0">
            <wp:extent cx="790575" cy="1085850"/>
            <wp:effectExtent l="19050" t="0" r="9525" b="0"/>
            <wp:docPr id="356" name="Image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-179070</wp:posOffset>
            </wp:positionV>
            <wp:extent cx="1095375" cy="3667125"/>
            <wp:effectExtent l="19050" t="0" r="9525" b="0"/>
            <wp:wrapSquare wrapText="bothSides"/>
            <wp:docPr id="2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4</w:t>
      </w:r>
      <w:proofErr w:type="gramEnd"/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O texto lido pode ser dividido em partes.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Escreva um título para cada parte e indique em que parágrafo começa e em que parágrafo termina cada parte.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6B67B3" w:rsidRPr="00A83B8A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5</w:t>
      </w:r>
      <w:proofErr w:type="gramEnd"/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proofErr w:type="spellStart"/>
      <w:r>
        <w:rPr>
          <w:rFonts w:ascii="Bookman Old Style" w:hAnsi="Bookman Old Style" w:cs="Arial"/>
        </w:rPr>
        <w:t>Makhosi</w:t>
      </w:r>
      <w:proofErr w:type="spellEnd"/>
      <w:r>
        <w:rPr>
          <w:rFonts w:ascii="Bookman Old Style" w:hAnsi="Bookman Old Style" w:cs="Arial"/>
        </w:rPr>
        <w:t xml:space="preserve"> sentiu-se seguro e aliviado ao chegar à casa do tio </w:t>
      </w:r>
      <w:proofErr w:type="gramStart"/>
      <w:r>
        <w:rPr>
          <w:rFonts w:ascii="Bookman Old Style" w:hAnsi="Bookman Old Style" w:cs="Arial"/>
        </w:rPr>
        <w:t>porque</w:t>
      </w:r>
      <w:proofErr w:type="gramEnd"/>
      <w:r>
        <w:rPr>
          <w:rFonts w:ascii="Bookman Old Style" w:hAnsi="Bookman Old Style" w:cs="Arial"/>
        </w:rPr>
        <w:t>: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(A) o espírito do touro branco estava com ele.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(B) estava com saudades do tio que não via há muito tempo.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(C) as notícias que trazia ao tio não eram boas e o tio resolveria tudo.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(D) os pais do menino estavam doentes.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Explique a sua escolha. 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proofErr w:type="gramStart"/>
      <w:r>
        <w:rPr>
          <w:rFonts w:ascii="Algerian" w:hAnsi="Algerian" w:cs="Arial"/>
        </w:rPr>
        <w:t>desafio</w:t>
      </w:r>
      <w:proofErr w:type="gramEnd"/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Recorte e cole. Organize as imagens e coloque-as na sequência correta. </w:t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29200" cy="895350"/>
            <wp:effectExtent l="19050" t="0" r="0" b="0"/>
            <wp:docPr id="357" name="Image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19675" cy="876300"/>
            <wp:effectExtent l="19050" t="0" r="9525" b="0"/>
            <wp:docPr id="358" name="Image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29200" cy="923925"/>
            <wp:effectExtent l="19050" t="0" r="0" b="0"/>
            <wp:docPr id="359" name="Image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29200" cy="866775"/>
            <wp:effectExtent l="19050" t="0" r="0" b="0"/>
            <wp:docPr id="360" name="Image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 w:rsidRPr="00427315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noProof/>
        </w:rPr>
        <w:drawing>
          <wp:inline distT="0" distB="0" distL="0" distR="0">
            <wp:extent cx="5038725" cy="838200"/>
            <wp:effectExtent l="19050" t="0" r="9525" b="0"/>
            <wp:docPr id="361" name="Imagem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29200" cy="885825"/>
            <wp:effectExtent l="19050" t="0" r="0" b="0"/>
            <wp:docPr id="362" name="Image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48250" cy="942975"/>
            <wp:effectExtent l="19050" t="0" r="0" b="0"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6B67B3" w:rsidRDefault="006B67B3" w:rsidP="006B67B3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7175" cy="819150"/>
            <wp:effectExtent l="19050" t="0" r="9525" b="0"/>
            <wp:docPr id="364" name="Image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B3" w:rsidRPr="00A83B8A" w:rsidRDefault="006B67B3" w:rsidP="006B67B3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6B67B3" w:rsidRDefault="006B67B3" w:rsidP="006B67B3">
      <w:pPr>
        <w:pStyle w:val="texto-IEIJ"/>
      </w:pPr>
    </w:p>
    <w:p w:rsidR="006B67B3" w:rsidRPr="006B67B3" w:rsidRDefault="006B67B3" w:rsidP="006B67B3">
      <w:pPr>
        <w:pStyle w:val="texto-IEIJ"/>
      </w:pPr>
    </w:p>
    <w:sectPr w:rsidR="006B67B3" w:rsidRPr="006B67B3" w:rsidSect="00A75112">
      <w:headerReference w:type="default" r:id="rId24"/>
      <w:headerReference w:type="first" r:id="rId25"/>
      <w:footerReference w:type="first" r:id="rId2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D2B" w:rsidRDefault="00783D2B">
      <w:r>
        <w:separator/>
      </w:r>
    </w:p>
  </w:endnote>
  <w:endnote w:type="continuationSeparator" w:id="0">
    <w:p w:rsidR="00783D2B" w:rsidRDefault="00783D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D2B" w:rsidRDefault="00783D2B">
      <w:r>
        <w:separator/>
      </w:r>
    </w:p>
  </w:footnote>
  <w:footnote w:type="continuationSeparator" w:id="0">
    <w:p w:rsidR="00783D2B" w:rsidRDefault="00783D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2082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2082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404846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C354D3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6B67B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B67B3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159D9"/>
    <w:multiLevelType w:val="hybridMultilevel"/>
    <w:tmpl w:val="8DCE8A36"/>
    <w:lvl w:ilvl="0" w:tplc="45621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21A0D"/>
    <w:multiLevelType w:val="hybridMultilevel"/>
    <w:tmpl w:val="479A5D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9"/>
  </w:num>
  <w:num w:numId="10">
    <w:abstractNumId w:val="6"/>
  </w:num>
  <w:num w:numId="11">
    <w:abstractNumId w:val="2"/>
  </w:num>
  <w:num w:numId="12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32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263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933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B67B3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2B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2AF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0822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5B4E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54D3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7E5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odd">
    <w:name w:val="odd"/>
    <w:basedOn w:val="Normal"/>
    <w:rsid w:val="006B67B3"/>
    <w:pPr>
      <w:widowControl/>
      <w:suppressAutoHyphens w:val="0"/>
      <w:spacing w:before="100" w:beforeAutospacing="1" w:after="100" w:afterAutospacing="1" w:line="336" w:lineRule="atLeast"/>
    </w:pPr>
    <w:rPr>
      <w:rFonts w:ascii="Helvetica" w:eastAsia="Times New Roman" w:hAnsi="Helvetica" w:cs="Helvetica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http://www.lojacultural.com.br/magento/media/catalog/product/cache/1/image/9df78eab33525d08d6e5fb8d27136e95/c/o/contos_africanos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8416A-89DD-44AA-B419-CB664E26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3</Pages>
  <Words>170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2019-11-04T23:34:00Z</dcterms:created>
  <dcterms:modified xsi:type="dcterms:W3CDTF">2019-11-04T23:34:00Z</dcterms:modified>
</cp:coreProperties>
</file>