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A123D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301143" w:rsidRDefault="00301143" w:rsidP="00301143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TUDO </w:t>
      </w:r>
      <w:proofErr w:type="gramStart"/>
      <w:r>
        <w:rPr>
          <w:rFonts w:ascii="Arial" w:hAnsi="Arial" w:cs="Arial"/>
          <w:b/>
        </w:rPr>
        <w:t>MUDA,</w:t>
      </w:r>
      <w:proofErr w:type="gramEnd"/>
      <w:r>
        <w:rPr>
          <w:rFonts w:ascii="Arial" w:hAnsi="Arial" w:cs="Arial"/>
          <w:b/>
        </w:rPr>
        <w:t xml:space="preserve"> TUDO PASSA</w:t>
      </w:r>
    </w:p>
    <w:p w:rsidR="00E235AE" w:rsidRDefault="00E235AE" w:rsidP="00E235AE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Geologicamente, a África é um dos continentes mais antigos. Os primeiros seres humanos evoluíram nesse continente, há milhões de anos.</w:t>
      </w:r>
    </w:p>
    <w:p w:rsidR="00E235AE" w:rsidRDefault="00E235AE" w:rsidP="00E235AE">
      <w:pPr>
        <w:pStyle w:val="Ttulo2"/>
        <w:spacing w:before="0" w:line="312" w:lineRule="auto"/>
        <w:rPr>
          <w:rFonts w:ascii="Verdana" w:hAnsi="Verdana"/>
          <w:color w:val="000000"/>
        </w:rPr>
      </w:pPr>
    </w:p>
    <w:p w:rsidR="00E235AE" w:rsidRDefault="00E235AE" w:rsidP="00E235AE">
      <w:pPr>
        <w:pStyle w:val="Ttulo2"/>
        <w:spacing w:before="0" w:line="312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Uma criança moderna, nascida há 160 mil </w:t>
      </w:r>
      <w:proofErr w:type="gramStart"/>
      <w:r>
        <w:rPr>
          <w:rFonts w:ascii="Verdana" w:hAnsi="Verdana"/>
          <w:color w:val="000000"/>
        </w:rPr>
        <w:t>anos</w:t>
      </w:r>
      <w:proofErr w:type="gramEnd"/>
    </w:p>
    <w:p w:rsidR="00E235AE" w:rsidRPr="00EC0F6E" w:rsidRDefault="00E235AE" w:rsidP="00E235AE">
      <w:pPr>
        <w:spacing w:line="312" w:lineRule="auto"/>
        <w:rPr>
          <w:sz w:val="18"/>
          <w:szCs w:val="18"/>
        </w:rPr>
      </w:pPr>
      <w:r>
        <w:rPr>
          <w:noProof/>
          <w:sz w:val="18"/>
          <w:szCs w:val="18"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6985</wp:posOffset>
            </wp:positionV>
            <wp:extent cx="1508125" cy="1899920"/>
            <wp:effectExtent l="19050" t="0" r="0" b="0"/>
            <wp:wrapThrough wrapText="bothSides">
              <wp:wrapPolygon edited="0">
                <wp:start x="-273" y="0"/>
                <wp:lineTo x="-273" y="21441"/>
                <wp:lineTo x="21555" y="21441"/>
                <wp:lineTo x="21555" y="0"/>
                <wp:lineTo x="-273" y="0"/>
              </wp:wrapPolygon>
            </wp:wrapThrough>
            <wp:docPr id="20" name="Imagem 10" descr="Divulgação/Agência Fape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vulgação/Agência Fapesp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F6E">
        <w:rPr>
          <w:i/>
          <w:iCs/>
          <w:sz w:val="18"/>
          <w:szCs w:val="18"/>
        </w:rPr>
        <w:t>Homo sapiens</w:t>
      </w:r>
      <w:r w:rsidRPr="00EC0F6E">
        <w:rPr>
          <w:sz w:val="18"/>
          <w:szCs w:val="18"/>
        </w:rPr>
        <w:t xml:space="preserve"> de 160 mil anos tinha ritmo de desenvolvimento parecido com o de hoje</w:t>
      </w:r>
    </w:p>
    <w:p w:rsidR="00E235AE" w:rsidRDefault="00E235AE" w:rsidP="00E235AE">
      <w:pPr>
        <w:pStyle w:val="texto-IEIJ"/>
        <w:ind w:firstLine="709"/>
        <w:jc w:val="both"/>
        <w:rPr>
          <w:sz w:val="28"/>
          <w:szCs w:val="28"/>
        </w:rPr>
      </w:pPr>
      <w:r w:rsidRPr="00E235AE">
        <w:rPr>
          <w:sz w:val="28"/>
          <w:szCs w:val="28"/>
        </w:rPr>
        <w:t xml:space="preserve">Os primeiros primatas viveram há 70 milhões de anos, na região hoje correspondente ao continente africano. Eles eram parecidos com </w:t>
      </w:r>
      <w:proofErr w:type="gramStart"/>
      <w:r w:rsidRPr="00E235AE">
        <w:rPr>
          <w:sz w:val="28"/>
          <w:szCs w:val="28"/>
        </w:rPr>
        <w:t>os lêmures</w:t>
      </w:r>
      <w:proofErr w:type="gramEnd"/>
      <w:r w:rsidRPr="00E235AE">
        <w:rPr>
          <w:sz w:val="28"/>
          <w:szCs w:val="28"/>
        </w:rPr>
        <w:t xml:space="preserve"> atuais e tinham o tamanho de ratos.</w:t>
      </w:r>
      <w:r w:rsidRPr="00E235AE">
        <w:rPr>
          <w:sz w:val="28"/>
          <w:szCs w:val="28"/>
        </w:rPr>
        <w:br/>
        <w:t xml:space="preserve"> </w:t>
      </w:r>
      <w:r w:rsidRPr="00E235AE">
        <w:rPr>
          <w:sz w:val="28"/>
          <w:szCs w:val="28"/>
        </w:rPr>
        <w:tab/>
        <w:t xml:space="preserve">Hominídeos são mais recentes - o fóssil mais antigo de que se tem notícia teria em torno de 3,5 </w:t>
      </w:r>
      <w:proofErr w:type="spellStart"/>
      <w:r w:rsidRPr="00E235AE">
        <w:rPr>
          <w:sz w:val="28"/>
          <w:szCs w:val="28"/>
        </w:rPr>
        <w:t>millhões</w:t>
      </w:r>
      <w:proofErr w:type="spellEnd"/>
      <w:r w:rsidRPr="00E235AE">
        <w:rPr>
          <w:sz w:val="28"/>
          <w:szCs w:val="28"/>
        </w:rPr>
        <w:t xml:space="preserve"> de anos. Quase nada, se comparados aos mais de 4,5 bilhões de anos de idade do planeta.</w:t>
      </w:r>
    </w:p>
    <w:p w:rsidR="00E235AE" w:rsidRDefault="00E235AE" w:rsidP="00E235AE">
      <w:pPr>
        <w:pStyle w:val="texto-IEIJ"/>
        <w:ind w:firstLine="709"/>
        <w:jc w:val="both"/>
        <w:rPr>
          <w:b/>
          <w:sz w:val="28"/>
          <w:szCs w:val="28"/>
        </w:rPr>
      </w:pPr>
      <w:r w:rsidRPr="00E235AE">
        <w:rPr>
          <w:sz w:val="28"/>
          <w:szCs w:val="28"/>
        </w:rPr>
        <w:t xml:space="preserve"> </w:t>
      </w:r>
      <w:r w:rsidRPr="00E235AE">
        <w:rPr>
          <w:sz w:val="28"/>
          <w:szCs w:val="28"/>
        </w:rPr>
        <w:tab/>
        <w:t xml:space="preserve">Enfim, primatas e hominídeos não contam como ancestrais do ser humano - são primos distantes do gênero </w:t>
      </w:r>
      <w:r w:rsidRPr="00E235AE">
        <w:rPr>
          <w:i/>
          <w:iCs/>
          <w:sz w:val="28"/>
          <w:szCs w:val="28"/>
        </w:rPr>
        <w:t>Homo</w:t>
      </w:r>
      <w:r w:rsidRPr="00E235AE">
        <w:rPr>
          <w:sz w:val="28"/>
          <w:szCs w:val="28"/>
        </w:rPr>
        <w:t>, a que pertencemos.</w:t>
      </w:r>
      <w:proofErr w:type="gramStart"/>
      <w:r w:rsidRPr="00E235AE">
        <w:rPr>
          <w:sz w:val="28"/>
          <w:szCs w:val="28"/>
        </w:rPr>
        <w:br/>
      </w:r>
      <w:proofErr w:type="gramEnd"/>
    </w:p>
    <w:p w:rsidR="00E235AE" w:rsidRPr="00E235AE" w:rsidRDefault="00E235AE" w:rsidP="00E235AE">
      <w:pPr>
        <w:pStyle w:val="texto-IEIJ"/>
        <w:jc w:val="both"/>
        <w:rPr>
          <w:sz w:val="28"/>
          <w:szCs w:val="28"/>
        </w:rPr>
      </w:pPr>
      <w:r w:rsidRPr="00E235AE">
        <w:rPr>
          <w:b/>
          <w:sz w:val="28"/>
          <w:szCs w:val="28"/>
        </w:rPr>
        <w:t xml:space="preserve">Questão </w:t>
      </w:r>
      <w:proofErr w:type="gramStart"/>
      <w:r w:rsidRPr="00E235AE">
        <w:rPr>
          <w:b/>
          <w:sz w:val="28"/>
          <w:szCs w:val="28"/>
        </w:rPr>
        <w:t>1</w:t>
      </w:r>
      <w:proofErr w:type="gramEnd"/>
    </w:p>
    <w:p w:rsidR="00E235AE" w:rsidRPr="00E235AE" w:rsidRDefault="00E235AE" w:rsidP="00E235AE">
      <w:pPr>
        <w:pStyle w:val="texto-IEIJ"/>
        <w:jc w:val="both"/>
        <w:rPr>
          <w:sz w:val="28"/>
          <w:szCs w:val="28"/>
        </w:rPr>
      </w:pPr>
      <w:proofErr w:type="gramStart"/>
      <w:r w:rsidRPr="00E235AE">
        <w:rPr>
          <w:sz w:val="28"/>
          <w:szCs w:val="28"/>
        </w:rPr>
        <w:t>Escreva,</w:t>
      </w:r>
      <w:proofErr w:type="gramEnd"/>
      <w:r w:rsidRPr="00E235AE">
        <w:rPr>
          <w:sz w:val="28"/>
          <w:szCs w:val="28"/>
        </w:rPr>
        <w:t xml:space="preserve"> do seu jeito, como surgiram os primeiros homens no planeta. </w:t>
      </w:r>
    </w:p>
    <w:p w:rsidR="00E235AE" w:rsidRDefault="00EE7235" w:rsidP="00E235AE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217805</wp:posOffset>
            </wp:positionV>
            <wp:extent cx="3256280" cy="1487170"/>
            <wp:effectExtent l="19050" t="0" r="1270" b="0"/>
            <wp:wrapThrough wrapText="bothSides">
              <wp:wrapPolygon edited="0">
                <wp:start x="-126" y="0"/>
                <wp:lineTo x="-126" y="21305"/>
                <wp:lineTo x="21608" y="21305"/>
                <wp:lineTo x="21608" y="0"/>
                <wp:lineTo x="-126" y="0"/>
              </wp:wrapPolygon>
            </wp:wrapThrough>
            <wp:docPr id="19" name="Imagem 11" descr="Quirguistão 29/12/1995 - Scott: 89/96 (8). Michel: 97/104. Designers: G. Komlev. Deserto do Saara, Argé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irguistão 29/12/1995 - Scott: 89/96 (8). Michel: 97/104. Designers: G. Komlev. Deserto do Saara, Argélia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5AE" w:rsidRDefault="00EE7235" w:rsidP="00EE7235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2</w:t>
      </w:r>
      <w:proofErr w:type="gramEnd"/>
    </w:p>
    <w:p w:rsidR="00E235AE" w:rsidRPr="00E235AE" w:rsidRDefault="00E235AE" w:rsidP="00E235AE">
      <w:pPr>
        <w:pStyle w:val="texto-IEIJ"/>
        <w:jc w:val="center"/>
        <w:rPr>
          <w:sz w:val="28"/>
          <w:szCs w:val="28"/>
        </w:rPr>
      </w:pPr>
      <w:r w:rsidRPr="00E235AE">
        <w:rPr>
          <w:sz w:val="28"/>
          <w:szCs w:val="28"/>
        </w:rPr>
        <w:t xml:space="preserve">O Saara é o maior deserto quente do mundo. Tem mais de </w:t>
      </w:r>
      <w:proofErr w:type="gramStart"/>
      <w:r w:rsidRPr="00E235AE">
        <w:rPr>
          <w:sz w:val="28"/>
          <w:szCs w:val="28"/>
        </w:rPr>
        <w:t>9</w:t>
      </w:r>
      <w:proofErr w:type="gramEnd"/>
      <w:r w:rsidRPr="00E235AE">
        <w:rPr>
          <w:sz w:val="28"/>
          <w:szCs w:val="28"/>
        </w:rPr>
        <w:t xml:space="preserve"> milhões de km</w:t>
      </w:r>
      <w:r w:rsidRPr="00E235AE">
        <w:rPr>
          <w:sz w:val="28"/>
          <w:szCs w:val="28"/>
          <w:vertAlign w:val="superscript"/>
        </w:rPr>
        <w:t xml:space="preserve">2 </w:t>
      </w:r>
      <w:r w:rsidRPr="00E235AE">
        <w:rPr>
          <w:sz w:val="28"/>
          <w:szCs w:val="28"/>
        </w:rPr>
        <w:t>de área, e cobre a maior parte do noroeste da África.</w:t>
      </w:r>
    </w:p>
    <w:p w:rsidR="00EE7235" w:rsidRDefault="00E235AE" w:rsidP="00EE7235">
      <w:pPr>
        <w:pStyle w:val="texto-IEIJ"/>
        <w:jc w:val="both"/>
        <w:rPr>
          <w:sz w:val="28"/>
          <w:szCs w:val="28"/>
        </w:rPr>
      </w:pPr>
      <w:r w:rsidRPr="00E235AE">
        <w:rPr>
          <w:sz w:val="28"/>
          <w:szCs w:val="28"/>
        </w:rPr>
        <w:t xml:space="preserve">Observe, no mapa anexo, a área do deserto do Saara e a área da Etiópia.  </w:t>
      </w:r>
    </w:p>
    <w:p w:rsid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a) Qual é a maior área: o deserto do Saara ou a Etiópia?</w:t>
      </w:r>
    </w:p>
    <w:p w:rsidR="00E235AE" w:rsidRDefault="00EE7235" w:rsidP="00EE7235">
      <w:pPr>
        <w:pStyle w:val="texto-IEIJ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b) </w:t>
      </w:r>
      <w:r w:rsidR="00E235AE" w:rsidRPr="00E235AE">
        <w:rPr>
          <w:sz w:val="28"/>
          <w:szCs w:val="28"/>
        </w:rPr>
        <w:t xml:space="preserve">Faça uma estimativa de quantas vezes o deserto </w:t>
      </w:r>
      <w:r w:rsidR="00E235AE" w:rsidRPr="00EE7235">
        <w:rPr>
          <w:sz w:val="28"/>
          <w:szCs w:val="28"/>
        </w:rPr>
        <w:t xml:space="preserve">caberia na África. </w:t>
      </w:r>
      <w:r>
        <w:rPr>
          <w:sz w:val="28"/>
          <w:szCs w:val="28"/>
        </w:rPr>
        <w:t xml:space="preserve">Mostre como você pensou. </w:t>
      </w:r>
    </w:p>
    <w:p w:rsidR="00E235AE" w:rsidRDefault="00E235AE" w:rsidP="00E235AE">
      <w:pPr>
        <w:spacing w:line="312" w:lineRule="auto"/>
        <w:jc w:val="both"/>
        <w:rPr>
          <w:rFonts w:ascii="Arial" w:hAnsi="Arial" w:cs="Arial"/>
        </w:rPr>
      </w:pPr>
    </w:p>
    <w:p w:rsidR="00EE7235" w:rsidRDefault="00EE7235" w:rsidP="00EE7235">
      <w:pPr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Questão </w:t>
      </w:r>
      <w:proofErr w:type="gramStart"/>
      <w:r>
        <w:rPr>
          <w:rFonts w:ascii="Arial" w:hAnsi="Arial" w:cs="Arial"/>
          <w:b/>
        </w:rPr>
        <w:t>3</w:t>
      </w:r>
      <w:proofErr w:type="gramEnd"/>
    </w:p>
    <w:p w:rsidR="00E235AE" w:rsidRPr="00EE7235" w:rsidRDefault="00EE7235" w:rsidP="00EE7235">
      <w:pPr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36195</wp:posOffset>
            </wp:positionV>
            <wp:extent cx="3808730" cy="2523490"/>
            <wp:effectExtent l="19050" t="0" r="1270" b="0"/>
            <wp:wrapSquare wrapText="bothSides"/>
            <wp:docPr id="17" name="BLOGGER_PHOTO_ID_5345495953991268930" descr="http://4.bp.blogspot.com/_GKQJwnQvnw0/Si8EP53v-kI/AAAAAAAAAEc/FXgrMzYK_0s/s400/kilimanjar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45495953991268930" descr="http://4.bp.blogspot.com/_GKQJwnQvnw0/Si8EP53v-kI/AAAAAAAAAEc/FXgrMzYK_0s/s400/kilimanjar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5AE" w:rsidRPr="00EE7235">
        <w:rPr>
          <w:sz w:val="28"/>
          <w:szCs w:val="28"/>
        </w:rPr>
        <w:t xml:space="preserve">A montanha mais alta da África, com o topo coberto de neve, é o Monte </w:t>
      </w:r>
      <w:proofErr w:type="spellStart"/>
      <w:r w:rsidR="00E235AE" w:rsidRPr="00EE7235">
        <w:rPr>
          <w:sz w:val="28"/>
          <w:szCs w:val="28"/>
        </w:rPr>
        <w:t>Kilimanjaro</w:t>
      </w:r>
      <w:proofErr w:type="spellEnd"/>
      <w:r w:rsidR="00E235AE" w:rsidRPr="00EE7235">
        <w:rPr>
          <w:sz w:val="28"/>
          <w:szCs w:val="28"/>
        </w:rPr>
        <w:t>, localizado no Planalto Oriental.</w:t>
      </w:r>
    </w:p>
    <w:p w:rsidR="00E235AE" w:rsidRPr="00EE7235" w:rsidRDefault="00E235AE" w:rsidP="00EE7235">
      <w:pPr>
        <w:pStyle w:val="03Texto-IEIJ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a) Como são formadas as montanhas? Ilustre a sua explicação. </w:t>
      </w:r>
    </w:p>
    <w:p w:rsidR="00E235AE" w:rsidRPr="00EE7235" w:rsidRDefault="00E235AE" w:rsidP="00EE7235">
      <w:pPr>
        <w:pStyle w:val="03Texto-IEIJ"/>
        <w:jc w:val="both"/>
        <w:rPr>
          <w:sz w:val="28"/>
          <w:szCs w:val="28"/>
          <w:lang w:val="pt-PT"/>
        </w:rPr>
      </w:pPr>
      <w:r w:rsidRPr="00EE7235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-3831590</wp:posOffset>
            </wp:positionH>
            <wp:positionV relativeFrom="paragraph">
              <wp:posOffset>1038225</wp:posOffset>
            </wp:positionV>
            <wp:extent cx="6092190" cy="4572000"/>
            <wp:effectExtent l="19050" t="0" r="3810" b="0"/>
            <wp:wrapThrough wrapText="bothSides">
              <wp:wrapPolygon edited="0">
                <wp:start x="-68" y="0"/>
                <wp:lineTo x="-68" y="21510"/>
                <wp:lineTo x="21614" y="21510"/>
                <wp:lineTo x="21614" y="0"/>
                <wp:lineTo x="-68" y="0"/>
              </wp:wrapPolygon>
            </wp:wrapThrough>
            <wp:docPr id="16" name="Imagem 12" descr="http://farm4.static.flickr.com/3496/4057609234_6e36f79f6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arm4.static.flickr.com/3496/4057609234_6e36f79f62_z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7235">
        <w:rPr>
          <w:sz w:val="28"/>
          <w:szCs w:val="28"/>
          <w:lang w:val="pt-PT"/>
        </w:rPr>
        <w:t>b) Explique o que faz com que o monte Kilimanjaro possua o topo coberto da chamada “neve eterna”.</w:t>
      </w:r>
    </w:p>
    <w:p w:rsidR="00E235AE" w:rsidRPr="0051700A" w:rsidRDefault="00E235AE" w:rsidP="00E235AE">
      <w:pPr>
        <w:spacing w:line="312" w:lineRule="auto"/>
        <w:rPr>
          <w:rFonts w:ascii="Arial" w:hAnsi="Arial" w:cs="Arial"/>
          <w:b/>
          <w:lang w:val="pt-PT"/>
        </w:rPr>
      </w:pPr>
    </w:p>
    <w:p w:rsidR="00E235AE" w:rsidRDefault="00E235AE" w:rsidP="00E235AE">
      <w:pPr>
        <w:spacing w:line="312" w:lineRule="auto"/>
        <w:rPr>
          <w:rFonts w:ascii="Arial" w:hAnsi="Arial" w:cs="Arial"/>
          <w:b/>
        </w:rPr>
      </w:pPr>
    </w:p>
    <w:p w:rsidR="00E235AE" w:rsidRDefault="00E235AE" w:rsidP="00E235AE">
      <w:pPr>
        <w:spacing w:line="312" w:lineRule="auto"/>
        <w:jc w:val="center"/>
        <w:rPr>
          <w:rFonts w:ascii="Arial" w:hAnsi="Arial" w:cs="Arial"/>
          <w:b/>
        </w:rPr>
      </w:pP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E235AE" w:rsidRPr="00EE7235" w:rsidRDefault="00E235AE" w:rsidP="00EE7235">
      <w:pPr>
        <w:pStyle w:val="texto-IEIJ"/>
        <w:ind w:firstLine="709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A população </w:t>
      </w:r>
      <w:proofErr w:type="spellStart"/>
      <w:r w:rsidRPr="00EE7235">
        <w:rPr>
          <w:sz w:val="28"/>
          <w:szCs w:val="28"/>
        </w:rPr>
        <w:t>quioca</w:t>
      </w:r>
      <w:proofErr w:type="spellEnd"/>
      <w:r w:rsidRPr="00EE7235">
        <w:rPr>
          <w:sz w:val="28"/>
          <w:szCs w:val="28"/>
        </w:rPr>
        <w:t xml:space="preserve"> vive no nordeste da Angola. São famosos pela sua arte. </w:t>
      </w:r>
    </w:p>
    <w:p w:rsidR="00E235AE" w:rsidRPr="00EE7235" w:rsidRDefault="00E235AE" w:rsidP="00EE7235">
      <w:pPr>
        <w:pStyle w:val="texto-IEIJ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 </w:t>
      </w:r>
      <w:r w:rsidR="00EE7235">
        <w:rPr>
          <w:sz w:val="28"/>
          <w:szCs w:val="28"/>
        </w:rPr>
        <w:tab/>
      </w:r>
      <w:r w:rsidRPr="00EE7235">
        <w:rPr>
          <w:sz w:val="28"/>
          <w:szCs w:val="28"/>
        </w:rPr>
        <w:t xml:space="preserve">Reunidos no centro da aldeia, à noite em volta da fogueira ou durante o dia à sombra das árvores, os </w:t>
      </w:r>
      <w:proofErr w:type="spellStart"/>
      <w:r w:rsidRPr="00EE7235">
        <w:rPr>
          <w:sz w:val="28"/>
          <w:szCs w:val="28"/>
        </w:rPr>
        <w:t>quiocos</w:t>
      </w:r>
      <w:proofErr w:type="spellEnd"/>
      <w:r w:rsidRPr="00EE7235">
        <w:rPr>
          <w:sz w:val="28"/>
          <w:szCs w:val="28"/>
        </w:rPr>
        <w:t xml:space="preserve"> passam horas contando ou ouvindo suas histórias. Enquanto conta a história, o narrador vai desenhando no chão. Os ouvintes seguem com muita atenção a execução do desenho.</w:t>
      </w:r>
    </w:p>
    <w:p w:rsidR="00E235AE" w:rsidRPr="00EE7235" w:rsidRDefault="00E235AE" w:rsidP="00EE7235">
      <w:pPr>
        <w:pStyle w:val="texto-IEIJ"/>
        <w:jc w:val="center"/>
        <w:rPr>
          <w:sz w:val="28"/>
          <w:szCs w:val="28"/>
        </w:rPr>
      </w:pPr>
      <w:r w:rsidRPr="00EE7235">
        <w:rPr>
          <w:bCs/>
          <w:color w:val="990000"/>
          <w:sz w:val="28"/>
          <w:szCs w:val="28"/>
        </w:rPr>
        <w:t>O caçador e o cão</w:t>
      </w:r>
    </w:p>
    <w:p w:rsidR="00E235AE" w:rsidRPr="00EE7235" w:rsidRDefault="00E235AE" w:rsidP="00EE7235">
      <w:pPr>
        <w:pStyle w:val="texto-IEIJ"/>
        <w:ind w:firstLine="709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Conta um velho narrador que certo caçador chamado </w:t>
      </w:r>
      <w:proofErr w:type="spellStart"/>
      <w:r w:rsidRPr="00EE7235">
        <w:rPr>
          <w:sz w:val="28"/>
          <w:szCs w:val="28"/>
        </w:rPr>
        <w:t>Tshipinda</w:t>
      </w:r>
      <w:proofErr w:type="spellEnd"/>
      <w:r w:rsidRPr="00EE7235">
        <w:rPr>
          <w:sz w:val="28"/>
          <w:szCs w:val="28"/>
        </w:rPr>
        <w:t xml:space="preserve">, foi à caça levando o cão </w:t>
      </w:r>
      <w:proofErr w:type="spellStart"/>
      <w:r w:rsidRPr="00EE7235">
        <w:rPr>
          <w:sz w:val="28"/>
          <w:szCs w:val="28"/>
        </w:rPr>
        <w:t>Kawa</w:t>
      </w:r>
      <w:proofErr w:type="spellEnd"/>
      <w:r w:rsidRPr="00EE7235">
        <w:rPr>
          <w:sz w:val="28"/>
          <w:szCs w:val="28"/>
        </w:rPr>
        <w:t xml:space="preserve">, e apanhou </w:t>
      </w:r>
      <w:proofErr w:type="gramStart"/>
      <w:r w:rsidRPr="00EE7235">
        <w:rPr>
          <w:sz w:val="28"/>
          <w:szCs w:val="28"/>
        </w:rPr>
        <w:t>um cabra</w:t>
      </w:r>
      <w:proofErr w:type="gramEnd"/>
      <w:r w:rsidRPr="00EE7235">
        <w:rPr>
          <w:sz w:val="28"/>
          <w:szCs w:val="28"/>
        </w:rPr>
        <w:t xml:space="preserve"> do mato. De volta </w:t>
      </w:r>
      <w:proofErr w:type="gramStart"/>
      <w:r w:rsidRPr="00EE7235">
        <w:rPr>
          <w:sz w:val="28"/>
          <w:szCs w:val="28"/>
        </w:rPr>
        <w:t>a</w:t>
      </w:r>
      <w:proofErr w:type="gramEnd"/>
      <w:r w:rsidRPr="00EE7235">
        <w:rPr>
          <w:sz w:val="28"/>
          <w:szCs w:val="28"/>
        </w:rPr>
        <w:t xml:space="preserve"> aldeia, o caçador dividiu a carne com </w:t>
      </w:r>
      <w:proofErr w:type="spellStart"/>
      <w:r w:rsidRPr="00EE7235">
        <w:rPr>
          <w:sz w:val="28"/>
          <w:szCs w:val="28"/>
        </w:rPr>
        <w:t>Calala</w:t>
      </w:r>
      <w:proofErr w:type="spellEnd"/>
      <w:r w:rsidRPr="00EE7235">
        <w:rPr>
          <w:sz w:val="28"/>
          <w:szCs w:val="28"/>
        </w:rPr>
        <w:t xml:space="preserve">, o dono do cão. </w:t>
      </w:r>
      <w:proofErr w:type="spellStart"/>
      <w:r w:rsidRPr="00EE7235">
        <w:rPr>
          <w:sz w:val="28"/>
          <w:szCs w:val="28"/>
        </w:rPr>
        <w:t>Kawa</w:t>
      </w:r>
      <w:proofErr w:type="spellEnd"/>
      <w:r w:rsidRPr="00EE7235">
        <w:rPr>
          <w:sz w:val="28"/>
          <w:szCs w:val="28"/>
        </w:rPr>
        <w:t xml:space="preserve"> ficou apenas com os ossos.</w:t>
      </w:r>
    </w:p>
    <w:p w:rsidR="00E235AE" w:rsidRPr="00EE7235" w:rsidRDefault="00E235AE" w:rsidP="00EE7235">
      <w:pPr>
        <w:pStyle w:val="texto-IEIJ"/>
        <w:ind w:firstLine="709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Depois de algum tempo, voltou </w:t>
      </w:r>
      <w:proofErr w:type="spellStart"/>
      <w:r w:rsidRPr="00EE7235">
        <w:rPr>
          <w:sz w:val="28"/>
          <w:szCs w:val="28"/>
        </w:rPr>
        <w:t>Tshipinda</w:t>
      </w:r>
      <w:proofErr w:type="spellEnd"/>
      <w:r w:rsidRPr="00EE7235">
        <w:rPr>
          <w:sz w:val="28"/>
          <w:szCs w:val="28"/>
        </w:rPr>
        <w:t xml:space="preserve"> a pedir os serviços do cão, este </w:t>
      </w:r>
      <w:proofErr w:type="gramStart"/>
      <w:r w:rsidRPr="00EE7235">
        <w:rPr>
          <w:sz w:val="28"/>
          <w:szCs w:val="28"/>
        </w:rPr>
        <w:t>recusou-se</w:t>
      </w:r>
      <w:proofErr w:type="gramEnd"/>
      <w:r w:rsidRPr="00EE7235">
        <w:rPr>
          <w:sz w:val="28"/>
          <w:szCs w:val="28"/>
        </w:rPr>
        <w:t xml:space="preserve"> a ajudá-lo. Disse ao caçador que levasse </w:t>
      </w:r>
      <w:proofErr w:type="spellStart"/>
      <w:r w:rsidRPr="00EE7235">
        <w:rPr>
          <w:sz w:val="28"/>
          <w:szCs w:val="28"/>
        </w:rPr>
        <w:t>Calala</w:t>
      </w:r>
      <w:proofErr w:type="spellEnd"/>
      <w:r w:rsidRPr="00EE7235">
        <w:rPr>
          <w:sz w:val="28"/>
          <w:szCs w:val="28"/>
        </w:rPr>
        <w:t>, pois era com quem costumava dividir sua carne.</w:t>
      </w:r>
    </w:p>
    <w:p w:rsidR="00EE7235" w:rsidRDefault="00E235AE" w:rsidP="00EE7235">
      <w:pPr>
        <w:pStyle w:val="texto-IEIJ"/>
        <w:ind w:firstLine="709"/>
        <w:jc w:val="both"/>
        <w:rPr>
          <w:sz w:val="28"/>
          <w:szCs w:val="28"/>
        </w:rPr>
      </w:pPr>
      <w:r w:rsidRPr="00EE7235">
        <w:rPr>
          <w:sz w:val="28"/>
          <w:szCs w:val="28"/>
        </w:rPr>
        <w:t>No desenho, o ponto verde representa o caçador, e o vermelho, o caçador.</w:t>
      </w:r>
    </w:p>
    <w:p w:rsidR="00E235AE" w:rsidRPr="005C5FE8" w:rsidRDefault="00E235AE" w:rsidP="00EE7235">
      <w:pPr>
        <w:pStyle w:val="texto-IEIJ"/>
        <w:ind w:firstLine="709"/>
        <w:jc w:val="right"/>
      </w:pPr>
      <w:r w:rsidRPr="005C5FE8">
        <w:t xml:space="preserve">Fonte: </w:t>
      </w:r>
      <w:proofErr w:type="spellStart"/>
      <w:r w:rsidRPr="005C5FE8">
        <w:t>Gerdes</w:t>
      </w:r>
      <w:proofErr w:type="spellEnd"/>
      <w:r w:rsidRPr="005C5FE8">
        <w:t xml:space="preserve">, </w:t>
      </w:r>
      <w:proofErr w:type="spellStart"/>
      <w:r w:rsidRPr="005C5FE8">
        <w:t>Paulus</w:t>
      </w:r>
      <w:proofErr w:type="spellEnd"/>
      <w:r w:rsidRPr="005C5FE8">
        <w:t xml:space="preserve">. Vivendo a matemática: desenhos da África. 3ª </w:t>
      </w:r>
      <w:proofErr w:type="gramStart"/>
      <w:r w:rsidRPr="005C5FE8">
        <w:t>ed.,</w:t>
      </w:r>
      <w:proofErr w:type="gramEnd"/>
      <w:r w:rsidRPr="005C5FE8">
        <w:t xml:space="preserve">São Paulo: </w:t>
      </w:r>
      <w:proofErr w:type="spellStart"/>
      <w:r w:rsidRPr="005C5FE8">
        <w:t>Scipione</w:t>
      </w:r>
      <w:proofErr w:type="spellEnd"/>
      <w:r w:rsidRPr="005C5FE8">
        <w:t>, 1997. 64 p.</w:t>
      </w:r>
    </w:p>
    <w:p w:rsidR="00E235AE" w:rsidRDefault="00E235AE" w:rsidP="00E235AE">
      <w:pPr>
        <w:pStyle w:val="NormalWeb"/>
        <w:jc w:val="center"/>
      </w:pPr>
      <w:r>
        <w:rPr>
          <w:noProof/>
          <w:color w:val="0000FF"/>
        </w:rPr>
        <w:drawing>
          <wp:inline distT="0" distB="0" distL="0" distR="0">
            <wp:extent cx="3328670" cy="2389505"/>
            <wp:effectExtent l="19050" t="0" r="5080" b="0"/>
            <wp:docPr id="11" name="Imagem 11" descr="m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AE" w:rsidRPr="00EE7235" w:rsidRDefault="00E235AE" w:rsidP="00EE7235">
      <w:pPr>
        <w:pStyle w:val="texto-IEIJ"/>
        <w:ind w:firstLine="709"/>
        <w:jc w:val="both"/>
        <w:rPr>
          <w:sz w:val="28"/>
          <w:szCs w:val="28"/>
        </w:rPr>
      </w:pPr>
      <w:r w:rsidRPr="00EE7235">
        <w:rPr>
          <w:sz w:val="28"/>
          <w:szCs w:val="28"/>
        </w:rPr>
        <w:t xml:space="preserve">Reproduza o desenho da historieta acima. A linha deve ser única e contínua, isto é, o desenho deve ser feito sem que se tire o lápis do papel. Além disso, você não pode passar uma segunda vez sobre a linha; é permitido apenas cruzá-la. </w:t>
      </w:r>
    </w:p>
    <w:p w:rsidR="00E235AE" w:rsidRDefault="00E235AE" w:rsidP="00E235AE">
      <w:pPr>
        <w:spacing w:line="360" w:lineRule="auto"/>
        <w:rPr>
          <w:rFonts w:ascii="Arial" w:hAnsi="Arial" w:cs="Arial"/>
        </w:rPr>
      </w:pPr>
    </w:p>
    <w:p w:rsidR="00E235AE" w:rsidRDefault="00E235AE" w:rsidP="00EE723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 Nilo é o rio mais longo do mundo. Tem mais de 6.600 km de extensão, e flui da África Central para o Mar Mediterrâneo. </w:t>
      </w: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5</w:t>
      </w:r>
      <w:proofErr w:type="gramEnd"/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E235AE" w:rsidRPr="00EE7235">
        <w:rPr>
          <w:sz w:val="28"/>
          <w:szCs w:val="28"/>
        </w:rPr>
        <w:t>Observe atentamente o mapa da África.</w:t>
      </w: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235AE" w:rsidRPr="00EE7235">
        <w:rPr>
          <w:sz w:val="28"/>
          <w:szCs w:val="28"/>
        </w:rPr>
        <w:t>Escreva os nomes dos dois grandes rios apresentados no mapa.</w:t>
      </w: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 w:rsidRPr="00EE7235">
        <w:rPr>
          <w:noProof/>
          <w:sz w:val="28"/>
          <w:szCs w:val="28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left:0;text-align:left;margin-left:211.85pt;margin-top:6.1pt;width:12.15pt;height:12.15pt;z-index:251665408"/>
        </w:pict>
      </w:r>
      <w:r>
        <w:rPr>
          <w:sz w:val="28"/>
          <w:szCs w:val="28"/>
        </w:rPr>
        <w:t xml:space="preserve">c) </w:t>
      </w:r>
      <w:r w:rsidR="00E235AE" w:rsidRPr="00EE7235">
        <w:rPr>
          <w:sz w:val="28"/>
          <w:szCs w:val="28"/>
        </w:rPr>
        <w:t xml:space="preserve">Faça um X em suas nascentes e um        em sua foz. </w:t>
      </w: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d) </w:t>
      </w:r>
      <w:r w:rsidR="00E235AE" w:rsidRPr="00EE7235">
        <w:rPr>
          <w:sz w:val="28"/>
          <w:szCs w:val="28"/>
        </w:rPr>
        <w:t xml:space="preserve">Escreva os nomes dos países banhados por cada um dos rios. </w:t>
      </w:r>
    </w:p>
    <w:p w:rsidR="00E235AE" w:rsidRPr="00EE7235" w:rsidRDefault="00EE7235" w:rsidP="00EE723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</w:t>
      </w:r>
      <w:r w:rsidR="00E235AE" w:rsidRPr="00EE7235">
        <w:rPr>
          <w:sz w:val="28"/>
          <w:szCs w:val="28"/>
        </w:rPr>
        <w:t xml:space="preserve">A África possui os mais diferentes animais selvagens do mundo. É, </w:t>
      </w:r>
      <w:proofErr w:type="gramStart"/>
      <w:r w:rsidR="00E235AE" w:rsidRPr="00EE7235">
        <w:rPr>
          <w:sz w:val="28"/>
          <w:szCs w:val="28"/>
        </w:rPr>
        <w:t>também ,</w:t>
      </w:r>
      <w:proofErr w:type="gramEnd"/>
      <w:r w:rsidR="00E235AE" w:rsidRPr="00EE7235">
        <w:rPr>
          <w:sz w:val="28"/>
          <w:szCs w:val="28"/>
        </w:rPr>
        <w:t xml:space="preserve">o habitat de algumas das maiores concentrações de animais selvagens, incluindo-se </w:t>
      </w:r>
      <w:proofErr w:type="spellStart"/>
      <w:r w:rsidR="00E235AE" w:rsidRPr="00EE7235">
        <w:rPr>
          <w:sz w:val="28"/>
          <w:szCs w:val="28"/>
        </w:rPr>
        <w:t>lemurídeos</w:t>
      </w:r>
      <w:proofErr w:type="spellEnd"/>
      <w:r w:rsidR="00E235AE" w:rsidRPr="00EE7235">
        <w:rPr>
          <w:sz w:val="28"/>
          <w:szCs w:val="28"/>
        </w:rPr>
        <w:t xml:space="preserve">, </w:t>
      </w:r>
      <w:proofErr w:type="spellStart"/>
      <w:r w:rsidR="00E235AE" w:rsidRPr="00EE7235">
        <w:rPr>
          <w:sz w:val="28"/>
          <w:szCs w:val="28"/>
        </w:rPr>
        <w:t>gnus</w:t>
      </w:r>
      <w:proofErr w:type="spellEnd"/>
      <w:r w:rsidR="00E235AE" w:rsidRPr="00EE7235">
        <w:rPr>
          <w:sz w:val="28"/>
          <w:szCs w:val="28"/>
        </w:rPr>
        <w:t>, antílopes e hienas.</w:t>
      </w:r>
    </w:p>
    <w:p w:rsidR="00E235AE" w:rsidRPr="00EE7235" w:rsidRDefault="00EE7235" w:rsidP="00EE7235">
      <w:pPr>
        <w:pStyle w:val="texto-IEIJ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535940</wp:posOffset>
            </wp:positionV>
            <wp:extent cx="6478905" cy="8436610"/>
            <wp:effectExtent l="19050" t="0" r="0" b="0"/>
            <wp:wrapThrough wrapText="bothSides">
              <wp:wrapPolygon edited="0">
                <wp:start x="-64" y="0"/>
                <wp:lineTo x="-64" y="21558"/>
                <wp:lineTo x="21594" y="21558"/>
                <wp:lineTo x="21594" y="0"/>
                <wp:lineTo x="-64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84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5AE" w:rsidRPr="00EE7235">
        <w:rPr>
          <w:sz w:val="28"/>
          <w:szCs w:val="28"/>
        </w:rPr>
        <w:t xml:space="preserve">Classifique os animais africanos. Apresente o conjunto universo, e os demais subconjuntos nomeados. Escreva o critério utilizado na classificação. </w:t>
      </w:r>
    </w:p>
    <w:p w:rsidR="00E235AE" w:rsidRDefault="00E235AE" w:rsidP="00E235AE">
      <w:pPr>
        <w:spacing w:line="360" w:lineRule="auto"/>
        <w:rPr>
          <w:rFonts w:ascii="Arial" w:hAnsi="Arial" w:cs="Arial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583680" cy="8693150"/>
            <wp:effectExtent l="1905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5AE" w:rsidRDefault="00E235AE" w:rsidP="00EE7235">
      <w:pPr>
        <w:spacing w:line="360" w:lineRule="auto"/>
        <w:rPr>
          <w:rFonts w:ascii="Arial" w:hAnsi="Arial" w:cs="Arial"/>
          <w:b/>
        </w:rPr>
      </w:pPr>
    </w:p>
    <w:sectPr w:rsidR="00E235AE" w:rsidSect="001D56C5">
      <w:headerReference w:type="default" r:id="rId21"/>
      <w:headerReference w:type="first" r:id="rId22"/>
      <w:footerReference w:type="first" r:id="rId23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C5E" w:rsidRDefault="00AA1C5E">
      <w:r>
        <w:separator/>
      </w:r>
    </w:p>
  </w:endnote>
  <w:endnote w:type="continuationSeparator" w:id="0">
    <w:p w:rsidR="00AA1C5E" w:rsidRDefault="00AA1C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C5E" w:rsidRDefault="00AA1C5E">
      <w:r>
        <w:separator/>
      </w:r>
    </w:p>
  </w:footnote>
  <w:footnote w:type="continuationSeparator" w:id="0">
    <w:p w:rsidR="00AA1C5E" w:rsidRDefault="00AA1C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E2050F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E2050F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911723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120DE5" w:rsidP="00446B7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46B74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EE723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E723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34B2E"/>
    <w:multiLevelType w:val="hybridMultilevel"/>
    <w:tmpl w:val="C366BC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A07A16"/>
    <w:multiLevelType w:val="hybridMultilevel"/>
    <w:tmpl w:val="B6AEA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8961EE"/>
    <w:multiLevelType w:val="hybridMultilevel"/>
    <w:tmpl w:val="86D89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2"/>
  </w:num>
  <w:num w:numId="7">
    <w:abstractNumId w:val="6"/>
  </w:num>
  <w:num w:numId="8">
    <w:abstractNumId w:val="2"/>
  </w:num>
  <w:num w:numId="9">
    <w:abstractNumId w:val="10"/>
  </w:num>
  <w:num w:numId="10">
    <w:abstractNumId w:val="5"/>
  </w:num>
  <w:num w:numId="11">
    <w:abstractNumId w:val="8"/>
  </w:num>
  <w:num w:numId="12">
    <w:abstractNumId w:val="3"/>
  </w:num>
  <w:num w:numId="13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5FA3"/>
    <w:rsid w:val="000F6ADB"/>
    <w:rsid w:val="000F6BB9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DE5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857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04AC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56C5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1013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1143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0ED3"/>
    <w:rsid w:val="00351F29"/>
    <w:rsid w:val="00355570"/>
    <w:rsid w:val="00355B46"/>
    <w:rsid w:val="00357340"/>
    <w:rsid w:val="0035765A"/>
    <w:rsid w:val="00360500"/>
    <w:rsid w:val="003632C8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14A6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46B74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760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393E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2765E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6A82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6D77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3B1B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87E8D"/>
    <w:rsid w:val="00A9053A"/>
    <w:rsid w:val="00A921B0"/>
    <w:rsid w:val="00A95BAC"/>
    <w:rsid w:val="00AA135D"/>
    <w:rsid w:val="00AA1C5E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25F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1FB7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050F"/>
    <w:rsid w:val="00E235AE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1FBC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235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129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texto-pergunta2">
    <w:name w:val="texto-pergunta2"/>
    <w:basedOn w:val="Normal"/>
    <w:rsid w:val="00120DE5"/>
    <w:pPr>
      <w:widowControl/>
      <w:suppressAutoHyphens w:val="0"/>
      <w:spacing w:before="100" w:beforeAutospacing="1" w:after="168"/>
    </w:pPr>
    <w:rPr>
      <w:rFonts w:ascii="Times New Roman" w:eastAsia="Times New Roman" w:hAnsi="Times New Roman" w:cs="Times New Roman"/>
      <w:kern w:val="0"/>
      <w:sz w:val="34"/>
      <w:szCs w:val="34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4.bp.blogspot.com/_GKQJwnQvnw0/Si8EP53v-kI/AAAAAAAAAEc/FXgrMzYK_0s/s1600-h/kilimanjaro.jpg" TargetMode="External"/><Relationship Id="rId17" Type="http://schemas.openxmlformats.org/officeDocument/2006/relationships/hyperlink" Target="http://portaldoprofessor.mec.gov.br/storage/discovirtual/galerias/imagem/0000001977/0000024967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farm4.static.flickr.com/3496/4057609234_6e36f79f62_z.jpg" TargetMode="External"/><Relationship Id="rId20" Type="http://schemas.openxmlformats.org/officeDocument/2006/relationships/image" Target="media/image7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missaosaleluz.org.br/africa/imagens/kg99.jp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http://n.i.uol.com.br/licaodecasa/ensfundamental/historiageral/criapre.jpg" TargetMode="External"/><Relationship Id="rId14" Type="http://schemas.openxmlformats.org/officeDocument/2006/relationships/image" Target="http://4.bp.blogspot.com/_GKQJwnQvnw0/Si8EP53v-kI/AAAAAAAAAEc/FXgrMzYK_0s/s400/kilimanjaro.jpg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9CEE9-B2DE-44D6-B299-51B3C0341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10</TotalTime>
  <Pages>5</Pages>
  <Words>540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2019-11-10T20:22:00Z</dcterms:created>
  <dcterms:modified xsi:type="dcterms:W3CDTF">2019-11-10T20:22:00Z</dcterms:modified>
</cp:coreProperties>
</file>