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D4A94" w:rsidRDefault="003D4A94" w:rsidP="003D4A94">
      <w:pPr>
        <w:pStyle w:val="01Ttulo-IEIJ"/>
      </w:pPr>
      <w:r>
        <w:t>coronavírus</w:t>
      </w:r>
    </w:p>
    <w:p w:rsidR="003D4A94" w:rsidRPr="003D4A94" w:rsidRDefault="003D4A94" w:rsidP="003D4A94">
      <w:pPr>
        <w:pStyle w:val="00IEIJ"/>
        <w:jc w:val="center"/>
      </w:pPr>
      <w:proofErr w:type="spellStart"/>
      <w:r w:rsidRPr="003D4A94">
        <w:t>Coronavírus</w:t>
      </w:r>
      <w:proofErr w:type="spellEnd"/>
      <w:r w:rsidRPr="003D4A94">
        <w:t>: como está a corrida dos cientistas em busca de uma vacina para a doença</w:t>
      </w:r>
    </w:p>
    <w:p w:rsidR="003D4A94" w:rsidRDefault="003D4A94" w:rsidP="003D4A94">
      <w:pPr>
        <w:pStyle w:val="00IEIJ"/>
        <w:ind w:firstLine="709"/>
        <w:rPr>
          <w:b w:val="0"/>
        </w:rPr>
      </w:pPr>
      <w:r w:rsidRPr="003D4A94">
        <w:rPr>
          <w:b w:val="0"/>
        </w:rPr>
        <w:t>A partir de sequência de DNA do vírus, fornecido pela China, laboratório nos EUA diz ter planejado vacina em apenas três horas; testes em humanos devem começar em junho.</w:t>
      </w:r>
    </w:p>
    <w:p w:rsidR="003D4A94" w:rsidRPr="003D4A94" w:rsidRDefault="003D4A94" w:rsidP="003D4A94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5"/>
          <w:szCs w:val="25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333333"/>
          <w:kern w:val="0"/>
          <w:sz w:val="25"/>
          <w:szCs w:val="25"/>
          <w:lang w:eastAsia="pt-BR" w:bidi="ar-SA"/>
        </w:rPr>
        <w:drawing>
          <wp:inline distT="0" distB="0" distL="0" distR="0">
            <wp:extent cx="6114332" cy="3436646"/>
            <wp:effectExtent l="19050" t="0" r="718" b="0"/>
            <wp:docPr id="1" name="Imagem 1" descr="Cientistas estão correndo para desenvolver uma vacina que funciona contra novo vírus — Foto: Getty Images/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tistas estão correndo para desenvolver uma vacina que funciona contra novo vírus — Foto: Getty Images/BB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61" cy="34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94" w:rsidRDefault="003D4A94" w:rsidP="003D4A94">
      <w:pPr>
        <w:widowControl/>
        <w:shd w:val="clear" w:color="auto" w:fill="FFFFFF"/>
        <w:suppressAutoHyphens w:val="0"/>
        <w:spacing w:before="0"/>
        <w:jc w:val="center"/>
        <w:textAlignment w:val="baseline"/>
        <w:rPr>
          <w:rFonts w:ascii="Helvetica" w:eastAsia="Times New Roman" w:hAnsi="Helvetica" w:cs="Times New Roman"/>
          <w:color w:val="555555"/>
          <w:kern w:val="0"/>
          <w:sz w:val="20"/>
          <w:szCs w:val="20"/>
          <w:lang w:eastAsia="pt-BR" w:bidi="ar-SA"/>
        </w:rPr>
      </w:pPr>
      <w:r w:rsidRPr="003D4A94">
        <w:rPr>
          <w:rFonts w:ascii="Helvetica" w:eastAsia="Times New Roman" w:hAnsi="Helvetica" w:cs="Times New Roman"/>
          <w:color w:val="555555"/>
          <w:kern w:val="0"/>
          <w:sz w:val="20"/>
          <w:szCs w:val="20"/>
          <w:lang w:eastAsia="pt-BR" w:bidi="ar-SA"/>
        </w:rPr>
        <w:t>Cientistas estão correndo para desenvolver uma vacina que funciona contra novo vírus</w:t>
      </w:r>
    </w:p>
    <w:p w:rsidR="003D4A94" w:rsidRDefault="003D4A94" w:rsidP="003D4A94">
      <w:pPr>
        <w:widowControl/>
        <w:shd w:val="clear" w:color="auto" w:fill="FFFFFF"/>
        <w:suppressAutoHyphens w:val="0"/>
        <w:spacing w:before="0"/>
        <w:jc w:val="both"/>
        <w:textAlignment w:val="baseline"/>
        <w:rPr>
          <w:rFonts w:ascii="Helvetica" w:eastAsia="Times New Roman" w:hAnsi="Helvetica" w:cs="Times New Roman"/>
          <w:color w:val="555555"/>
          <w:kern w:val="0"/>
          <w:sz w:val="20"/>
          <w:szCs w:val="20"/>
          <w:lang w:eastAsia="pt-BR" w:bidi="ar-SA"/>
        </w:rPr>
      </w:pPr>
    </w:p>
    <w:p w:rsidR="003D4A94" w:rsidRDefault="003D4A94" w:rsidP="003D4A94">
      <w:pPr>
        <w:pStyle w:val="Ttulo2"/>
        <w:spacing w:before="0" w:line="360" w:lineRule="auto"/>
        <w:ind w:firstLine="567"/>
        <w:jc w:val="center"/>
        <w:rPr>
          <w:rFonts w:asciiTheme="minorHAnsi" w:hAnsiTheme="minorHAnsi"/>
          <w:b w:val="0"/>
          <w:color w:val="auto"/>
          <w:spacing w:val="40"/>
          <w:sz w:val="24"/>
          <w:szCs w:val="24"/>
        </w:rPr>
      </w:pPr>
      <w:r w:rsidRPr="003D4A94">
        <w:rPr>
          <w:rFonts w:asciiTheme="minorHAnsi" w:hAnsiTheme="minorHAnsi"/>
          <w:b w:val="0"/>
          <w:color w:val="auto"/>
          <w:spacing w:val="40"/>
          <w:sz w:val="24"/>
          <w:szCs w:val="24"/>
        </w:rPr>
        <w:t xml:space="preserve">VACINAS </w:t>
      </w:r>
    </w:p>
    <w:p w:rsidR="003D4A94" w:rsidRDefault="003D4A94" w:rsidP="003D4A94">
      <w:pPr>
        <w:rPr>
          <w:sz w:val="22"/>
          <w:szCs w:val="22"/>
        </w:rPr>
      </w:pPr>
      <w:r w:rsidRPr="003D4A94">
        <w:rPr>
          <w:sz w:val="22"/>
          <w:szCs w:val="22"/>
        </w:rPr>
        <w:t>Pequenos Cientistas</w:t>
      </w:r>
    </w:p>
    <w:p w:rsidR="003D4A94" w:rsidRPr="003D4A94" w:rsidRDefault="003D4A94" w:rsidP="003D4A94"/>
    <w:p w:rsidR="003D4A94" w:rsidRPr="000E0D5B" w:rsidRDefault="003D4A94" w:rsidP="003D4A94">
      <w:pPr>
        <w:pStyle w:val="Ttulo2"/>
        <w:spacing w:before="0" w:line="360" w:lineRule="auto"/>
        <w:jc w:val="center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O que é a vacina?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A vacina é um composto farmacêutico constituído por vírus ou bactérias mortos ou enfraquecidos. 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Sua função é prevenir a ocorrência de certas doenças nas pessoas. </w:t>
      </w: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654050</wp:posOffset>
            </wp:positionV>
            <wp:extent cx="1723390" cy="1690370"/>
            <wp:effectExtent l="19050" t="0" r="0" b="0"/>
            <wp:wrapSquare wrapText="bothSides"/>
            <wp:docPr id="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30" t="17333" r="50319" b="2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356235</wp:posOffset>
            </wp:positionV>
            <wp:extent cx="2374265" cy="1630045"/>
            <wp:effectExtent l="19050" t="0" r="6985" b="0"/>
            <wp:wrapThrough wrapText="bothSides">
              <wp:wrapPolygon edited="0">
                <wp:start x="-173" y="0"/>
                <wp:lineTo x="-173" y="21457"/>
                <wp:lineTo x="21664" y="21457"/>
                <wp:lineTo x="21664" y="0"/>
                <wp:lineTo x="-173" y="0"/>
              </wp:wrapPolygon>
            </wp:wrapThrough>
            <wp:docPr id="17" name="Imagem 17" descr="http://www.brlvacinas.com.br/conteudo/arquivos/como-funcionam-as-vacinas-t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lvacinas.com.br/conteudo/arquivos/como-funcionam-as-vacinas-ts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328295</wp:posOffset>
            </wp:positionV>
            <wp:extent cx="1697355" cy="1656080"/>
            <wp:effectExtent l="19050" t="0" r="0" b="0"/>
            <wp:wrapSquare wrapText="bothSides"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O que acontece quando somos vacinados?</w:t>
      </w:r>
    </w:p>
    <w:p w:rsidR="003D4A94" w:rsidRPr="00BB3388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753110</wp:posOffset>
            </wp:positionV>
            <wp:extent cx="1791970" cy="1776730"/>
            <wp:effectExtent l="19050" t="0" r="0" b="0"/>
            <wp:wrapSquare wrapText="bothSides"/>
            <wp:docPr id="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Existem células que defendem o organismo (os linfócitos), eles são os soldados do corpo</w:t>
      </w:r>
      <w:r w:rsidRPr="000E0D5B">
        <w:rPr>
          <w:rFonts w:asciiTheme="minorHAnsi" w:hAnsiTheme="minorHAnsi"/>
          <w:b w:val="0"/>
          <w:spacing w:val="20"/>
          <w:kern w:val="28"/>
          <w:sz w:val="28"/>
          <w:szCs w:val="28"/>
        </w:rPr>
        <w:t xml:space="preserve">. 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Quando um agente agressor entra no organismo, por meio da vacina, os linfócitos formam uma população de anticorpos que vão agir contra esse vírus agressor. 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Com isso, a pessoa forma a memória imunológica, ou seja, quando o organismo entrar em contato novamente com o agressor ele saberá como combatê-lo.</w:t>
      </w: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</w:rPr>
        <w:t xml:space="preserve"> </w:t>
      </w: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spacing w:val="40"/>
          <w:sz w:val="28"/>
          <w:szCs w:val="28"/>
        </w:rPr>
      </w:pP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1</w:t>
      </w:r>
      <w:proofErr w:type="gramEnd"/>
    </w:p>
    <w:p w:rsidR="003D4A94" w:rsidRPr="000E0D5B" w:rsidRDefault="003D4A94" w:rsidP="003D4A94">
      <w:pPr>
        <w:pStyle w:val="Ttulo2"/>
        <w:spacing w:before="0" w:line="360" w:lineRule="auto"/>
        <w:ind w:firstLine="709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É correto afirmar que ao ser vacinada a pessoa recebe vírus ou bactérias? Por quê?</w:t>
      </w:r>
    </w:p>
    <w:p w:rsidR="00256F24" w:rsidRDefault="00256F2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</w:p>
    <w:p w:rsidR="00256F24" w:rsidRDefault="00256F2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</w:p>
    <w:p w:rsidR="00256F24" w:rsidRDefault="00256F2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</w:p>
    <w:p w:rsidR="00256F24" w:rsidRDefault="00256F2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lastRenderedPageBreak/>
        <w:t xml:space="preserve">Questão </w:t>
      </w:r>
      <w:proofErr w:type="gramStart"/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2</w:t>
      </w:r>
      <w:proofErr w:type="gramEnd"/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Marque um X na frase correta. </w:t>
      </w:r>
    </w:p>
    <w:p w:rsidR="003D4A94" w:rsidRPr="000E0D5B" w:rsidRDefault="000F69BF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</w:rPr>
        <w:pict>
          <v:rect id="Rectangle 51" o:spid="_x0000_s1037" style="position:absolute;left:0;text-align:left;margin-left:-.4pt;margin-top:8.1pt;width:28.2pt;height:30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">
            <w10:wrap type="square"/>
          </v:rect>
        </w:pict>
      </w:r>
      <w:r w:rsidR="003D4A94"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João está com gripe, se ele tomar a vacina de prevenção da gripe ele ficará</w:t>
      </w:r>
      <w:bookmarkStart w:id="0" w:name="_GoBack"/>
      <w:bookmarkEnd w:id="0"/>
      <w:r w:rsidR="003D4A94"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 curado.</w:t>
      </w:r>
    </w:p>
    <w:p w:rsidR="003D4A94" w:rsidRPr="000E0D5B" w:rsidRDefault="000F69BF" w:rsidP="000E0D5B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</w:rPr>
        <w:pict>
          <v:rect id="Rectangle 52" o:spid="_x0000_s1038" style="position:absolute;left:0;text-align:left;margin-left:-.4pt;margin-top:2pt;width:28.2pt;height:30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">
            <w10:wrap type="square"/>
          </v:rect>
        </w:pict>
      </w:r>
      <w:r w:rsidR="003D4A94"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Carlos vacinou-se contra a gripe, para prevenir-se da doença. </w:t>
      </w: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Justifique a sua escolha, grifando um trechinho do texto. </w:t>
      </w:r>
    </w:p>
    <w:p w:rsidR="003D4A94" w:rsidRDefault="003D4A94" w:rsidP="003D4A94">
      <w:pPr>
        <w:pStyle w:val="Ttulo2"/>
        <w:spacing w:before="0" w:line="360" w:lineRule="auto"/>
        <w:ind w:left="567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3</w:t>
      </w:r>
      <w:proofErr w:type="gramEnd"/>
    </w:p>
    <w:p w:rsidR="00256F24" w:rsidRDefault="0070385E" w:rsidP="00D96057">
      <w:pPr>
        <w:jc w:val="both"/>
        <w:rPr>
          <w:spacing w:val="20"/>
          <w:kern w:val="28"/>
          <w:sz w:val="28"/>
          <w:szCs w:val="28"/>
        </w:rPr>
      </w:pPr>
      <w:r>
        <w:rPr>
          <w:spacing w:val="20"/>
          <w:kern w:val="28"/>
          <w:sz w:val="28"/>
          <w:szCs w:val="28"/>
        </w:rPr>
        <w:t xml:space="preserve">A imagem a seguir mostra os assentos de um avião. O quadrinho circulado de </w:t>
      </w:r>
      <w:proofErr w:type="gramStart"/>
      <w:r>
        <w:rPr>
          <w:spacing w:val="20"/>
          <w:kern w:val="28"/>
          <w:sz w:val="28"/>
          <w:szCs w:val="28"/>
        </w:rPr>
        <w:t>amarelo mostra</w:t>
      </w:r>
      <w:proofErr w:type="gramEnd"/>
      <w:r>
        <w:rPr>
          <w:spacing w:val="20"/>
          <w:kern w:val="28"/>
          <w:sz w:val="28"/>
          <w:szCs w:val="28"/>
        </w:rPr>
        <w:t xml:space="preserve"> onde está sentada uma pessoa infectada pelo </w:t>
      </w:r>
      <w:proofErr w:type="spellStart"/>
      <w:r>
        <w:rPr>
          <w:spacing w:val="20"/>
          <w:kern w:val="28"/>
          <w:sz w:val="28"/>
          <w:szCs w:val="28"/>
        </w:rPr>
        <w:t>Coronavírus</w:t>
      </w:r>
      <w:proofErr w:type="spellEnd"/>
      <w:r>
        <w:rPr>
          <w:spacing w:val="20"/>
          <w:kern w:val="28"/>
          <w:sz w:val="28"/>
          <w:szCs w:val="28"/>
        </w:rPr>
        <w:t xml:space="preserve">. Os quadrinhos em vermelho mostram os passageiros que seriam infectados por ela. </w:t>
      </w:r>
    </w:p>
    <w:p w:rsidR="00256F24" w:rsidRPr="00256F24" w:rsidRDefault="00D85EBB" w:rsidP="00256F24">
      <w:r>
        <w:rPr>
          <w:noProof/>
          <w:lang w:eastAsia="pt-B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427990</wp:posOffset>
            </wp:positionV>
            <wp:extent cx="1171575" cy="381000"/>
            <wp:effectExtent l="19050" t="0" r="9525" b="0"/>
            <wp:wrapNone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B65">
        <w:rPr>
          <w:noProof/>
          <w:lang w:eastAsia="pt-BR" w:bidi="ar-SA"/>
        </w:rPr>
        <w:drawing>
          <wp:inline distT="0" distB="0" distL="0" distR="0">
            <wp:extent cx="6114415" cy="3371215"/>
            <wp:effectExtent l="19050" t="0" r="635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24" w:rsidRPr="00D85EBB" w:rsidRDefault="00D85EBB" w:rsidP="00256F24">
      <w:pPr>
        <w:rPr>
          <w:sz w:val="28"/>
          <w:szCs w:val="28"/>
        </w:rPr>
      </w:pPr>
      <w:r w:rsidRPr="00D85EBB">
        <w:rPr>
          <w:sz w:val="28"/>
          <w:szCs w:val="28"/>
        </w:rPr>
        <w:t xml:space="preserve">Se no avião tivessem duas pessoas com o vírus, quantas poderiam ser infectadas? Mostre a sentença matemática, cálculo e resposta. </w:t>
      </w:r>
    </w:p>
    <w:p w:rsidR="00256F24" w:rsidRDefault="00256F24" w:rsidP="00256F24"/>
    <w:p w:rsidR="00256F24" w:rsidRDefault="00256F24" w:rsidP="00256F24"/>
    <w:p w:rsidR="00256F24" w:rsidRDefault="00256F24" w:rsidP="00256F24"/>
    <w:p w:rsidR="00256F24" w:rsidRDefault="00256F24" w:rsidP="00256F24"/>
    <w:p w:rsidR="00722F19" w:rsidRDefault="00D85EBB" w:rsidP="00722F19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>
        <w:rPr>
          <w:rFonts w:asciiTheme="minorHAnsi" w:hAnsiTheme="minorHAnsi"/>
          <w:noProof/>
          <w:color w:val="auto"/>
          <w:spacing w:val="20"/>
          <w:kern w:val="28"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-984250</wp:posOffset>
            </wp:positionV>
            <wp:extent cx="3486150" cy="6438900"/>
            <wp:effectExtent l="19050" t="0" r="0" b="0"/>
            <wp:wrapThrough wrapText="bothSides">
              <wp:wrapPolygon edited="0">
                <wp:start x="-118" y="0"/>
                <wp:lineTo x="-118" y="21536"/>
                <wp:lineTo x="21600" y="21536"/>
                <wp:lineTo x="21600" y="0"/>
                <wp:lineTo x="-118" y="0"/>
              </wp:wrapPolygon>
            </wp:wrapThrough>
            <wp:docPr id="3" name="Imagem 3" descr="http://camarasaa.mg.gov.br/wp-content/uploads/2019/07/campanha-gr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marasaa.mg.gov.br/wp-content/uploads/2019/07/campanha-grip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F19"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="00722F19"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4</w:t>
      </w:r>
      <w:proofErr w:type="gramEnd"/>
    </w:p>
    <w:p w:rsidR="00722F19" w:rsidRPr="00722F19" w:rsidRDefault="00722F19" w:rsidP="00722F19">
      <w:pPr>
        <w:spacing w:before="120" w:line="360" w:lineRule="auto"/>
        <w:rPr>
          <w:spacing w:val="20"/>
          <w:kern w:val="28"/>
          <w:sz w:val="28"/>
          <w:szCs w:val="28"/>
        </w:rPr>
      </w:pPr>
      <w:r>
        <w:tab/>
      </w:r>
      <w:r w:rsidRPr="00722F19">
        <w:rPr>
          <w:spacing w:val="20"/>
          <w:kern w:val="28"/>
          <w:sz w:val="28"/>
          <w:szCs w:val="28"/>
        </w:rPr>
        <w:t xml:space="preserve">O cartaz foi produzido em uma cidade de Minas Gerais. </w:t>
      </w:r>
    </w:p>
    <w:p w:rsidR="00722F19" w:rsidRPr="007202A8" w:rsidRDefault="00722F19" w:rsidP="00722F19">
      <w:pPr>
        <w:pStyle w:val="Ttulo2"/>
        <w:spacing w:before="120" w:line="360" w:lineRule="auto"/>
        <w:ind w:firstLine="709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Observe o cartaz e elabore </w:t>
      </w:r>
      <w:proofErr w:type="gramStart"/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3</w:t>
      </w:r>
      <w:proofErr w:type="gramEnd"/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 questões a respeito das informações contidas nele</w:t>
      </w:r>
      <w:r w:rsidRPr="007202A8">
        <w:rPr>
          <w:rFonts w:asciiTheme="minorHAnsi" w:hAnsiTheme="minorHAnsi"/>
          <w:b w:val="0"/>
          <w:spacing w:val="40"/>
          <w:sz w:val="28"/>
          <w:szCs w:val="28"/>
        </w:rPr>
        <w:t xml:space="preserve">. </w:t>
      </w:r>
    </w:p>
    <w:p w:rsidR="00722F19" w:rsidRDefault="00722F19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Default="00D85EBB" w:rsidP="00722F19"/>
    <w:p w:rsidR="00D85EBB" w:rsidRPr="00722F19" w:rsidRDefault="00D85EBB" w:rsidP="00D85EBB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5</w:t>
      </w:r>
      <w:proofErr w:type="gramEnd"/>
    </w:p>
    <w:p w:rsidR="00D85EBB" w:rsidRPr="00722F19" w:rsidRDefault="00D85EBB" w:rsidP="00D85EBB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Estevão fez uma pesquisa com crianças de 11 anos para saber quantas já haviam tomado a 2ª dose da vacina contra febre amarela. Ele montou um gráfico com o resultado da pesquisa. </w:t>
      </w:r>
    </w:p>
    <w:p w:rsidR="00D85EBB" w:rsidRDefault="00D85EBB" w:rsidP="00722F19"/>
    <w:p w:rsidR="003D4A94" w:rsidRPr="00722F19" w:rsidRDefault="003D4A94" w:rsidP="003D4A94">
      <w:pPr>
        <w:pStyle w:val="Ttulo2"/>
        <w:spacing w:before="0" w:line="360" w:lineRule="auto"/>
        <w:jc w:val="center"/>
        <w:rPr>
          <w:rFonts w:asciiTheme="minorHAnsi" w:hAnsiTheme="minorHAnsi"/>
          <w:color w:val="auto"/>
          <w:spacing w:val="40"/>
          <w:sz w:val="28"/>
          <w:szCs w:val="28"/>
        </w:rPr>
      </w:pPr>
      <w:r w:rsidRPr="00722F19">
        <w:rPr>
          <w:rFonts w:asciiTheme="minorHAnsi" w:hAnsiTheme="minorHAnsi"/>
          <w:color w:val="auto"/>
          <w:spacing w:val="40"/>
          <w:sz w:val="28"/>
          <w:szCs w:val="28"/>
        </w:rPr>
        <w:lastRenderedPageBreak/>
        <w:t>Crianças vacinadas contra a febre amarela</w:t>
      </w:r>
    </w:p>
    <w:p w:rsidR="003D4A94" w:rsidRPr="006033BF" w:rsidRDefault="003D4A94" w:rsidP="003D4A94">
      <w:pPr>
        <w:pStyle w:val="Ttulo2"/>
        <w:spacing w:before="0" w:line="360" w:lineRule="auto"/>
        <w:jc w:val="center"/>
        <w:rPr>
          <w:rFonts w:asciiTheme="minorHAnsi" w:hAnsiTheme="minorHAnsi"/>
          <w:b w:val="0"/>
          <w:spacing w:val="40"/>
          <w:sz w:val="28"/>
          <w:szCs w:val="28"/>
        </w:rPr>
      </w:pPr>
      <w:r>
        <w:rPr>
          <w:rFonts w:asciiTheme="minorHAnsi" w:hAnsiTheme="minorHAnsi"/>
          <w:b w:val="0"/>
          <w:noProof/>
          <w:spacing w:val="40"/>
          <w:sz w:val="28"/>
          <w:szCs w:val="28"/>
          <w:lang w:eastAsia="pt-BR" w:bidi="ar-SA"/>
        </w:rPr>
        <w:drawing>
          <wp:inline distT="0" distB="0" distL="0" distR="0">
            <wp:extent cx="5486400" cy="3200400"/>
            <wp:effectExtent l="19050" t="0" r="19050" b="0"/>
            <wp:docPr id="21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4A94" w:rsidRPr="00722F19" w:rsidRDefault="00722F19" w:rsidP="00A26BC1">
      <w:pPr>
        <w:pStyle w:val="Ttulo2"/>
        <w:spacing w:before="0" w:line="360" w:lineRule="auto"/>
        <w:jc w:val="both"/>
        <w:rPr>
          <w:color w:val="auto"/>
          <w:spacing w:val="20"/>
          <w:kern w:val="28"/>
        </w:rPr>
      </w:pPr>
      <w:r>
        <w:rPr>
          <w:rFonts w:asciiTheme="minorHAnsi" w:hAnsiTheme="minorHAnsi"/>
          <w:noProof/>
          <w:spacing w:val="40"/>
          <w:sz w:val="28"/>
          <w:szCs w:val="28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85090</wp:posOffset>
            </wp:positionV>
            <wp:extent cx="1647825" cy="1190625"/>
            <wp:effectExtent l="19050" t="0" r="9525" b="0"/>
            <wp:wrapSquare wrapText="bothSides"/>
            <wp:docPr id="23" name="irc_mi" descr="http://perlbal.hi-pi.com/blog-images/434273/mn/12013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rlbal.hi-pi.com/blog-images/434273/mn/1201305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A94"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a) Quantas crianças participaram da pesquisa?</w:t>
      </w:r>
      <w:r w:rsidR="003D4A94" w:rsidRPr="00722F19">
        <w:rPr>
          <w:color w:val="auto"/>
          <w:spacing w:val="20"/>
          <w:kern w:val="28"/>
        </w:rPr>
        <w:t xml:space="preserve"> </w:t>
      </w: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D85EB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b) Quantas crianças ainda precisam tomar a vacina?</w:t>
      </w:r>
    </w:p>
    <w:p w:rsidR="00D85EBB" w:rsidRPr="00D85EBB" w:rsidRDefault="00D85EBB" w:rsidP="00D85EBB">
      <w:pPr>
        <w:rPr>
          <w:spacing w:val="20"/>
          <w:kern w:val="24"/>
          <w:sz w:val="28"/>
          <w:szCs w:val="28"/>
        </w:rPr>
      </w:pPr>
      <w:r w:rsidRPr="00D85EBB">
        <w:rPr>
          <w:spacing w:val="20"/>
          <w:kern w:val="24"/>
          <w:sz w:val="28"/>
          <w:szCs w:val="28"/>
        </w:rPr>
        <w:t xml:space="preserve">Não se esqueça de apresentar a sentença matemática, calculo e resposta. </w:t>
      </w:r>
    </w:p>
    <w:p w:rsidR="003D4A94" w:rsidRDefault="003D4A94" w:rsidP="00A26BC1">
      <w:pPr>
        <w:pStyle w:val="Ttulo2"/>
        <w:tabs>
          <w:tab w:val="left" w:pos="567"/>
        </w:tabs>
        <w:spacing w:before="0" w:line="360" w:lineRule="auto"/>
        <w:jc w:val="both"/>
        <w:rPr>
          <w:rFonts w:asciiTheme="minorHAnsi" w:hAnsiTheme="minorHAnsi"/>
          <w:spacing w:val="40"/>
          <w:sz w:val="28"/>
          <w:szCs w:val="28"/>
        </w:rPr>
      </w:pPr>
    </w:p>
    <w:p w:rsidR="003D4A94" w:rsidRDefault="00C14037" w:rsidP="00C14037">
      <w:pPr>
        <w:spacing w:before="0"/>
        <w:rPr>
          <w:rFonts w:asciiTheme="minorHAnsi" w:hAnsiTheme="minorHAnsi"/>
          <w:spacing w:val="40"/>
          <w:sz w:val="40"/>
          <w:szCs w:val="40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329565</wp:posOffset>
            </wp:positionV>
            <wp:extent cx="3648075" cy="2872105"/>
            <wp:effectExtent l="19050" t="0" r="9525" b="0"/>
            <wp:wrapThrough wrapText="bothSides">
              <wp:wrapPolygon edited="0">
                <wp:start x="-113" y="0"/>
                <wp:lineTo x="-113" y="21490"/>
                <wp:lineTo x="21656" y="21490"/>
                <wp:lineTo x="21656" y="0"/>
                <wp:lineTo x="-113" y="0"/>
              </wp:wrapPolygon>
            </wp:wrapThrough>
            <wp:docPr id="7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BC1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329565</wp:posOffset>
            </wp:positionV>
            <wp:extent cx="3761105" cy="2961005"/>
            <wp:effectExtent l="19050" t="0" r="0" b="0"/>
            <wp:wrapThrough wrapText="bothSides">
              <wp:wrapPolygon edited="0">
                <wp:start x="-109" y="0"/>
                <wp:lineTo x="-109" y="21401"/>
                <wp:lineTo x="21553" y="21401"/>
                <wp:lineTo x="21553" y="0"/>
                <wp:lineTo x="-109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BC1" w:rsidRPr="00A26BC1">
        <w:rPr>
          <w:sz w:val="28"/>
          <w:szCs w:val="28"/>
        </w:rPr>
        <w:t>DESAFIO: Encontre os sete erros.</w:t>
      </w:r>
    </w:p>
    <w:sectPr w:rsidR="003D4A94" w:rsidSect="00946776">
      <w:headerReference w:type="default" r:id="rId20"/>
      <w:headerReference w:type="first" r:id="rId21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AFE" w:rsidRDefault="00AB3AFE">
      <w:r>
        <w:separator/>
      </w:r>
    </w:p>
  </w:endnote>
  <w:endnote w:type="continuationSeparator" w:id="0">
    <w:p w:rsidR="00AB3AFE" w:rsidRDefault="00AB3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AFE" w:rsidRDefault="00AB3AFE">
      <w:r>
        <w:separator/>
      </w:r>
    </w:p>
  </w:footnote>
  <w:footnote w:type="continuationSeparator" w:id="0">
    <w:p w:rsidR="00AB3AFE" w:rsidRDefault="00AB3A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C596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722F19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C70A8" w:rsidP="00256F2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56F24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8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DE7"/>
    <w:rsid w:val="00024A20"/>
    <w:rsid w:val="00031731"/>
    <w:rsid w:val="0004199D"/>
    <w:rsid w:val="000438C4"/>
    <w:rsid w:val="00043E9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C88"/>
    <w:rsid w:val="000A7CBA"/>
    <w:rsid w:val="000B1D55"/>
    <w:rsid w:val="000B217A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6704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4D17"/>
    <w:rsid w:val="008A27C5"/>
    <w:rsid w:val="008A460D"/>
    <w:rsid w:val="008A4989"/>
    <w:rsid w:val="008A6035"/>
    <w:rsid w:val="008A6B53"/>
    <w:rsid w:val="008B0FEE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3AFE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E09FC"/>
    <w:rsid w:val="00AF08A1"/>
    <w:rsid w:val="00AF5305"/>
    <w:rsid w:val="00AF659D"/>
    <w:rsid w:val="00AF7745"/>
    <w:rsid w:val="00AF7F84"/>
    <w:rsid w:val="00B01C05"/>
    <w:rsid w:val="00B0571E"/>
    <w:rsid w:val="00B07404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6C25"/>
    <w:rsid w:val="00BF7203"/>
    <w:rsid w:val="00C0054C"/>
    <w:rsid w:val="00C04C36"/>
    <w:rsid w:val="00C05ACC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84D65"/>
    <w:rsid w:val="00C85C19"/>
    <w:rsid w:val="00C85F19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20DA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B53AF"/>
    <w:rsid w:val="00FC33B5"/>
    <w:rsid w:val="00FC5782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B53AF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 w:val="0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E3700"/>
    <w:pPr>
      <w:keepNext w:val="0"/>
      <w:spacing w:before="120"/>
    </w:pPr>
    <w:rPr>
      <w:rFonts w:asciiTheme="minorHAnsi" w:hAnsiTheme="minorHAnsi" w:cstheme="minorHAnsi"/>
      <w:b w:val="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"/>
  <c:chart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Meninas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Foram vacinados </c:v>
                </c:pt>
                <c:pt idx="1">
                  <c:v>Não foram vacinados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9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Meninos 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Foram vacinados </c:v>
                </c:pt>
                <c:pt idx="1">
                  <c:v>Não foram vacinados </c:v>
                </c:pt>
              </c:strCache>
            </c:strRef>
          </c:cat>
          <c:val>
            <c:numRef>
              <c:f>Plan1!$C$2:$C$3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</c:ser>
        <c:axId val="228871552"/>
        <c:axId val="231539072"/>
      </c:barChart>
      <c:catAx>
        <c:axId val="228871552"/>
        <c:scaling>
          <c:orientation val="minMax"/>
        </c:scaling>
        <c:axPos val="b"/>
        <c:tickLblPos val="nextTo"/>
        <c:crossAx val="231539072"/>
        <c:crosses val="autoZero"/>
        <c:auto val="1"/>
        <c:lblAlgn val="ctr"/>
        <c:lblOffset val="100"/>
      </c:catAx>
      <c:valAx>
        <c:axId val="231539072"/>
        <c:scaling>
          <c:orientation val="minMax"/>
        </c:scaling>
        <c:axPos val="l"/>
        <c:majorGridlines/>
        <c:numFmt formatCode="General" sourceLinked="1"/>
        <c:tickLblPos val="nextTo"/>
        <c:crossAx val="2288715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0ED2D-F896-4158-AA88-2A89456A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364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2020-02-05T23:02:00Z</dcterms:created>
  <dcterms:modified xsi:type="dcterms:W3CDTF">2020-02-05T23:02:00Z</dcterms:modified>
</cp:coreProperties>
</file>