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4F3A" w:rsidRDefault="00054F3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-161925</wp:posOffset>
            </wp:positionV>
            <wp:extent cx="981075" cy="495300"/>
            <wp:effectExtent l="1905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F3A">
        <w:t xml:space="preserve">a batalha contra </w:t>
      </w:r>
      <w:r>
        <w:t>o mosquito</w:t>
      </w:r>
    </w:p>
    <w:p w:rsidR="00B26AAD" w:rsidRDefault="00B26AAD" w:rsidP="00DA0FBA">
      <w:pPr>
        <w:pStyle w:val="03Texto-IEIJ"/>
        <w:jc w:val="both"/>
      </w:pPr>
      <w:r>
        <w:tab/>
        <w:t>TODOS SABEM QUAIS SÃO OS CUIDADOS PARA COMBATER O MOSQUITO DA DENGUE!</w:t>
      </w:r>
    </w:p>
    <w:p w:rsidR="00B26AAD" w:rsidRDefault="00B26AAD" w:rsidP="00DA0FBA">
      <w:pPr>
        <w:pStyle w:val="03Texto-IEIJ"/>
        <w:jc w:val="both"/>
      </w:pPr>
      <w:r>
        <w:tab/>
        <w:t xml:space="preserve">VAMOS LEMBRAR O QUE DEVEMOS FAZER? </w:t>
      </w:r>
    </w:p>
    <w:p w:rsidR="00B26AAD" w:rsidRDefault="00B26AAD" w:rsidP="00DA0FBA">
      <w:pPr>
        <w:pStyle w:val="03Texto-IEIJ"/>
        <w:jc w:val="both"/>
      </w:pPr>
      <w:r>
        <w:tab/>
        <w:t xml:space="preserve">ESCREVA NO ESPAÇO AO LADO DA IMAGEM QUAL É A AÇÃO A SER FEITA.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B26AAD" w:rsidTr="000B5110"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object w:dxaOrig="4335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141.75pt" o:ole="">
                  <v:imagedata r:id="rId9" o:title=""/>
                </v:shape>
                <o:OLEObject Type="Embed" ProgID="PBrush" ShapeID="_x0000_i1025" DrawAspect="Content" ObjectID="_1643388991" r:id="rId10"/>
              </w:object>
            </w:r>
          </w:p>
        </w:tc>
        <w:tc>
          <w:tcPr>
            <w:tcW w:w="4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t>_________________________________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</w:p>
        </w:tc>
      </w:tr>
      <w:tr w:rsidR="00B26AAD" w:rsidTr="000B5110"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object w:dxaOrig="4275" w:dyaOrig="2685">
                <v:shape id="_x0000_i1026" type="#_x0000_t75" style="width:213.75pt;height:134.25pt" o:ole="">
                  <v:imagedata r:id="rId11" o:title=""/>
                </v:shape>
                <o:OLEObject Type="Embed" ProgID="PBrush" ShapeID="_x0000_i1026" DrawAspect="Content" ObjectID="_1643388992" r:id="rId12"/>
              </w:object>
            </w:r>
          </w:p>
        </w:tc>
        <w:tc>
          <w:tcPr>
            <w:tcW w:w="4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t>_________________________________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</w:p>
        </w:tc>
      </w:tr>
      <w:tr w:rsidR="00B26AAD" w:rsidTr="000B5110">
        <w:tc>
          <w:tcPr>
            <w:tcW w:w="488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object w:dxaOrig="3945" w:dyaOrig="2445">
                <v:shape id="_x0000_i1029" type="#_x0000_t75" style="width:197.25pt;height:122.25pt" o:ole="">
                  <v:imagedata r:id="rId13" o:title=""/>
                </v:shape>
                <o:OLEObject Type="Embed" ProgID="PBrush" ShapeID="_x0000_i1029" DrawAspect="Content" ObjectID="_1643388993" r:id="rId14"/>
              </w:object>
            </w:r>
          </w:p>
        </w:tc>
        <w:tc>
          <w:tcPr>
            <w:tcW w:w="489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t>_________________________________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</w:p>
        </w:tc>
      </w:tr>
      <w:tr w:rsidR="00B26AAD" w:rsidTr="000B5110"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object w:dxaOrig="4155" w:dyaOrig="2625">
                <v:shape id="_x0000_i1027" type="#_x0000_t75" style="width:207.75pt;height:131.25pt" o:ole="">
                  <v:imagedata r:id="rId15" o:title=""/>
                </v:shape>
                <o:OLEObject Type="Embed" ProgID="PBrush" ShapeID="_x0000_i1027" DrawAspect="Content" ObjectID="_1643388994" r:id="rId16"/>
              </w:object>
            </w:r>
          </w:p>
        </w:tc>
        <w:tc>
          <w:tcPr>
            <w:tcW w:w="4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t>_________________________________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</w:p>
        </w:tc>
      </w:tr>
      <w:tr w:rsidR="00B26AAD" w:rsidTr="000B5110"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object w:dxaOrig="3915" w:dyaOrig="2625">
                <v:shape id="_x0000_i1028" type="#_x0000_t75" style="width:195.75pt;height:131.25pt" o:ole="">
                  <v:imagedata r:id="rId17" o:title=""/>
                </v:shape>
                <o:OLEObject Type="Embed" ProgID="PBrush" ShapeID="_x0000_i1028" DrawAspect="Content" ObjectID="_1643388995" r:id="rId18"/>
              </w:object>
            </w:r>
          </w:p>
        </w:tc>
        <w:tc>
          <w:tcPr>
            <w:tcW w:w="4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t>_________________________________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</w:p>
        </w:tc>
      </w:tr>
      <w:tr w:rsidR="00B26AAD" w:rsidTr="000B5110"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rPr>
                <w:shd w:val="clear" w:color="auto" w:fill="auto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160655</wp:posOffset>
                  </wp:positionV>
                  <wp:extent cx="1457325" cy="1895475"/>
                  <wp:effectExtent l="19050" t="0" r="9525" b="0"/>
                  <wp:wrapNone/>
                  <wp:docPr id="3" name="Imagem 19" descr="http://chc.osasco.sp.gov.br/wp-content/uploads/2018/01/dengu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c.osasco.sp.gov.br/wp-content/uploads/2018/01/dengu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POR QUE DEVEMOS FAZER TUDO ISSO? </w:t>
            </w:r>
          </w:p>
          <w:p w:rsidR="00B26AAD" w:rsidRDefault="00B26AAD" w:rsidP="00DA0FBA">
            <w:pPr>
              <w:pStyle w:val="03Texto-IEIJ"/>
            </w:pPr>
          </w:p>
          <w:p w:rsidR="00B26AAD" w:rsidRDefault="00B26AAD" w:rsidP="00DA0FBA">
            <w:pPr>
              <w:pStyle w:val="03Texto-IEIJ"/>
            </w:pPr>
          </w:p>
          <w:p w:rsidR="00B26AAD" w:rsidRDefault="00B26AAD" w:rsidP="00DA0FBA">
            <w:pPr>
              <w:pStyle w:val="03Texto-IEIJ"/>
            </w:pPr>
          </w:p>
          <w:p w:rsidR="00B26AAD" w:rsidRDefault="00B26AAD" w:rsidP="00DA0FBA">
            <w:pPr>
              <w:pStyle w:val="03Texto-IEIJ"/>
            </w:pPr>
          </w:p>
        </w:tc>
        <w:tc>
          <w:tcPr>
            <w:tcW w:w="4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6AAD" w:rsidRDefault="00B26AAD" w:rsidP="00DA0FBA">
            <w:pPr>
              <w:pStyle w:val="03Texto-IEIJ"/>
            </w:pPr>
            <w:r>
              <w:t>_________________________________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  <w:r>
              <w:br/>
              <w:t>_______________________________</w:t>
            </w:r>
          </w:p>
        </w:tc>
      </w:tr>
    </w:tbl>
    <w:p w:rsidR="00CF1EEF" w:rsidRDefault="00DA0FBA" w:rsidP="00DA0FBA">
      <w:pPr>
        <w:pStyle w:val="03Texto-IEIJ"/>
        <w:rPr>
          <w:kern w:val="1"/>
          <w:shd w:val="clear" w:color="auto" w:fill="auto"/>
        </w:rPr>
      </w:pPr>
      <w:r w:rsidRPr="00DA0FBA">
        <w:drawing>
          <wp:inline distT="0" distB="0" distL="0" distR="0">
            <wp:extent cx="5076825" cy="2505075"/>
            <wp:effectExtent l="19050" t="0" r="9525" b="0"/>
            <wp:docPr id="1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EEF" w:rsidSect="00946776">
      <w:headerReference w:type="default" r:id="rId21"/>
      <w:headerReference w:type="first" r:id="rId22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96D" w:rsidRDefault="00B0296D">
      <w:r>
        <w:separator/>
      </w:r>
    </w:p>
  </w:endnote>
  <w:endnote w:type="continuationSeparator" w:id="0">
    <w:p w:rsidR="00B0296D" w:rsidRDefault="00B029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96D" w:rsidRDefault="00B0296D">
      <w:r>
        <w:separator/>
      </w:r>
    </w:p>
  </w:footnote>
  <w:footnote w:type="continuationSeparator" w:id="0">
    <w:p w:rsidR="00B0296D" w:rsidRDefault="00B029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371B4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371B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B26AAD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</w:t>
          </w:r>
          <w:r w:rsidR="00B4680D">
            <w:rPr>
              <w:rFonts w:asciiTheme="minorHAnsi" w:hAnsiTheme="minorHAnsi"/>
              <w:b/>
              <w:noProof/>
              <w:lang w:eastAsia="pt-BR" w:bidi="ar-SA"/>
            </w:rPr>
            <w:t>psilon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355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4D17"/>
    <w:rsid w:val="008A27C5"/>
    <w:rsid w:val="008A460D"/>
    <w:rsid w:val="008A4989"/>
    <w:rsid w:val="008A6035"/>
    <w:rsid w:val="008A6B53"/>
    <w:rsid w:val="008B0FEE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61665"/>
    <w:rsid w:val="00A632E4"/>
    <w:rsid w:val="00A72366"/>
    <w:rsid w:val="00A81C6C"/>
    <w:rsid w:val="00A91530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296D"/>
    <w:rsid w:val="00B0571E"/>
    <w:rsid w:val="00B07404"/>
    <w:rsid w:val="00B11737"/>
    <w:rsid w:val="00B15520"/>
    <w:rsid w:val="00B250CC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6C25"/>
    <w:rsid w:val="00BF7203"/>
    <w:rsid w:val="00C0054C"/>
    <w:rsid w:val="00C04C36"/>
    <w:rsid w:val="00C05ACC"/>
    <w:rsid w:val="00C06D25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0FBA"/>
    <w:rsid w:val="00DA1040"/>
    <w:rsid w:val="00DA2396"/>
    <w:rsid w:val="00DB1C79"/>
    <w:rsid w:val="00DB5C48"/>
    <w:rsid w:val="00DD648F"/>
    <w:rsid w:val="00DD7135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2590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20ACA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A0FBA"/>
    <w:pPr>
      <w:keepNext w:val="0"/>
      <w:spacing w:before="120" w:line="360" w:lineRule="auto"/>
      <w:jc w:val="center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6D1EE-48E4-458B-B030-8EB7C7702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2</Pages>
  <Words>206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2020-02-16T23:10:00Z</dcterms:created>
  <dcterms:modified xsi:type="dcterms:W3CDTF">2020-02-16T23:10:00Z</dcterms:modified>
</cp:coreProperties>
</file>