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6F69EA" w:rsidRPr="006F69EA" w:rsidRDefault="006F69EA" w:rsidP="006F69EA">
      <w:pPr>
        <w:pStyle w:val="texto-IEIJ"/>
        <w:jc w:val="both"/>
        <w:rPr>
          <w:b/>
        </w:rPr>
      </w:pPr>
      <w:r w:rsidRPr="006F69EA">
        <w:rPr>
          <w:b/>
        </w:rPr>
        <w:t xml:space="preserve">Questão </w:t>
      </w:r>
      <w:proofErr w:type="gramStart"/>
      <w:r w:rsidRPr="006F69EA">
        <w:rPr>
          <w:b/>
        </w:rPr>
        <w:t>1</w:t>
      </w:r>
      <w:proofErr w:type="gramEnd"/>
    </w:p>
    <w:p w:rsidR="006F69EA" w:rsidRPr="006F69EA" w:rsidRDefault="006F69EA" w:rsidP="006F69EA">
      <w:pPr>
        <w:pStyle w:val="texto-IEIJ"/>
        <w:jc w:val="both"/>
        <w:rPr>
          <w:b/>
        </w:rPr>
      </w:pPr>
      <w:r w:rsidRPr="006F69EA">
        <w:rPr>
          <w:b/>
          <w:noProof/>
          <w:lang w:eastAsia="pt-BR" w:bidi="ar-SA"/>
        </w:rPr>
        <w:drawing>
          <wp:inline distT="0" distB="0" distL="0" distR="0">
            <wp:extent cx="4876265" cy="2812042"/>
            <wp:effectExtent l="19050" t="0" r="53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15" cy="281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EA" w:rsidRPr="006F69EA" w:rsidRDefault="006F69EA" w:rsidP="006F69EA">
      <w:pPr>
        <w:pStyle w:val="texto-IEIJ"/>
        <w:jc w:val="both"/>
      </w:pPr>
      <w:r w:rsidRPr="006F69EA">
        <w:t xml:space="preserve">Vamos considerar que você ganhou um ovo desses, gigante, com </w:t>
      </w:r>
      <w:proofErr w:type="gramStart"/>
      <w:r w:rsidRPr="006F69EA">
        <w:t>3kg</w:t>
      </w:r>
      <w:proofErr w:type="gramEnd"/>
      <w:r w:rsidRPr="006F69EA">
        <w:t xml:space="preserve">! E quer dividi-lo com seus amigos de sala. </w:t>
      </w:r>
    </w:p>
    <w:p w:rsidR="006F69EA" w:rsidRPr="006F69EA" w:rsidRDefault="006F69EA" w:rsidP="006F69EA">
      <w:pPr>
        <w:pStyle w:val="texto-IEIJ"/>
        <w:jc w:val="both"/>
      </w:pPr>
      <w:r w:rsidRPr="006F69EA">
        <w:t xml:space="preserve">Crie uma maneira de dividir seu ovo de modo que todos os seus colegas fiquem com a mesma quantidade. </w:t>
      </w:r>
    </w:p>
    <w:p w:rsidR="006F69EA" w:rsidRPr="006F69EA" w:rsidRDefault="006F69EA" w:rsidP="006F69EA">
      <w:pPr>
        <w:pStyle w:val="texto-IEIJ"/>
        <w:jc w:val="both"/>
      </w:pPr>
      <w:r w:rsidRPr="006F69EA">
        <w:t xml:space="preserve">Apresente sua ideia e faça um desenho para mostrá-la. </w:t>
      </w:r>
    </w:p>
    <w:p w:rsidR="0003423E" w:rsidRDefault="0003423E" w:rsidP="006F69EA">
      <w:pPr>
        <w:pStyle w:val="texto-IEIJ"/>
        <w:jc w:val="both"/>
      </w:pPr>
    </w:p>
    <w:p w:rsidR="006F69EA" w:rsidRPr="006F69EA" w:rsidRDefault="006F69EA" w:rsidP="006F69EA">
      <w:pPr>
        <w:pStyle w:val="texto-IEIJ"/>
        <w:jc w:val="both"/>
      </w:pPr>
      <w:r w:rsidRPr="006F69EA">
        <w:t xml:space="preserve">Questão </w:t>
      </w:r>
      <w:proofErr w:type="gramStart"/>
      <w:r w:rsidRPr="006F69EA">
        <w:t>2</w:t>
      </w:r>
      <w:proofErr w:type="gramEnd"/>
    </w:p>
    <w:p w:rsidR="00CD3DCC" w:rsidRPr="00CD3DCC" w:rsidRDefault="00CD3DCC" w:rsidP="00CD3DCC">
      <w:pPr>
        <w:pStyle w:val="texto-IEIJ"/>
        <w:jc w:val="both"/>
      </w:pPr>
      <w:r w:rsidRPr="00CD3DCC">
        <w:t xml:space="preserve">Observe as informações retiradas de um encarte de supermercado.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6F69EA" w:rsidTr="006F69EA">
        <w:tc>
          <w:tcPr>
            <w:tcW w:w="4889" w:type="dxa"/>
          </w:tcPr>
          <w:p w:rsidR="006F69EA" w:rsidRPr="006F69EA" w:rsidRDefault="006F69EA" w:rsidP="006F69EA">
            <w:pPr>
              <w:pStyle w:val="Ttulo1"/>
              <w:shd w:val="clear" w:color="auto" w:fill="FFFFFF"/>
              <w:spacing w:before="0"/>
              <w:rPr>
                <w:rFonts w:ascii="Helvetica" w:eastAsia="Times New Roman" w:hAnsi="Helvetica" w:cs="Times New Roman"/>
                <w:color w:val="333333"/>
                <w:kern w:val="36"/>
                <w:sz w:val="49"/>
                <w:szCs w:val="49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noProof/>
                <w:color w:val="333333"/>
                <w:kern w:val="36"/>
                <w:szCs w:val="28"/>
                <w:lang w:eastAsia="pt-BR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29210</wp:posOffset>
                  </wp:positionV>
                  <wp:extent cx="1331595" cy="1662430"/>
                  <wp:effectExtent l="19050" t="0" r="1905" b="0"/>
                  <wp:wrapThrough wrapText="bothSides">
                    <wp:wrapPolygon edited="0">
                      <wp:start x="-309" y="0"/>
                      <wp:lineTo x="-309" y="21286"/>
                      <wp:lineTo x="21631" y="21286"/>
                      <wp:lineTo x="21631" y="0"/>
                      <wp:lineTo x="-309" y="0"/>
                    </wp:wrapPolygon>
                  </wp:wrapThrough>
                  <wp:docPr id="11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Ovo De Páscoa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Kinder</w:t>
            </w:r>
            <w:proofErr w:type="spellEnd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 Maxi 100g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Ferrero</w:t>
            </w:r>
            <w:proofErr w:type="spellEnd"/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70,00</w:t>
            </w:r>
          </w:p>
          <w:p w:rsidR="006F69EA" w:rsidRDefault="006F69EA" w:rsidP="006F69EA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4890" w:type="dxa"/>
          </w:tcPr>
          <w:p w:rsidR="006F69EA" w:rsidRDefault="00CE5313" w:rsidP="006F69EA">
            <w:pPr>
              <w:pStyle w:val="Ttulo1"/>
              <w:shd w:val="clear" w:color="auto" w:fill="FFFFFF"/>
              <w:spacing w:before="0"/>
              <w:rPr>
                <w:rFonts w:ascii="Helvetica" w:hAnsi="Helvetica"/>
                <w:color w:val="666666"/>
                <w:szCs w:val="28"/>
              </w:rPr>
            </w:pPr>
            <w:r w:rsidRPr="00CE531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85pt;margin-top:8.05pt;width:82.3pt;height:96.3pt;z-index:251684864;mso-position-horizontal-relative:text;mso-position-vertical-relative:text" wrapcoords="-196 0 -196 21431 21600 21431 21600 0 -196 0">
                  <v:imagedata r:id="rId11" o:title=""/>
                  <w10:wrap type="through"/>
                </v:shape>
                <o:OLEObject Type="Embed" ProgID="PBrush" ShapeID="_x0000_s1026" DrawAspect="Content" ObjectID="_1645464155" r:id="rId12"/>
              </w:pict>
            </w:r>
            <w:r w:rsidR="006F69EA" w:rsidRPr="006F69EA">
              <w:rPr>
                <w:rFonts w:ascii="Helvetica" w:hAnsi="Helvetica"/>
                <w:color w:val="666666"/>
                <w:szCs w:val="28"/>
              </w:rPr>
              <w:t xml:space="preserve">Chocolate </w:t>
            </w:r>
            <w:proofErr w:type="spellStart"/>
            <w:r w:rsidR="006F69EA" w:rsidRPr="006F69EA">
              <w:rPr>
                <w:rFonts w:ascii="Helvetica" w:hAnsi="Helvetica"/>
                <w:color w:val="666666"/>
                <w:szCs w:val="28"/>
              </w:rPr>
              <w:t>Kinder</w:t>
            </w:r>
            <w:proofErr w:type="spellEnd"/>
            <w:r w:rsidR="006F69EA" w:rsidRPr="006F69EA">
              <w:rPr>
                <w:rFonts w:ascii="Helvetica" w:hAnsi="Helvetica"/>
                <w:color w:val="666666"/>
                <w:szCs w:val="28"/>
              </w:rPr>
              <w:t xml:space="preserve"> Ovo Meninos 20</w:t>
            </w:r>
            <w:r w:rsidR="006F69EA">
              <w:rPr>
                <w:rFonts w:ascii="Helvetica" w:hAnsi="Helvetica"/>
                <w:color w:val="666666"/>
                <w:szCs w:val="28"/>
              </w:rPr>
              <w:t>g</w:t>
            </w:r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7,00</w:t>
            </w:r>
          </w:p>
          <w:p w:rsidR="006F69EA" w:rsidRDefault="006F69EA" w:rsidP="006F69EA">
            <w:pPr>
              <w:pStyle w:val="Ttulo1"/>
              <w:shd w:val="clear" w:color="auto" w:fill="FFFFFF"/>
              <w:spacing w:before="0"/>
              <w:rPr>
                <w:sz w:val="24"/>
                <w:szCs w:val="24"/>
              </w:rPr>
            </w:pPr>
          </w:p>
        </w:tc>
      </w:tr>
    </w:tbl>
    <w:p w:rsidR="00CD3DCC" w:rsidRPr="00CD3DCC" w:rsidRDefault="00CD3DCC" w:rsidP="00CD3DCC">
      <w:pPr>
        <w:pStyle w:val="texto-IEIJ"/>
        <w:jc w:val="both"/>
      </w:pPr>
      <w:r w:rsidRPr="00CD3DCC">
        <w:t xml:space="preserve">a) </w:t>
      </w:r>
      <w:r w:rsidR="0003423E">
        <w:t>Quantos</w:t>
      </w:r>
      <w:r w:rsidRPr="00CD3DCC">
        <w:t xml:space="preserve"> ovinhos </w:t>
      </w:r>
      <w:proofErr w:type="spellStart"/>
      <w:r w:rsidRPr="00CD3DCC">
        <w:t>Kinder</w:t>
      </w:r>
      <w:proofErr w:type="spellEnd"/>
      <w:r w:rsidRPr="00CD3DCC">
        <w:t xml:space="preserve"> Ovo de 20g são necessários para que se obtenha </w:t>
      </w:r>
      <w:r>
        <w:t>o</w:t>
      </w:r>
      <w:r w:rsidR="0003423E">
        <w:t xml:space="preserve"> peso de um ovo de páscoa?</w:t>
      </w:r>
    </w:p>
    <w:p w:rsidR="00CD3DCC" w:rsidRPr="0003423E" w:rsidRDefault="00CD3DCC" w:rsidP="00CD3DCC">
      <w:pPr>
        <w:pStyle w:val="texto-IEIJ"/>
        <w:jc w:val="both"/>
      </w:pPr>
      <w:r w:rsidRPr="0003423E">
        <w:lastRenderedPageBreak/>
        <w:t xml:space="preserve">b) E quanto ao preço? Cada ovinho </w:t>
      </w:r>
      <w:proofErr w:type="spellStart"/>
      <w:r w:rsidRPr="0003423E">
        <w:t>Kinder</w:t>
      </w:r>
      <w:proofErr w:type="spellEnd"/>
      <w:r w:rsidRPr="0003423E">
        <w:t xml:space="preserve"> Ovo de 20g custa R$7,00. </w:t>
      </w:r>
      <w:r w:rsidR="0003423E" w:rsidRPr="0003423E">
        <w:t>Quantos ovinhos você pode comprar pelo preço do ovo de Páscoa da mesma marca?</w:t>
      </w:r>
      <w:r w:rsidR="0003423E">
        <w:t xml:space="preserve"> Mostre seus cálculos. </w:t>
      </w:r>
    </w:p>
    <w:p w:rsidR="00CD3DCC" w:rsidRPr="00CD3DCC" w:rsidRDefault="00CD3DCC" w:rsidP="00CD3DCC">
      <w:pPr>
        <w:pStyle w:val="texto-IEIJ"/>
      </w:pPr>
      <w:r>
        <w:t xml:space="preserve">c) </w:t>
      </w:r>
      <w:r w:rsidRPr="00CD3DCC">
        <w:t xml:space="preserve">Por que você acha que deu essa diferença de preço? </w:t>
      </w:r>
    </w:p>
    <w:p w:rsidR="0003423E" w:rsidRDefault="0003423E" w:rsidP="00165DDA">
      <w:pPr>
        <w:pStyle w:val="texto-IEIJ"/>
        <w:jc w:val="both"/>
        <w:rPr>
          <w:b/>
        </w:rPr>
      </w:pPr>
    </w:p>
    <w:p w:rsidR="0003423E" w:rsidRDefault="0003423E" w:rsidP="000342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3</w:t>
      </w:r>
      <w:proofErr w:type="gramEnd"/>
    </w:p>
    <w:p w:rsidR="0003423E" w:rsidRDefault="0003423E" w:rsidP="000342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Complete o infográfico. Apresente seus cálculos. </w:t>
      </w:r>
    </w:p>
    <w:p w:rsidR="0003423E" w:rsidRDefault="0003423E" w:rsidP="0003423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2374900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CC" w:rsidRPr="00CD3DCC" w:rsidRDefault="0003423E" w:rsidP="00CD3DCC">
      <w:pPr>
        <w:pStyle w:val="texto-IEIJ"/>
        <w:spacing w:line="36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156845</wp:posOffset>
            </wp:positionV>
            <wp:extent cx="4267835" cy="2160905"/>
            <wp:effectExtent l="19050" t="0" r="0" b="0"/>
            <wp:wrapThrough wrapText="bothSides">
              <wp:wrapPolygon edited="0">
                <wp:start x="-96" y="0"/>
                <wp:lineTo x="-96" y="21327"/>
                <wp:lineTo x="21597" y="21327"/>
                <wp:lineTo x="21597" y="0"/>
                <wp:lineTo x="-96" y="0"/>
              </wp:wrapPolygon>
            </wp:wrapThrough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EE8" w:rsidRDefault="008C5EE8" w:rsidP="00CD3DCC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8C5EE8" w:rsidRDefault="00165DDA" w:rsidP="008C5EE8">
      <w:pPr>
        <w:pStyle w:val="texto-IEIJ"/>
        <w:jc w:val="center"/>
      </w:pPr>
      <w:r>
        <w:t>Um sonho</w:t>
      </w:r>
    </w:p>
    <w:p w:rsidR="008C5EE8" w:rsidRDefault="00165DDA" w:rsidP="008C5EE8">
      <w:pPr>
        <w:pStyle w:val="texto-IEIJ"/>
        <w:ind w:firstLine="709"/>
        <w:jc w:val="both"/>
      </w:pPr>
      <w:r>
        <w:t xml:space="preserve">Fernanda é uma menina de 10 anos e outro dia ela sonhou que estava num planeta distante e encontrou um extraterrestre. Fernanda queria mostrar ao ET alguma coisa da Terra e a única coisa que ela havia levado em seu bolso era uma nota de R$ 10,00. Ela mostrou ao ET e disse que era dinheiro, que seu pai tinha dado a ela. O ET então perguntou </w:t>
      </w:r>
    </w:p>
    <w:p w:rsidR="008C5EE8" w:rsidRDefault="00165DDA" w:rsidP="008C5EE8">
      <w:pPr>
        <w:pStyle w:val="texto-IEIJ"/>
        <w:ind w:firstLine="709"/>
        <w:jc w:val="both"/>
      </w:pPr>
      <w:r>
        <w:t xml:space="preserve">- O que é dinheiro? </w:t>
      </w:r>
    </w:p>
    <w:p w:rsidR="008C5EE8" w:rsidRDefault="00165DDA" w:rsidP="008C5EE8">
      <w:pPr>
        <w:pStyle w:val="texto-IEIJ"/>
        <w:ind w:firstLine="709"/>
        <w:jc w:val="both"/>
      </w:pPr>
      <w:r>
        <w:t xml:space="preserve">- Para que as pessoas usam dinheiro no seu mundo? </w:t>
      </w:r>
    </w:p>
    <w:p w:rsidR="008C5EE8" w:rsidRDefault="00165DDA" w:rsidP="008C5EE8">
      <w:pPr>
        <w:pStyle w:val="texto-IEIJ"/>
        <w:ind w:firstLine="709"/>
        <w:jc w:val="both"/>
      </w:pPr>
      <w:r>
        <w:t xml:space="preserve">- Como os seus pais conseguem dinheiro? </w:t>
      </w:r>
    </w:p>
    <w:p w:rsidR="00CD3DCC" w:rsidRDefault="00165DDA" w:rsidP="008C5EE8">
      <w:pPr>
        <w:pStyle w:val="texto-IEIJ"/>
        <w:ind w:firstLine="709"/>
        <w:jc w:val="both"/>
      </w:pPr>
      <w:r>
        <w:t>Ao acordar, Fernanda ficou pensando nas melhores respostas que ela poderia dar ao ET. Quais respostas você daria para as perguntas feitas pelo ET?</w:t>
      </w:r>
    </w:p>
    <w:p w:rsidR="008C5EE8" w:rsidRDefault="008C5EE8" w:rsidP="008C5EE8">
      <w:pPr>
        <w:pStyle w:val="texto-IEIJ"/>
        <w:jc w:val="center"/>
      </w:pPr>
    </w:p>
    <w:p w:rsidR="0003423E" w:rsidRDefault="0003423E" w:rsidP="0003423E">
      <w:pPr>
        <w:pStyle w:val="03Texto-IEIJ"/>
      </w:pPr>
      <w:r>
        <w:t>Questão 5</w:t>
      </w:r>
    </w:p>
    <w:p w:rsidR="0003423E" w:rsidRPr="007F74B6" w:rsidRDefault="0003423E" w:rsidP="0003423E">
      <w:pPr>
        <w:pStyle w:val="texto-IEIJ"/>
        <w:jc w:val="both"/>
      </w:pPr>
      <w:r w:rsidRPr="007F74B6">
        <w:t>O ovo de chocolate é um conhecido símbolo da Páscoa Cristã. Mas muitos séculos antes do nascimento de Cristo, a troca de ovos, que representam fertilidade e renascimento, já era tradição durante o Equinócio da Primavera.</w:t>
      </w:r>
    </w:p>
    <w:p w:rsidR="0003423E" w:rsidRPr="007F74B6" w:rsidRDefault="0003423E" w:rsidP="0003423E">
      <w:pPr>
        <w:pStyle w:val="texto-IEIJ"/>
        <w:jc w:val="both"/>
      </w:pPr>
      <w:r w:rsidRPr="007F74B6">
        <w:t>Os ovos que eram trocados antigamente eram ovos ocos de galinha pintados artesanalmente.</w:t>
      </w:r>
    </w:p>
    <w:p w:rsidR="0003423E" w:rsidRPr="007F74B6" w:rsidRDefault="0003423E" w:rsidP="0003423E">
      <w:pPr>
        <w:pStyle w:val="texto-IEIJ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pt-BR" w:bidi="ar-SA"/>
        </w:rPr>
        <w:drawing>
          <wp:inline distT="0" distB="0" distL="0" distR="0">
            <wp:extent cx="4311015" cy="2766695"/>
            <wp:effectExtent l="19050" t="0" r="0" b="0"/>
            <wp:docPr id="12" name="Imagem 12" descr="Pysanky, ovos decorados tradicio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ysanky, ovos decorados tradicionai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3E" w:rsidRPr="007F74B6" w:rsidRDefault="0003423E" w:rsidP="0003423E">
      <w:pPr>
        <w:pStyle w:val="texto-IEIJ"/>
      </w:pPr>
      <w:r w:rsidRPr="007F74B6">
        <w:t xml:space="preserve">Crie um padrão para a pintura dos ovos e reproduza-o na malha quadriculada abaixo. </w:t>
      </w:r>
    </w:p>
    <w:p w:rsidR="0003423E" w:rsidRPr="007F74B6" w:rsidRDefault="0003423E" w:rsidP="0003423E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685" cy="3075940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3E" w:rsidRDefault="0003423E" w:rsidP="0003423E">
      <w:pPr>
        <w:pStyle w:val="03Texto-IEIJ"/>
      </w:pPr>
    </w:p>
    <w:p w:rsidR="0003423E" w:rsidRDefault="0003423E" w:rsidP="008C5EE8">
      <w:pPr>
        <w:pStyle w:val="texto-IEIJ"/>
        <w:jc w:val="center"/>
      </w:pPr>
    </w:p>
    <w:sectPr w:rsidR="0003423E" w:rsidSect="00946776">
      <w:headerReference w:type="default" r:id="rId17"/>
      <w:head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006" w:rsidRDefault="00711006">
      <w:r>
        <w:separator/>
      </w:r>
    </w:p>
  </w:endnote>
  <w:endnote w:type="continuationSeparator" w:id="0">
    <w:p w:rsidR="00711006" w:rsidRDefault="007110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006" w:rsidRDefault="00711006">
      <w:r>
        <w:separator/>
      </w:r>
    </w:p>
  </w:footnote>
  <w:footnote w:type="continuationSeparator" w:id="0">
    <w:p w:rsidR="00711006" w:rsidRDefault="007110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3E30F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03423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</w:t>
          </w:r>
          <w:r w:rsidR="0003423E">
            <w:rPr>
              <w:rFonts w:asciiTheme="minorHAnsi" w:hAnsiTheme="minorHAnsi"/>
              <w:b/>
              <w:noProof/>
              <w:lang w:eastAsia="pt-BR" w:bidi="ar-SA"/>
            </w:rPr>
            <w:t xml:space="preserve"> 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18B08EE"/>
    <w:multiLevelType w:val="hybridMultilevel"/>
    <w:tmpl w:val="03CCED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14"/>
  </w:num>
  <w:num w:numId="7">
    <w:abstractNumId w:val="10"/>
  </w:num>
  <w:num w:numId="8">
    <w:abstractNumId w:val="13"/>
  </w:num>
  <w:num w:numId="9">
    <w:abstractNumId w:val="15"/>
  </w:num>
  <w:num w:numId="10">
    <w:abstractNumId w:val="5"/>
  </w:num>
  <w:num w:numId="11">
    <w:abstractNumId w:val="9"/>
  </w:num>
  <w:num w:numId="12">
    <w:abstractNumId w:val="3"/>
  </w:num>
  <w:num w:numId="13">
    <w:abstractNumId w:val="4"/>
  </w:num>
  <w:num w:numId="14">
    <w:abstractNumId w:val="12"/>
  </w:num>
  <w:num w:numId="15">
    <w:abstractNumId w:val="6"/>
  </w:num>
  <w:num w:numId="16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813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423E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5DDA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87F61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6F69EA"/>
    <w:rsid w:val="0070385E"/>
    <w:rsid w:val="007055E3"/>
    <w:rsid w:val="00706855"/>
    <w:rsid w:val="00711006"/>
    <w:rsid w:val="00712031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21BD"/>
    <w:rsid w:val="008B4EBA"/>
    <w:rsid w:val="008B5AD4"/>
    <w:rsid w:val="008C5EE8"/>
    <w:rsid w:val="008D092F"/>
    <w:rsid w:val="008D1602"/>
    <w:rsid w:val="008D2773"/>
    <w:rsid w:val="008D2B9E"/>
    <w:rsid w:val="008D2EFD"/>
    <w:rsid w:val="008D4CE3"/>
    <w:rsid w:val="008D746D"/>
    <w:rsid w:val="008D79D9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13F1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3DCC"/>
    <w:rsid w:val="00CD4D5C"/>
    <w:rsid w:val="00CD785C"/>
    <w:rsid w:val="00CE20CB"/>
    <w:rsid w:val="00CE20DA"/>
    <w:rsid w:val="00CE38E5"/>
    <w:rsid w:val="00CE5313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36464-97CD-4320-A281-CCFB5BF39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295</Words>
  <Characters>1594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2020-03-11T23:36:00Z</dcterms:created>
  <dcterms:modified xsi:type="dcterms:W3CDTF">2020-03-11T23:36:00Z</dcterms:modified>
</cp:coreProperties>
</file>