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6F69EA" w:rsidRDefault="006F69EA" w:rsidP="006F69EA">
      <w:pPr>
        <w:pStyle w:val="texto-IEIJ"/>
        <w:jc w:val="both"/>
        <w:rPr>
          <w:b/>
        </w:rPr>
      </w:pPr>
      <w:r w:rsidRPr="006F69EA">
        <w:rPr>
          <w:b/>
        </w:rPr>
        <w:t xml:space="preserve">Questão </w:t>
      </w:r>
      <w:proofErr w:type="gramStart"/>
      <w:r w:rsidRPr="006F69EA">
        <w:rPr>
          <w:b/>
        </w:rPr>
        <w:t>1</w:t>
      </w:r>
      <w:proofErr w:type="gramEnd"/>
    </w:p>
    <w:p w:rsidR="00F55528" w:rsidRPr="006F69EA" w:rsidRDefault="00F55528" w:rsidP="006F69EA">
      <w:pPr>
        <w:pStyle w:val="texto-IEIJ"/>
        <w:jc w:val="both"/>
        <w:rPr>
          <w:b/>
        </w:rPr>
      </w:pPr>
    </w:p>
    <w:p w:rsidR="00CD3DCC" w:rsidRPr="00CD3DCC" w:rsidRDefault="00CD3DCC" w:rsidP="00CD3DCC">
      <w:pPr>
        <w:pStyle w:val="texto-IEIJ"/>
        <w:jc w:val="both"/>
      </w:pPr>
      <w:r w:rsidRPr="00CD3DCC">
        <w:t xml:space="preserve">Observe as informações retiradas de um encarte de supermercado.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6F69EA" w:rsidTr="006F69EA">
        <w:tc>
          <w:tcPr>
            <w:tcW w:w="4889" w:type="dxa"/>
          </w:tcPr>
          <w:p w:rsidR="006F69EA" w:rsidRPr="006F69EA" w:rsidRDefault="006F69EA" w:rsidP="006F69EA">
            <w:pPr>
              <w:pStyle w:val="Ttulo1"/>
              <w:shd w:val="clear" w:color="auto" w:fill="FFFFFF"/>
              <w:spacing w:before="0"/>
              <w:rPr>
                <w:rFonts w:ascii="Helvetica" w:eastAsia="Times New Roman" w:hAnsi="Helvetica" w:cs="Times New Roman"/>
                <w:color w:val="333333"/>
                <w:kern w:val="36"/>
                <w:sz w:val="49"/>
                <w:szCs w:val="49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noProof/>
                <w:color w:val="333333"/>
                <w:kern w:val="36"/>
                <w:szCs w:val="28"/>
                <w:lang w:eastAsia="pt-BR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29210</wp:posOffset>
                  </wp:positionV>
                  <wp:extent cx="1331595" cy="1662430"/>
                  <wp:effectExtent l="19050" t="0" r="1905" b="0"/>
                  <wp:wrapThrough wrapText="bothSides">
                    <wp:wrapPolygon edited="0">
                      <wp:start x="-309" y="0"/>
                      <wp:lineTo x="-309" y="21286"/>
                      <wp:lineTo x="21631" y="21286"/>
                      <wp:lineTo x="21631" y="0"/>
                      <wp:lineTo x="-309" y="0"/>
                    </wp:wrapPolygon>
                  </wp:wrapThrough>
                  <wp:docPr id="11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Ovo De Páscoa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Kinder</w:t>
            </w:r>
            <w:proofErr w:type="spellEnd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 Maxi 100g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Ferrero</w:t>
            </w:r>
            <w:proofErr w:type="spellEnd"/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70,00</w:t>
            </w:r>
          </w:p>
          <w:p w:rsidR="006F69EA" w:rsidRDefault="006F69EA" w:rsidP="006F69EA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4890" w:type="dxa"/>
          </w:tcPr>
          <w:p w:rsidR="006F69EA" w:rsidRDefault="003D5324" w:rsidP="006F69EA">
            <w:pPr>
              <w:pStyle w:val="Ttulo1"/>
              <w:shd w:val="clear" w:color="auto" w:fill="FFFFFF"/>
              <w:spacing w:before="0"/>
              <w:rPr>
                <w:rFonts w:ascii="Helvetica" w:hAnsi="Helvetica"/>
                <w:color w:val="666666"/>
                <w:szCs w:val="28"/>
              </w:rPr>
            </w:pPr>
            <w:r w:rsidRPr="003D5324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85pt;margin-top:8.05pt;width:82.3pt;height:96.3pt;z-index:251684864;mso-position-horizontal-relative:text;mso-position-vertical-relative:text" wrapcoords="-196 0 -196 21431 21600 21431 21600 0 -196 0">
                  <v:imagedata r:id="rId10" o:title=""/>
                  <w10:wrap type="through"/>
                </v:shape>
                <o:OLEObject Type="Embed" ProgID="PBrush" ShapeID="_x0000_s1026" DrawAspect="Content" ObjectID="_1646144329" r:id="rId11"/>
              </w:pict>
            </w:r>
            <w:r w:rsidR="006F69EA" w:rsidRPr="006F69EA">
              <w:rPr>
                <w:rFonts w:ascii="Helvetica" w:hAnsi="Helvetica"/>
                <w:color w:val="666666"/>
                <w:szCs w:val="28"/>
              </w:rPr>
              <w:t xml:space="preserve">Chocolate </w:t>
            </w:r>
            <w:proofErr w:type="spellStart"/>
            <w:r w:rsidR="006F69EA" w:rsidRPr="006F69EA">
              <w:rPr>
                <w:rFonts w:ascii="Helvetica" w:hAnsi="Helvetica"/>
                <w:color w:val="666666"/>
                <w:szCs w:val="28"/>
              </w:rPr>
              <w:t>Kinder</w:t>
            </w:r>
            <w:proofErr w:type="spellEnd"/>
            <w:r w:rsidR="006F69EA" w:rsidRPr="006F69EA">
              <w:rPr>
                <w:rFonts w:ascii="Helvetica" w:hAnsi="Helvetica"/>
                <w:color w:val="666666"/>
                <w:szCs w:val="28"/>
              </w:rPr>
              <w:t xml:space="preserve"> Ovo Meninos 20</w:t>
            </w:r>
            <w:r w:rsidR="006F69EA">
              <w:rPr>
                <w:rFonts w:ascii="Helvetica" w:hAnsi="Helvetica"/>
                <w:color w:val="666666"/>
                <w:szCs w:val="28"/>
              </w:rPr>
              <w:t>g</w:t>
            </w:r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7,00</w:t>
            </w:r>
          </w:p>
          <w:p w:rsidR="006F69EA" w:rsidRDefault="006F69EA" w:rsidP="006F69EA">
            <w:pPr>
              <w:pStyle w:val="Ttulo1"/>
              <w:shd w:val="clear" w:color="auto" w:fill="FFFFFF"/>
              <w:spacing w:before="0"/>
              <w:rPr>
                <w:sz w:val="24"/>
                <w:szCs w:val="24"/>
              </w:rPr>
            </w:pPr>
          </w:p>
        </w:tc>
      </w:tr>
    </w:tbl>
    <w:p w:rsidR="00CD3DCC" w:rsidRDefault="00CD3DCC" w:rsidP="00CD3DCC">
      <w:pPr>
        <w:pStyle w:val="texto-IEIJ"/>
        <w:jc w:val="center"/>
        <w:rPr>
          <w:sz w:val="24"/>
          <w:szCs w:val="24"/>
        </w:rPr>
      </w:pPr>
    </w:p>
    <w:p w:rsidR="00F55528" w:rsidRDefault="00F55528" w:rsidP="00CD3DCC">
      <w:pPr>
        <w:pStyle w:val="texto-IEIJ"/>
        <w:jc w:val="center"/>
        <w:rPr>
          <w:sz w:val="24"/>
          <w:szCs w:val="24"/>
        </w:rPr>
      </w:pPr>
    </w:p>
    <w:p w:rsidR="00CD3DCC" w:rsidRPr="00AA19F1" w:rsidRDefault="00FB0BE5" w:rsidP="00FB0BE5">
      <w:pPr>
        <w:pStyle w:val="texto-IEIJ"/>
        <w:numPr>
          <w:ilvl w:val="0"/>
          <w:numId w:val="17"/>
        </w:numPr>
        <w:jc w:val="both"/>
      </w:pPr>
      <w:r>
        <w:rPr>
          <w:noProof/>
          <w:lang w:eastAsia="pt-BR" w:bidi="ar-SA"/>
        </w:rPr>
        <w:t>Se sua mãe comprasse 3 ovinhos de chocolate para você, quanto ela gastaria</w:t>
      </w:r>
      <w:r w:rsidR="00AA19F1">
        <w:rPr>
          <w:noProof/>
          <w:lang w:eastAsia="pt-BR" w:bidi="ar-SA"/>
        </w:rPr>
        <w:t>?</w:t>
      </w: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Cálculos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Pensamento matemático</w:t>
      </w: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FB0BE5" w:rsidRDefault="00FB0BE5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FB0BE5" w:rsidP="00FB0BE5">
      <w:pPr>
        <w:pStyle w:val="texto-IEIJ"/>
        <w:numPr>
          <w:ilvl w:val="0"/>
          <w:numId w:val="17"/>
        </w:numPr>
        <w:spacing w:line="360" w:lineRule="auto"/>
      </w:pPr>
      <w:r>
        <w:t xml:space="preserve">Se ela escolhesse comprar o ovo de páscoa, gastaria mais ou menos, ou o mesmo tanto que os </w:t>
      </w:r>
      <w:proofErr w:type="gramStart"/>
      <w:r>
        <w:t>3</w:t>
      </w:r>
      <w:proofErr w:type="gramEnd"/>
      <w:r>
        <w:t xml:space="preserve"> ovinhos?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FB0BE5" w:rsidTr="00FB0BE5">
        <w:tc>
          <w:tcPr>
            <w:tcW w:w="9779" w:type="dxa"/>
          </w:tcPr>
          <w:p w:rsidR="00FB0BE5" w:rsidRDefault="00FB0BE5" w:rsidP="00165DDA">
            <w:pPr>
              <w:pStyle w:val="texto-IEIJ"/>
              <w:jc w:val="center"/>
            </w:pPr>
            <w:r>
              <w:t>Explique como você pensou</w:t>
            </w:r>
          </w:p>
          <w:p w:rsidR="00FB0BE5" w:rsidRDefault="00FB0BE5" w:rsidP="00165DDA">
            <w:pPr>
              <w:pStyle w:val="texto-IEIJ"/>
              <w:jc w:val="center"/>
            </w:pPr>
          </w:p>
          <w:p w:rsidR="00FB0BE5" w:rsidRDefault="00FB0BE5" w:rsidP="00165DDA">
            <w:pPr>
              <w:pStyle w:val="texto-IEIJ"/>
              <w:jc w:val="center"/>
            </w:pPr>
          </w:p>
          <w:p w:rsidR="00FB0BE5" w:rsidRDefault="00FB0BE5" w:rsidP="00165DDA">
            <w:pPr>
              <w:pStyle w:val="texto-IEIJ"/>
              <w:jc w:val="center"/>
            </w:pPr>
          </w:p>
          <w:p w:rsidR="00FB0BE5" w:rsidRDefault="00FB0BE5" w:rsidP="00FB0BE5">
            <w:pPr>
              <w:pStyle w:val="texto-IEIJ"/>
            </w:pPr>
          </w:p>
          <w:p w:rsidR="00FB0BE5" w:rsidRDefault="00FB0BE5" w:rsidP="00FB0BE5">
            <w:pPr>
              <w:pStyle w:val="texto-IEIJ"/>
            </w:pPr>
          </w:p>
        </w:tc>
      </w:tr>
    </w:tbl>
    <w:p w:rsidR="00F55528" w:rsidRPr="008C5EE8" w:rsidRDefault="00F55528" w:rsidP="00FB0BE5">
      <w:pPr>
        <w:pStyle w:val="texto-IEIJ"/>
      </w:pPr>
    </w:p>
    <w:p w:rsidR="008C5EE8" w:rsidRDefault="008C5EE8" w:rsidP="00F55528">
      <w:pPr>
        <w:pStyle w:val="texto-IEIJ"/>
        <w:jc w:val="both"/>
      </w:pPr>
      <w:r>
        <w:t>Questão</w:t>
      </w:r>
      <w:r w:rsidR="00F55528">
        <w:t xml:space="preserve"> </w:t>
      </w:r>
      <w:proofErr w:type="gramStart"/>
      <w:r w:rsidR="00F55528">
        <w:t>2</w:t>
      </w:r>
      <w:proofErr w:type="gramEnd"/>
    </w:p>
    <w:p w:rsidR="008C5EE8" w:rsidRDefault="00F60219" w:rsidP="008C5EE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67225" cy="5937916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3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9D13F1" w:rsidTr="009D13F1">
        <w:tc>
          <w:tcPr>
            <w:tcW w:w="9779" w:type="dxa"/>
          </w:tcPr>
          <w:p w:rsidR="009D13F1" w:rsidRDefault="009D13F1" w:rsidP="008C5EE8">
            <w:pPr>
              <w:pStyle w:val="texto-IEIJ"/>
              <w:jc w:val="center"/>
            </w:pPr>
            <w:r>
              <w:t>Cálculos</w:t>
            </w: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</w:tc>
      </w:tr>
    </w:tbl>
    <w:p w:rsidR="00F60219" w:rsidRDefault="00F60219" w:rsidP="00F60219">
      <w:pPr>
        <w:pStyle w:val="texto-IEIJ"/>
      </w:pPr>
    </w:p>
    <w:p w:rsidR="009D13F1" w:rsidRPr="00F60219" w:rsidRDefault="009D13F1" w:rsidP="00F60219">
      <w:pPr>
        <w:rPr>
          <w:lang w:eastAsia="pt-BR" w:bidi="ar-SA"/>
        </w:rPr>
      </w:pPr>
      <w:bookmarkStart w:id="0" w:name="_GoBack"/>
      <w:bookmarkEnd w:id="0"/>
    </w:p>
    <w:sectPr w:rsidR="009D13F1" w:rsidRPr="00F60219" w:rsidSect="00F55528">
      <w:headerReference w:type="default" r:id="rId13"/>
      <w:headerReference w:type="first" r:id="rId14"/>
      <w:pgSz w:w="11907" w:h="16840" w:code="9"/>
      <w:pgMar w:top="1276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721" w:rsidRDefault="00A34721">
      <w:r>
        <w:separator/>
      </w:r>
    </w:p>
  </w:endnote>
  <w:endnote w:type="continuationSeparator" w:id="0">
    <w:p w:rsidR="00A34721" w:rsidRDefault="00A347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721" w:rsidRDefault="00A34721">
      <w:r>
        <w:separator/>
      </w:r>
    </w:p>
  </w:footnote>
  <w:footnote w:type="continuationSeparator" w:id="0">
    <w:p w:rsidR="00A34721" w:rsidRDefault="00A347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528" w:rsidRPr="00CD785C" w:rsidRDefault="00F55528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55528" w:rsidTr="008B0FEE">
      <w:trPr>
        <w:trHeight w:val="397"/>
      </w:trPr>
      <w:tc>
        <w:tcPr>
          <w:tcW w:w="6091" w:type="dxa"/>
          <w:gridSpan w:val="3"/>
          <w:vAlign w:val="bottom"/>
        </w:tcPr>
        <w:p w:rsidR="00F55528" w:rsidRDefault="00F55528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342091"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-1630680</wp:posOffset>
                </wp:positionH>
                <wp:positionV relativeFrom="page">
                  <wp:posOffset>-422910</wp:posOffset>
                </wp:positionV>
                <wp:extent cx="7399020" cy="1925320"/>
                <wp:effectExtent l="0" t="0" r="0" b="0"/>
                <wp:wrapNone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ieij\id_branding\00id_papelaria\construção\TIMBRADO-cult_digital2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9020" cy="192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55528" w:rsidRDefault="00F55528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55528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55528" w:rsidRDefault="00F55528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Verão, 2020. Londrina,         de </w:t>
          </w:r>
        </w:p>
      </w:tc>
      <w:tc>
        <w:tcPr>
          <w:tcW w:w="2268" w:type="dxa"/>
          <w:vAlign w:val="bottom"/>
        </w:tcPr>
        <w:p w:rsidR="00F55528" w:rsidRDefault="00F55528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55528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55528" w:rsidRDefault="00F55528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55528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55528" w:rsidRDefault="00F55528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55528" w:rsidRDefault="00F55528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55528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55528" w:rsidRDefault="00F55528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55528" w:rsidRPr="00946776" w:rsidRDefault="00F55528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55528" w:rsidRPr="00342091" w:rsidRDefault="00F55528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COMPLEMENTAR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55528" w:rsidRPr="00342091" w:rsidRDefault="00F55528" w:rsidP="008D55D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</w:p>
      </w:tc>
    </w:tr>
  </w:tbl>
  <w:p w:rsidR="00F55528" w:rsidRPr="00342091" w:rsidRDefault="00F55528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BC0EB8"/>
    <w:multiLevelType w:val="hybridMultilevel"/>
    <w:tmpl w:val="9F587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18B08EE"/>
    <w:multiLevelType w:val="hybridMultilevel"/>
    <w:tmpl w:val="03CCE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15"/>
  </w:num>
  <w:num w:numId="7">
    <w:abstractNumId w:val="11"/>
  </w:num>
  <w:num w:numId="8">
    <w:abstractNumId w:val="14"/>
  </w:num>
  <w:num w:numId="9">
    <w:abstractNumId w:val="16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7"/>
  </w:num>
  <w:num w:numId="16">
    <w:abstractNumId w:val="12"/>
  </w:num>
  <w:num w:numId="17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017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00EC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5DDA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D532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1BAE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50B4"/>
    <w:rsid w:val="0049630D"/>
    <w:rsid w:val="00496BD8"/>
    <w:rsid w:val="00497620"/>
    <w:rsid w:val="004A0219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6F69EA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0BFF"/>
    <w:rsid w:val="00796344"/>
    <w:rsid w:val="007A016E"/>
    <w:rsid w:val="007A1310"/>
    <w:rsid w:val="007A36A2"/>
    <w:rsid w:val="007A4A8C"/>
    <w:rsid w:val="007A4A93"/>
    <w:rsid w:val="007A5FEE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C5EE8"/>
    <w:rsid w:val="008D092F"/>
    <w:rsid w:val="008D1602"/>
    <w:rsid w:val="008D2773"/>
    <w:rsid w:val="008D2B9E"/>
    <w:rsid w:val="008D2EFD"/>
    <w:rsid w:val="008D4CE3"/>
    <w:rsid w:val="008D55D4"/>
    <w:rsid w:val="008D746D"/>
    <w:rsid w:val="008D79D9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5C24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13F1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4721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561"/>
    <w:rsid w:val="00A91530"/>
    <w:rsid w:val="00A92684"/>
    <w:rsid w:val="00A969D6"/>
    <w:rsid w:val="00AA135D"/>
    <w:rsid w:val="00AA19F1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3DC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5528"/>
    <w:rsid w:val="00F56970"/>
    <w:rsid w:val="00F56D63"/>
    <w:rsid w:val="00F60219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0BE5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B46DA-7DC5-4D45-9749-C6A222ED9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2</Pages>
  <Words>74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2017-08-04T11:23:00Z</cp:lastPrinted>
  <dcterms:created xsi:type="dcterms:W3CDTF">2020-03-19T20:32:00Z</dcterms:created>
  <dcterms:modified xsi:type="dcterms:W3CDTF">2020-03-19T20:32:00Z</dcterms:modified>
</cp:coreProperties>
</file>