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E123CE" w:rsidP="00995F92">
      <w:pPr>
        <w:pStyle w:val="01Ttulo-IEIJ"/>
      </w:pPr>
      <w:r>
        <w:rPr>
          <w:noProof/>
        </w:rPr>
        <w:drawing>
          <wp:inline distT="0" distB="0" distL="0" distR="0">
            <wp:extent cx="1343025" cy="2762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Espinossauro, um ‘dino’ que gostava do </w:t>
      </w:r>
      <w:proofErr w:type="gramStart"/>
      <w:r>
        <w:t>mar</w:t>
      </w:r>
      <w:proofErr w:type="gramEnd"/>
    </w:p>
    <w:p w:rsidR="00805A45" w:rsidRDefault="00805A45" w:rsidP="00805A45">
      <w:pPr>
        <w:pStyle w:val="03Texto-IEIJ"/>
      </w:pPr>
      <w:r>
        <w:drawing>
          <wp:inline distT="0" distB="0" distL="0" distR="0">
            <wp:extent cx="6029325" cy="6029325"/>
            <wp:effectExtent l="19050" t="0" r="9525" b="0"/>
            <wp:docPr id="15" name="Imagem 15" descr="Foi publicado dia 29/04/2020 na Nature, o descobrimento da cauda de um Spinosaurus aegyptiacus, a mais completa achada até então. A cauda adaptada para a locomoção aquática reafirma o que estudos antigos já diziam, que ele era um animal de hábitos aquáticos e dieta piscívora.&#10;&#10;#Ciência #Science #DivulgaçãoCientífica #TenhaCiênciaDisso #Filosofia #Conhecimento #Informação #Estudo #EstudoCientífico #Curiosidades #Divulgação #Cosmos #MétodoCientífico #Dinossauro #Dinosaur #Spinosaurusaegyptiacus #Spinosaurus #Espinossauro #Fóssil #Paleontologia #Paleont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i publicado dia 29/04/2020 na Nature, o descobrimento da cauda de um Spinosaurus aegyptiacus, a mais completa achada até então. A cauda adaptada para a locomoção aquática reafirma o que estudos antigos já diziam, que ele era um animal de hábitos aquáticos e dieta piscívora.&#10;&#10;#Ciência #Science #DivulgaçãoCientífica #TenhaCiênciaDisso #Filosofia #Conhecimento #Informação #Estudo #EstudoCientífico #Curiosidades #Divulgação #Cosmos #MétodoCientífico #Dinossauro #Dinosaur #Spinosaurusaegyptiacus #Spinosaurus #Espinossauro #Fóssil #Paleontologia #Paleontolog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45" w:rsidRDefault="00805A45" w:rsidP="00805A45">
      <w:pPr>
        <w:pStyle w:val="texto-IEIJ"/>
        <w:ind w:firstLine="709"/>
        <w:jc w:val="both"/>
      </w:pPr>
      <w:r>
        <w:rPr>
          <w:shd w:val="clear" w:color="auto" w:fill="FFFFFF"/>
        </w:rPr>
        <w:t xml:space="preserve">Foi publicado dia 29/04/2020 na Nature, o descobrimento da cauda de um </w:t>
      </w:r>
      <w:proofErr w:type="spellStart"/>
      <w:r w:rsidRPr="00805A45">
        <w:rPr>
          <w:i/>
          <w:shd w:val="clear" w:color="auto" w:fill="FFFFFF"/>
        </w:rPr>
        <w:t>Spinosaurus</w:t>
      </w:r>
      <w:proofErr w:type="spellEnd"/>
      <w:r w:rsidRPr="00805A45">
        <w:rPr>
          <w:i/>
          <w:shd w:val="clear" w:color="auto" w:fill="FFFFFF"/>
        </w:rPr>
        <w:t xml:space="preserve"> </w:t>
      </w:r>
      <w:proofErr w:type="spellStart"/>
      <w:r w:rsidRPr="00805A45">
        <w:rPr>
          <w:i/>
          <w:shd w:val="clear" w:color="auto" w:fill="FFFFFF"/>
        </w:rPr>
        <w:t>aegyptiacus</w:t>
      </w:r>
      <w:proofErr w:type="spellEnd"/>
      <w:r w:rsidR="00797969">
        <w:rPr>
          <w:i/>
          <w:shd w:val="clear" w:color="auto" w:fill="FFFFFF"/>
        </w:rPr>
        <w:t xml:space="preserve"> </w:t>
      </w:r>
      <w:r w:rsidR="00797969" w:rsidRPr="00797969">
        <w:rPr>
          <w:shd w:val="clear" w:color="auto" w:fill="FFFFFF"/>
        </w:rPr>
        <w:t>(espinho + lagarto + egípcio)</w:t>
      </w:r>
      <w:r w:rsidRPr="00797969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a mais completa achada </w:t>
      </w:r>
      <w:r w:rsidR="00797969">
        <w:rPr>
          <w:shd w:val="clear" w:color="auto" w:fill="FFFFFF"/>
        </w:rPr>
        <w:t xml:space="preserve">no norte da África, </w:t>
      </w:r>
      <w:r>
        <w:rPr>
          <w:shd w:val="clear" w:color="auto" w:fill="FFFFFF"/>
        </w:rPr>
        <w:t xml:space="preserve">até então. </w:t>
      </w:r>
      <w:r w:rsidR="00797969">
        <w:rPr>
          <w:shd w:val="clear" w:color="auto" w:fill="FFFFFF"/>
        </w:rPr>
        <w:t xml:space="preserve">Media de 15m a 16m de comprimento. </w:t>
      </w:r>
      <w:r>
        <w:rPr>
          <w:shd w:val="clear" w:color="auto" w:fill="FFFFFF"/>
        </w:rPr>
        <w:t>A cauda adaptada para a locomoção aquática reafirma o que estudos antigos já diziam que ele era um animal de hábitos aquáticos e dieta piscívora (à base de peixes).</w:t>
      </w:r>
    </w:p>
    <w:p w:rsidR="00805A45" w:rsidRDefault="00805A45" w:rsidP="00805A45">
      <w:pPr>
        <w:pStyle w:val="03Texto-IEIJ"/>
      </w:pPr>
    </w:p>
    <w:p w:rsidR="00805A45" w:rsidRDefault="00805A45" w:rsidP="00805A45">
      <w:pPr>
        <w:pStyle w:val="03Texto-IEIJ"/>
      </w:pPr>
    </w:p>
    <w:p w:rsidR="00805A45" w:rsidRPr="00805A45" w:rsidRDefault="00805A45" w:rsidP="00805A45">
      <w:pPr>
        <w:spacing w:line="360" w:lineRule="auto"/>
        <w:jc w:val="both"/>
        <w:rPr>
          <w:rFonts w:asciiTheme="minorHAnsi" w:hAnsiTheme="minorHAnsi"/>
          <w:kern w:val="24"/>
          <w:sz w:val="28"/>
        </w:rPr>
      </w:pPr>
      <w:r w:rsidRPr="00805A45">
        <w:rPr>
          <w:rFonts w:asciiTheme="minorHAnsi" w:hAnsiTheme="minorHAnsi"/>
          <w:kern w:val="24"/>
          <w:sz w:val="28"/>
        </w:rPr>
        <w:t xml:space="preserve">Agora já sabemos </w:t>
      </w:r>
      <w:r>
        <w:rPr>
          <w:rFonts w:asciiTheme="minorHAnsi" w:hAnsiTheme="minorHAnsi"/>
          <w:kern w:val="24"/>
          <w:sz w:val="28"/>
        </w:rPr>
        <w:t>informações sobre o dinossauro, complete a ficha técnica.</w:t>
      </w:r>
    </w:p>
    <w:tbl>
      <w:tblPr>
        <w:tblStyle w:val="Tabelacomgrade"/>
        <w:tblW w:w="0" w:type="auto"/>
        <w:tblInd w:w="567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88"/>
      </w:tblGrid>
      <w:tr w:rsidR="00805A45" w:rsidRPr="00FE5E7F" w:rsidTr="00D52624">
        <w:tc>
          <w:tcPr>
            <w:tcW w:w="9288" w:type="dxa"/>
          </w:tcPr>
          <w:p w:rsidR="00805A45" w:rsidRDefault="00797969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  <w:r w:rsidRPr="00805A45">
              <w:rPr>
                <w:rFonts w:asciiTheme="minorHAnsi" w:hAnsiTheme="minorHAnsi"/>
                <w:noProof/>
                <w:kern w:val="24"/>
                <w:sz w:val="28"/>
                <w:lang w:eastAsia="pt-BR" w:bidi="ar-SA"/>
              </w:rPr>
              <w:pict>
                <v:rect id="_x0000_s1026" style="position:absolute;left:0;text-align:left;margin-left:341.5pt;margin-top:-1.45pt;width:118.2pt;height:107.35pt;z-index:251660288" strokeweight="1.5pt">
                  <v:textbox style="mso-next-textbox:#_x0000_s1026">
                    <w:txbxContent>
                      <w:p w:rsidR="00805A45" w:rsidRPr="00FE5E7F" w:rsidRDefault="00805A45" w:rsidP="00805A45">
                        <w:pPr>
                          <w:jc w:val="center"/>
                          <w:rPr>
                            <w:rFonts w:asciiTheme="minorHAnsi" w:hAnsiTheme="minorHAnsi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sz w:val="28"/>
                          </w:rPr>
                          <w:t xml:space="preserve">FOTO/DESENHO </w:t>
                        </w:r>
                      </w:p>
                    </w:txbxContent>
                  </v:textbox>
                </v:rect>
              </w:pict>
            </w:r>
            <w:r w:rsidR="00805A45" w:rsidRPr="00FE5E7F">
              <w:rPr>
                <w:rFonts w:asciiTheme="minorHAnsi" w:hAnsiTheme="minorHAnsi"/>
                <w:spacing w:val="40"/>
                <w:kern w:val="24"/>
                <w:sz w:val="28"/>
              </w:rPr>
              <w:t>NOME:</w:t>
            </w:r>
          </w:p>
          <w:p w:rsidR="00805A45" w:rsidRPr="00FE5E7F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</w:p>
        </w:tc>
      </w:tr>
      <w:tr w:rsidR="00805A45" w:rsidRPr="00FE5E7F" w:rsidTr="00D52624">
        <w:tc>
          <w:tcPr>
            <w:tcW w:w="9288" w:type="dxa"/>
          </w:tcPr>
          <w:p w:rsidR="00805A45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  <w:r w:rsidRPr="00FE5E7F">
              <w:rPr>
                <w:rFonts w:asciiTheme="minorHAnsi" w:hAnsiTheme="minorHAnsi"/>
                <w:spacing w:val="40"/>
                <w:kern w:val="24"/>
                <w:sz w:val="28"/>
              </w:rPr>
              <w:t>SIGNIFICADO DO NOME:</w:t>
            </w:r>
          </w:p>
          <w:p w:rsidR="00805A45" w:rsidRPr="00FE5E7F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</w:p>
        </w:tc>
      </w:tr>
      <w:tr w:rsidR="00805A45" w:rsidRPr="00FE5E7F" w:rsidTr="00D52624">
        <w:tc>
          <w:tcPr>
            <w:tcW w:w="9288" w:type="dxa"/>
          </w:tcPr>
          <w:p w:rsidR="00805A45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  <w:r w:rsidRPr="00FE5E7F">
              <w:rPr>
                <w:rFonts w:asciiTheme="minorHAnsi" w:hAnsiTheme="minorHAnsi"/>
                <w:spacing w:val="40"/>
                <w:kern w:val="24"/>
                <w:sz w:val="28"/>
              </w:rPr>
              <w:t>COMPRIMENTO:</w:t>
            </w:r>
          </w:p>
          <w:p w:rsidR="00805A45" w:rsidRPr="00FE5E7F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</w:p>
        </w:tc>
      </w:tr>
      <w:tr w:rsidR="00805A45" w:rsidRPr="00FE5E7F" w:rsidTr="00D52624">
        <w:tc>
          <w:tcPr>
            <w:tcW w:w="9288" w:type="dxa"/>
          </w:tcPr>
          <w:p w:rsidR="00805A45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  <w:r w:rsidRPr="00FE5E7F">
              <w:rPr>
                <w:rFonts w:asciiTheme="minorHAnsi" w:hAnsiTheme="minorHAnsi"/>
                <w:spacing w:val="40"/>
                <w:kern w:val="24"/>
                <w:sz w:val="28"/>
              </w:rPr>
              <w:t>ALIMENTAÇÃO:</w:t>
            </w:r>
          </w:p>
          <w:p w:rsidR="00805A45" w:rsidRPr="00FE5E7F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</w:p>
        </w:tc>
      </w:tr>
      <w:tr w:rsidR="00805A45" w:rsidRPr="00FE5E7F" w:rsidTr="00D52624">
        <w:tc>
          <w:tcPr>
            <w:tcW w:w="9288" w:type="dxa"/>
          </w:tcPr>
          <w:p w:rsidR="00805A45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  <w:r w:rsidRPr="00FE5E7F">
              <w:rPr>
                <w:rFonts w:asciiTheme="minorHAnsi" w:hAnsiTheme="minorHAnsi"/>
                <w:spacing w:val="40"/>
                <w:kern w:val="24"/>
                <w:sz w:val="28"/>
              </w:rPr>
              <w:t>LOCAL ONDE FOI ENCONTRADO:</w:t>
            </w:r>
          </w:p>
          <w:p w:rsidR="00805A45" w:rsidRPr="00FE5E7F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</w:p>
        </w:tc>
      </w:tr>
    </w:tbl>
    <w:p w:rsidR="00BF487F" w:rsidRDefault="00BF487F" w:rsidP="00797969">
      <w:pPr>
        <w:pStyle w:val="texto-IEIJ"/>
        <w:jc w:val="both"/>
        <w:rPr>
          <w:kern w:val="28"/>
        </w:rPr>
      </w:pPr>
    </w:p>
    <w:p w:rsidR="00BF487F" w:rsidRDefault="00BF487F" w:rsidP="00797969">
      <w:pPr>
        <w:pStyle w:val="texto-IEIJ"/>
        <w:jc w:val="both"/>
        <w:rPr>
          <w:kern w:val="28"/>
        </w:rPr>
      </w:pPr>
    </w:p>
    <w:p w:rsidR="00797969" w:rsidRPr="00797969" w:rsidRDefault="00797969" w:rsidP="00797969">
      <w:pPr>
        <w:pStyle w:val="texto-IEIJ"/>
        <w:jc w:val="both"/>
        <w:rPr>
          <w:kern w:val="28"/>
        </w:rPr>
      </w:pPr>
      <w:r w:rsidRPr="00797969">
        <w:rPr>
          <w:kern w:val="28"/>
        </w:rPr>
        <w:t xml:space="preserve">Questão </w:t>
      </w:r>
      <w:proofErr w:type="gramStart"/>
      <w:r w:rsidRPr="00797969">
        <w:rPr>
          <w:kern w:val="28"/>
        </w:rPr>
        <w:t>2</w:t>
      </w:r>
      <w:proofErr w:type="gramEnd"/>
    </w:p>
    <w:p w:rsidR="003B6E9F" w:rsidRDefault="00797969" w:rsidP="00FF0AC4">
      <w:pPr>
        <w:pStyle w:val="texto-IEIJ"/>
        <w:jc w:val="both"/>
        <w:rPr>
          <w:kern w:val="28"/>
        </w:rPr>
      </w:pPr>
      <w:r w:rsidRPr="00797969">
        <w:rPr>
          <w:kern w:val="28"/>
        </w:rPr>
        <w:t xml:space="preserve">A imagem </w:t>
      </w:r>
      <w:r w:rsidR="003B6E9F">
        <w:rPr>
          <w:kern w:val="28"/>
        </w:rPr>
        <w:t>da página seguinte</w:t>
      </w:r>
      <w:r w:rsidRPr="00797969">
        <w:rPr>
          <w:kern w:val="28"/>
        </w:rPr>
        <w:t xml:space="preserve"> apresenta </w:t>
      </w:r>
      <w:r>
        <w:rPr>
          <w:kern w:val="28"/>
        </w:rPr>
        <w:t xml:space="preserve">o esqueleto do </w:t>
      </w:r>
      <w:proofErr w:type="spellStart"/>
      <w:r>
        <w:rPr>
          <w:kern w:val="28"/>
        </w:rPr>
        <w:t>espinossauro</w:t>
      </w:r>
      <w:proofErr w:type="spellEnd"/>
      <w:r w:rsidR="003B6E9F">
        <w:rPr>
          <w:kern w:val="28"/>
        </w:rPr>
        <w:t xml:space="preserve">. </w:t>
      </w:r>
    </w:p>
    <w:p w:rsidR="003B6E9F" w:rsidRDefault="003B6E9F" w:rsidP="00FF0AC4">
      <w:pPr>
        <w:pStyle w:val="texto-IEIJ"/>
        <w:jc w:val="both"/>
        <w:rPr>
          <w:kern w:val="28"/>
        </w:rPr>
      </w:pPr>
      <w:r>
        <w:rPr>
          <w:kern w:val="28"/>
        </w:rPr>
        <w:t>Por meio da imagem podemos afirmar que é o esqueleto que garante a:</w:t>
      </w:r>
    </w:p>
    <w:p w:rsidR="003B6E9F" w:rsidRDefault="003B6E9F" w:rsidP="00797969">
      <w:pPr>
        <w:pStyle w:val="texto-IEIJ"/>
        <w:jc w:val="both"/>
        <w:rPr>
          <w:kern w:val="28"/>
        </w:rPr>
      </w:pPr>
      <w:r>
        <w:rPr>
          <w:kern w:val="28"/>
        </w:rPr>
        <w:t>(A) locomoção do animal.</w:t>
      </w:r>
    </w:p>
    <w:p w:rsidR="003B6E9F" w:rsidRDefault="003B6E9F" w:rsidP="00797969">
      <w:pPr>
        <w:pStyle w:val="texto-IEIJ"/>
        <w:jc w:val="both"/>
        <w:rPr>
          <w:kern w:val="28"/>
        </w:rPr>
      </w:pPr>
      <w:r>
        <w:rPr>
          <w:kern w:val="28"/>
        </w:rPr>
        <w:t xml:space="preserve">(B) </w:t>
      </w:r>
      <w:r w:rsidR="00FF0AC4">
        <w:rPr>
          <w:kern w:val="28"/>
        </w:rPr>
        <w:t xml:space="preserve">sustentação do corpo. </w:t>
      </w:r>
    </w:p>
    <w:p w:rsidR="00FF0AC4" w:rsidRDefault="00FF0AC4" w:rsidP="00797969">
      <w:pPr>
        <w:pStyle w:val="texto-IEIJ"/>
        <w:jc w:val="both"/>
        <w:rPr>
          <w:kern w:val="28"/>
        </w:rPr>
      </w:pPr>
      <w:r>
        <w:rPr>
          <w:kern w:val="28"/>
        </w:rPr>
        <w:t>(C) respiração.</w:t>
      </w:r>
    </w:p>
    <w:p w:rsidR="00FF0AC4" w:rsidRDefault="00FF0AC4" w:rsidP="00797969">
      <w:pPr>
        <w:pStyle w:val="texto-IEIJ"/>
        <w:jc w:val="both"/>
        <w:rPr>
          <w:kern w:val="28"/>
        </w:rPr>
      </w:pPr>
      <w:r>
        <w:rPr>
          <w:kern w:val="28"/>
        </w:rPr>
        <w:t xml:space="preserve">(D) digestão dos alimentos. </w:t>
      </w:r>
    </w:p>
    <w:p w:rsidR="00797969" w:rsidRDefault="00797969" w:rsidP="00FF0AC4">
      <w:pPr>
        <w:spacing w:before="0" w:line="360" w:lineRule="auto"/>
        <w:jc w:val="both"/>
      </w:pPr>
      <w:r>
        <w:rPr>
          <w:rFonts w:ascii="Arial" w:hAnsi="Arial" w:cs="Arial"/>
          <w:noProof/>
          <w:color w:val="42BDCD"/>
          <w:shd w:val="clear" w:color="auto" w:fill="FFFFFF"/>
          <w:lang w:eastAsia="pt-BR" w:bidi="ar-SA"/>
        </w:rPr>
        <w:lastRenderedPageBreak/>
        <w:drawing>
          <wp:inline distT="0" distB="0" distL="0" distR="0">
            <wp:extent cx="6210300" cy="4132238"/>
            <wp:effectExtent l="19050" t="0" r="0" b="0"/>
            <wp:docPr id="18" name="Imagem 18" descr="imagem de esqueleto de Espinossauro, um dinossauro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m de esqueleto de Espinossauro, um dinossauro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29" cy="413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69" w:rsidRPr="003B6E9F" w:rsidRDefault="00797969" w:rsidP="00FF0AC4">
      <w:pPr>
        <w:spacing w:before="0"/>
        <w:jc w:val="both"/>
        <w:rPr>
          <w:i/>
        </w:rPr>
      </w:pPr>
      <w:r w:rsidRPr="003B6E9F">
        <w:rPr>
          <w:i/>
        </w:rPr>
        <w:t xml:space="preserve">Os trabalhadores retiram as arestas de um esqueleto de </w:t>
      </w:r>
      <w:proofErr w:type="spellStart"/>
      <w:r w:rsidRPr="003B6E9F">
        <w:rPr>
          <w:i/>
        </w:rPr>
        <w:t>Spinosaurus</w:t>
      </w:r>
      <w:proofErr w:type="spellEnd"/>
      <w:r w:rsidRPr="003B6E9F">
        <w:rPr>
          <w:i/>
        </w:rPr>
        <w:t xml:space="preserve"> em tamanho natural, criado a partir de dados digitais. Os cientistas montaram um modelo de computador e depois o </w:t>
      </w:r>
      <w:r w:rsidR="003B6E9F">
        <w:rPr>
          <w:i/>
        </w:rPr>
        <w:t>moldaram</w:t>
      </w:r>
      <w:r w:rsidRPr="003B6E9F">
        <w:rPr>
          <w:i/>
        </w:rPr>
        <w:t xml:space="preserve"> em poliestireno, resina e aço.</w:t>
      </w:r>
    </w:p>
    <w:p w:rsidR="00FF0AC4" w:rsidRPr="00FF0AC4" w:rsidRDefault="00FF0AC4" w:rsidP="00FF0AC4">
      <w:pPr>
        <w:pStyle w:val="texto-IEIJ"/>
        <w:jc w:val="both"/>
      </w:pPr>
      <w:r w:rsidRPr="00FF0AC4">
        <w:t xml:space="preserve">Questão </w:t>
      </w:r>
      <w:proofErr w:type="gramStart"/>
      <w:r w:rsidRPr="00FF0AC4">
        <w:t>3</w:t>
      </w:r>
      <w:proofErr w:type="gramEnd"/>
    </w:p>
    <w:p w:rsidR="00FF0AC4" w:rsidRPr="00FF0AC4" w:rsidRDefault="00FF0AC4" w:rsidP="00FF0AC4">
      <w:pPr>
        <w:pStyle w:val="texto-IEIJ"/>
        <w:jc w:val="both"/>
        <w:rPr>
          <w:szCs w:val="24"/>
        </w:rPr>
      </w:pPr>
      <w:r>
        <w:rPr>
          <w:noProof/>
          <w:szCs w:val="24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633730</wp:posOffset>
            </wp:positionV>
            <wp:extent cx="6111240" cy="3388995"/>
            <wp:effectExtent l="19050" t="0" r="3810" b="0"/>
            <wp:wrapThrough wrapText="bothSides">
              <wp:wrapPolygon edited="0">
                <wp:start x="-67" y="0"/>
                <wp:lineTo x="-67" y="21491"/>
                <wp:lineTo x="21613" y="21491"/>
                <wp:lineTo x="21613" y="0"/>
                <wp:lineTo x="-67" y="0"/>
              </wp:wrapPolygon>
            </wp:wrapThrough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0AC4">
        <w:rPr>
          <w:szCs w:val="24"/>
        </w:rPr>
        <w:t xml:space="preserve">Complete as anotações que um estudante fez depois de </w:t>
      </w:r>
      <w:r>
        <w:rPr>
          <w:szCs w:val="24"/>
        </w:rPr>
        <w:t xml:space="preserve">observar a imagem </w:t>
      </w:r>
      <w:r w:rsidR="001155C0">
        <w:rPr>
          <w:szCs w:val="24"/>
        </w:rPr>
        <w:t>a seguir</w:t>
      </w:r>
      <w:r w:rsidRPr="00FF0AC4">
        <w:rPr>
          <w:szCs w:val="24"/>
        </w:rPr>
        <w:t xml:space="preserve">. Escreva um título para as anotações. </w:t>
      </w:r>
    </w:p>
    <w:p w:rsidR="00FF0AC4" w:rsidRDefault="00FF0AC4" w:rsidP="00FF0AC4">
      <w:pPr>
        <w:pStyle w:val="texto-IEIJ"/>
        <w:rPr>
          <w:rFonts w:ascii="Arial" w:hAnsi="Arial" w:cs="Arial"/>
          <w:color w:val="000000"/>
          <w:sz w:val="24"/>
          <w:szCs w:val="24"/>
        </w:rPr>
      </w:pPr>
      <w:r w:rsidRPr="00FF0AC4">
        <w:rPr>
          <w:rFonts w:ascii="Arial" w:hAnsi="Arial" w:cs="Arial"/>
          <w:color w:val="000000"/>
          <w:sz w:val="24"/>
          <w:szCs w:val="24"/>
        </w:rPr>
        <w:lastRenderedPageBreak/>
        <w:drawing>
          <wp:inline distT="0" distB="0" distL="0" distR="0">
            <wp:extent cx="6120765" cy="3524550"/>
            <wp:effectExtent l="19050" t="0" r="0" b="0"/>
            <wp:docPr id="16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AC4" w:rsidRDefault="00FF0AC4" w:rsidP="00FF0AC4">
      <w:pPr>
        <w:pStyle w:val="texto-IEIJ"/>
        <w:rPr>
          <w:rFonts w:ascii="Arial" w:hAnsi="Arial" w:cs="Arial"/>
          <w:color w:val="000000"/>
          <w:sz w:val="24"/>
          <w:szCs w:val="24"/>
        </w:rPr>
      </w:pPr>
    </w:p>
    <w:p w:rsidR="00FF0AC4" w:rsidRDefault="001155C0" w:rsidP="001155C0">
      <w:pPr>
        <w:pStyle w:val="texto-IEIJ"/>
        <w:rPr>
          <w:szCs w:val="24"/>
        </w:rPr>
      </w:pPr>
      <w:r w:rsidRPr="001155C0">
        <w:rPr>
          <w:szCs w:val="24"/>
        </w:rPr>
        <w:t xml:space="preserve">Questão </w:t>
      </w:r>
      <w:proofErr w:type="gramStart"/>
      <w:r w:rsidRPr="001155C0">
        <w:rPr>
          <w:szCs w:val="24"/>
        </w:rPr>
        <w:t>4</w:t>
      </w:r>
      <w:proofErr w:type="gramEnd"/>
    </w:p>
    <w:p w:rsidR="00805A45" w:rsidRDefault="00805A45" w:rsidP="00805A45">
      <w:pPr>
        <w:pStyle w:val="03Texto-IEIJ"/>
      </w:pPr>
      <w:r>
        <w:drawing>
          <wp:inline distT="0" distB="0" distL="0" distR="0">
            <wp:extent cx="6120765" cy="3060383"/>
            <wp:effectExtent l="19050" t="0" r="0" b="0"/>
            <wp:docPr id="12" name="Imagem 12" descr="piada, tiras, humor, HQ, quadrinhos,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ada, tiras, humor, HQ, quadrinhos, infanti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C0" w:rsidRDefault="001155C0" w:rsidP="00805A45">
      <w:pPr>
        <w:pStyle w:val="03Texto-IEIJ"/>
      </w:pPr>
      <w:r>
        <w:t xml:space="preserve">Continue o diálogo: </w:t>
      </w:r>
    </w:p>
    <w:p w:rsidR="001155C0" w:rsidRDefault="001155C0" w:rsidP="00805A45">
      <w:pPr>
        <w:pStyle w:val="03Texto-IEIJ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5A45" w:rsidRPr="00805A45" w:rsidRDefault="00805A45" w:rsidP="00805A45">
      <w:pPr>
        <w:pStyle w:val="03Texto-IEIJ"/>
      </w:pPr>
    </w:p>
    <w:p w:rsidR="00437222" w:rsidRDefault="001155C0" w:rsidP="001155C0">
      <w:pPr>
        <w:pStyle w:val="texto-IEIJ"/>
      </w:pPr>
      <w:r>
        <w:lastRenderedPageBreak/>
        <w:t xml:space="preserve">Questão </w:t>
      </w:r>
      <w:proofErr w:type="gramStart"/>
      <w:r>
        <w:t>5</w:t>
      </w:r>
      <w:proofErr w:type="gramEnd"/>
    </w:p>
    <w:p w:rsidR="001155C0" w:rsidRDefault="001155C0" w:rsidP="001155C0">
      <w:pPr>
        <w:pStyle w:val="texto-IEIJ"/>
      </w:pPr>
      <w:r>
        <w:t xml:space="preserve">Encontre 10 diferenças entre as imagens. Liste-as. </w:t>
      </w:r>
    </w:p>
    <w:p w:rsidR="001155C0" w:rsidRDefault="001155C0" w:rsidP="001155C0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6955" cy="3027045"/>
            <wp:effectExtent l="19050" t="0" r="0" b="0"/>
            <wp:docPr id="17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C0" w:rsidRDefault="001155C0" w:rsidP="001155C0">
      <w:pPr>
        <w:pStyle w:val="texto-IEIJ"/>
      </w:pPr>
    </w:p>
    <w:p w:rsidR="00E123CE" w:rsidRDefault="00E123CE" w:rsidP="00E123CE">
      <w:pPr>
        <w:pStyle w:val="Partesuperior-zdoformulrio"/>
      </w:pPr>
      <w:r>
        <w:t>Parte superior do formulário</w:t>
      </w:r>
    </w:p>
    <w:p w:rsidR="00E123CE" w:rsidRDefault="00E123CE" w:rsidP="00E123CE">
      <w:pPr>
        <w:pStyle w:val="Parteinferiordoformulrio"/>
      </w:pPr>
      <w:r>
        <w:t>Parte inferior do formulário</w:t>
      </w:r>
    </w:p>
    <w:sectPr w:rsidR="00E123CE" w:rsidSect="00946776">
      <w:headerReference w:type="default" r:id="rId16"/>
      <w:headerReference w:type="first" r:id="rId17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F2A" w:rsidRDefault="00063F2A">
      <w:r>
        <w:separator/>
      </w:r>
    </w:p>
  </w:endnote>
  <w:endnote w:type="continuationSeparator" w:id="0">
    <w:p w:rsidR="00063F2A" w:rsidRDefault="00063F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F2A" w:rsidRDefault="00063F2A">
      <w:r>
        <w:separator/>
      </w:r>
    </w:p>
  </w:footnote>
  <w:footnote w:type="continuationSeparator" w:id="0">
    <w:p w:rsidR="00063F2A" w:rsidRDefault="00063F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6F02B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29210</wp:posOffset>
                </wp:positionV>
                <wp:extent cx="1066800" cy="1019175"/>
                <wp:effectExtent l="19050" t="0" r="0" b="0"/>
                <wp:wrapNone/>
                <wp:docPr id="22" name="Imagem 22" descr="Espinossau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Espinossau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B6B27">
            <w:rPr>
              <w:rFonts w:asciiTheme="minorHAnsi" w:hAnsiTheme="minorHAnsi"/>
              <w:noProof/>
              <w:lang w:eastAsia="pt-BR" w:bidi="ar-SA"/>
            </w:rPr>
            <w:t>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437222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1155C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1155C0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BF487F">
            <w:rPr>
              <w:rFonts w:asciiTheme="minorHAnsi" w:hAnsiTheme="minorHAnsi"/>
              <w:b/>
              <w:noProof/>
              <w:lang w:eastAsia="pt-BR" w:bidi="ar-SA"/>
            </w:rPr>
            <w:t xml:space="preserve">’ 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9"/>
  </w:num>
  <w:num w:numId="7">
    <w:abstractNumId w:val="14"/>
  </w:num>
  <w:num w:numId="8">
    <w:abstractNumId w:val="18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15"/>
  </w:num>
  <w:num w:numId="18">
    <w:abstractNumId w:val="1"/>
  </w:num>
  <w:num w:numId="19">
    <w:abstractNumId w:val="4"/>
  </w:num>
  <w:num w:numId="20">
    <w:abstractNumId w:val="9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73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F2A"/>
    <w:rsid w:val="000674B4"/>
    <w:rsid w:val="00070199"/>
    <w:rsid w:val="00075B28"/>
    <w:rsid w:val="00076F32"/>
    <w:rsid w:val="000818A3"/>
    <w:rsid w:val="00081CE8"/>
    <w:rsid w:val="0008685D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155C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1D5A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1F5C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B6E9F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222"/>
    <w:rsid w:val="00437D02"/>
    <w:rsid w:val="00441A46"/>
    <w:rsid w:val="00451BC6"/>
    <w:rsid w:val="00451E34"/>
    <w:rsid w:val="00456704"/>
    <w:rsid w:val="00466B2C"/>
    <w:rsid w:val="00467168"/>
    <w:rsid w:val="00467B06"/>
    <w:rsid w:val="00470D64"/>
    <w:rsid w:val="004779CE"/>
    <w:rsid w:val="00481B27"/>
    <w:rsid w:val="0048361F"/>
    <w:rsid w:val="0048493B"/>
    <w:rsid w:val="0049185E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97969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8A6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05A45"/>
    <w:rsid w:val="00811484"/>
    <w:rsid w:val="008221F6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2E61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566F"/>
    <w:rsid w:val="00BE69CD"/>
    <w:rsid w:val="00BF1B5C"/>
    <w:rsid w:val="00BF487F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43E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AC4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mediacaption--description">
    <w:name w:val="media__caption--description"/>
    <w:basedOn w:val="Fontepargpadro"/>
    <w:rsid w:val="008221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18071">
          <w:marLeft w:val="0"/>
          <w:marRight w:val="1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5672">
          <w:marLeft w:val="0"/>
          <w:marRight w:val="15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marsemfim.com.br/wp-content/uploads/2020/05/A-ossos-c%C3%B3pia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0A84C-A23A-4482-B9F3-3A12770D0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5</Pages>
  <Words>258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2020-05-11T20:55:00Z</dcterms:created>
  <dcterms:modified xsi:type="dcterms:W3CDTF">2020-05-11T20:55:00Z</dcterms:modified>
</cp:coreProperties>
</file>