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t xml:space="preserve">Espinossauro, um ‘dino’ que gostava do </w:t>
      </w:r>
      <w:proofErr w:type="gramStart"/>
      <w:r>
        <w:t>mar</w:t>
      </w:r>
      <w:proofErr w:type="gramEnd"/>
    </w:p>
    <w:p w:rsidR="008A7D88" w:rsidRDefault="00CB4572" w:rsidP="00CB4572">
      <w:pPr>
        <w:pStyle w:val="03Texto-IEIJ"/>
      </w:pPr>
      <w:r>
        <w:drawing>
          <wp:inline distT="0" distB="0" distL="0" distR="0">
            <wp:extent cx="5076825" cy="4143375"/>
            <wp:effectExtent l="19050" t="0" r="9525" b="0"/>
            <wp:docPr id="20" name="Imagem 18" descr="tenha_ciencia_di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nha_ciencia_diss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96" w:rsidRDefault="00373A96" w:rsidP="00373A96">
      <w:pPr>
        <w:pStyle w:val="texto-IEIJ"/>
        <w:ind w:firstLine="709"/>
        <w:jc w:val="both"/>
        <w:rPr>
          <w:szCs w:val="30"/>
          <w:lang w:bidi="ar-SA"/>
        </w:rPr>
      </w:pPr>
      <w:r w:rsidRPr="00373A96">
        <w:rPr>
          <w:szCs w:val="30"/>
          <w:lang w:bidi="ar-SA"/>
        </w:rPr>
        <w:t xml:space="preserve">Apesar de suas proezas na natação, o </w:t>
      </w:r>
      <w:proofErr w:type="spellStart"/>
      <w:r w:rsidRPr="00373A96">
        <w:rPr>
          <w:i/>
          <w:szCs w:val="30"/>
          <w:lang w:bidi="ar-SA"/>
        </w:rPr>
        <w:t>Spinosaurus</w:t>
      </w:r>
      <w:proofErr w:type="spellEnd"/>
      <w:r w:rsidRPr="00373A96">
        <w:rPr>
          <w:szCs w:val="30"/>
          <w:lang w:bidi="ar-SA"/>
        </w:rPr>
        <w:t xml:space="preserve"> provavelmente não se afastou muito da terra.</w:t>
      </w:r>
      <w:r>
        <w:rPr>
          <w:szCs w:val="30"/>
          <w:lang w:bidi="ar-SA"/>
        </w:rPr>
        <w:t xml:space="preserve"> </w:t>
      </w:r>
      <w:r w:rsidR="003F7A9C">
        <w:rPr>
          <w:szCs w:val="30"/>
          <w:lang w:bidi="ar-SA"/>
        </w:rPr>
        <w:t xml:space="preserve">Sem dúvida, o </w:t>
      </w:r>
      <w:proofErr w:type="spellStart"/>
      <w:r w:rsidRPr="003F7A9C">
        <w:rPr>
          <w:i/>
          <w:szCs w:val="30"/>
          <w:lang w:bidi="ar-SA"/>
        </w:rPr>
        <w:t>spinossaur</w:t>
      </w:r>
      <w:r w:rsidR="003F7A9C" w:rsidRPr="003F7A9C">
        <w:rPr>
          <w:i/>
          <w:szCs w:val="30"/>
          <w:lang w:bidi="ar-SA"/>
        </w:rPr>
        <w:t>us</w:t>
      </w:r>
      <w:proofErr w:type="spellEnd"/>
      <w:r w:rsidRPr="00373A96">
        <w:rPr>
          <w:szCs w:val="30"/>
          <w:lang w:bidi="ar-SA"/>
        </w:rPr>
        <w:t xml:space="preserve"> era um nadador capaz em águas rasas, mas seus fósseis também são encontrados no interior, então provavelmente </w:t>
      </w:r>
      <w:r w:rsidR="003F7A9C">
        <w:rPr>
          <w:szCs w:val="30"/>
          <w:lang w:bidi="ar-SA"/>
        </w:rPr>
        <w:t xml:space="preserve">vivia bem </w:t>
      </w:r>
      <w:r w:rsidRPr="00373A96">
        <w:rPr>
          <w:szCs w:val="30"/>
          <w:lang w:bidi="ar-SA"/>
        </w:rPr>
        <w:t>em terra e na água</w:t>
      </w:r>
      <w:r w:rsidR="003F7A9C">
        <w:rPr>
          <w:szCs w:val="30"/>
          <w:lang w:bidi="ar-SA"/>
        </w:rPr>
        <w:t>.</w:t>
      </w:r>
    </w:p>
    <w:p w:rsidR="001F1424" w:rsidRDefault="001F1424" w:rsidP="00373A96">
      <w:pPr>
        <w:pStyle w:val="texto-IEIJ"/>
        <w:ind w:firstLine="709"/>
        <w:jc w:val="both"/>
        <w:rPr>
          <w:szCs w:val="30"/>
          <w:lang w:bidi="ar-SA"/>
        </w:rPr>
      </w:pPr>
    </w:p>
    <w:p w:rsidR="001F1424" w:rsidRDefault="001F1424" w:rsidP="001F1424">
      <w:pPr>
        <w:pStyle w:val="texto-IEIJ"/>
        <w:jc w:val="center"/>
      </w:pPr>
      <w:r>
        <w:t>“Você sabia?”</w:t>
      </w:r>
    </w:p>
    <w:p w:rsidR="001F1424" w:rsidRDefault="001F1424" w:rsidP="001F1424">
      <w:pPr>
        <w:pStyle w:val="texto-IEIJ"/>
        <w:ind w:firstLine="709"/>
        <w:jc w:val="both"/>
      </w:pPr>
      <w:r>
        <w:t xml:space="preserve">Paleontólogos pesquisam os registros de vida da época dos dinossauros. Cientistas estudam e descobrem como era a vida há milhões de anos. Matemáticos utilizam dados numéricos para comprovar esses fatos! </w:t>
      </w:r>
    </w:p>
    <w:p w:rsidR="001F1424" w:rsidRDefault="001F1424" w:rsidP="001F1424">
      <w:pPr>
        <w:pStyle w:val="texto-IEIJ"/>
        <w:ind w:firstLine="709"/>
        <w:jc w:val="both"/>
      </w:pPr>
      <w:r>
        <w:t xml:space="preserve">QUESTÃO </w:t>
      </w:r>
      <w:proofErr w:type="gramStart"/>
      <w:r>
        <w:t>1</w:t>
      </w:r>
      <w:proofErr w:type="gramEnd"/>
    </w:p>
    <w:p w:rsidR="001F1424" w:rsidRDefault="001F1424" w:rsidP="001F1424">
      <w:pPr>
        <w:pStyle w:val="texto-IEIJ"/>
        <w:ind w:firstLine="709"/>
        <w:jc w:val="both"/>
      </w:pPr>
      <w:r>
        <w:t xml:space="preserve">Era Mesozoica... </w:t>
      </w:r>
    </w:p>
    <w:p w:rsidR="001F1424" w:rsidRDefault="001F1424" w:rsidP="001F1424">
      <w:pPr>
        <w:pStyle w:val="texto-IEIJ"/>
        <w:ind w:firstLine="709"/>
        <w:jc w:val="both"/>
      </w:pPr>
      <w:r>
        <w:t xml:space="preserve">Muito tempo antes do aparecimento do homem há aproximadamente 220 milhões de anos, surgiram os primeiros dinossauros em nosso planeta. Esses répteis </w:t>
      </w:r>
      <w:r>
        <w:lastRenderedPageBreak/>
        <w:t xml:space="preserve">dominaram a Terra por mais de 150 milhões de anos até desaparecerem, há cerca de 65 milhões de anos, ao que tudo indica, após a colisão de um meteorito com a Terra. </w:t>
      </w:r>
    </w:p>
    <w:p w:rsidR="001F1424" w:rsidRDefault="001F1424" w:rsidP="001F1424">
      <w:pPr>
        <w:pStyle w:val="texto-IEIJ"/>
        <w:ind w:firstLine="709"/>
        <w:jc w:val="both"/>
      </w:pPr>
      <w:r>
        <w:t xml:space="preserve">Considerando os dados apresentados no trecho acima, </w:t>
      </w:r>
      <w:r w:rsidR="003D359E">
        <w:t xml:space="preserve">escreva os números citados no texto em suas devidas ordens e classes. </w:t>
      </w:r>
    </w:p>
    <w:p w:rsidR="003D359E" w:rsidRDefault="003D359E" w:rsidP="003D359E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842635" cy="2766695"/>
            <wp:effectExtent l="19050" t="0" r="571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9E" w:rsidRDefault="003D359E" w:rsidP="003D359E">
      <w:pPr>
        <w:pStyle w:val="texto-IEIJ"/>
        <w:jc w:val="both"/>
      </w:pPr>
    </w:p>
    <w:p w:rsidR="00373A96" w:rsidRPr="001F1424" w:rsidRDefault="00373A96" w:rsidP="001F1424">
      <w:pPr>
        <w:pStyle w:val="texto-IEIJ"/>
        <w:jc w:val="center"/>
        <w:rPr>
          <w:i/>
          <w:kern w:val="0"/>
          <w:lang w:bidi="ar-SA"/>
        </w:rPr>
      </w:pPr>
      <w:r>
        <w:rPr>
          <w:noProof/>
          <w:color w:val="42BDCD"/>
          <w:kern w:val="0"/>
          <w:lang w:bidi="ar-SA"/>
        </w:rPr>
        <w:drawing>
          <wp:inline distT="0" distB="0" distL="0" distR="0">
            <wp:extent cx="6317673" cy="2465203"/>
            <wp:effectExtent l="19050" t="0" r="6927" b="0"/>
            <wp:docPr id="29" name="Imagem 27" descr="imagem da perspectiva de um versus o homem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m da perspectiva de um versus o homem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67" cy="24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424">
        <w:rPr>
          <w:i/>
          <w:kern w:val="0"/>
          <w:lang w:bidi="ar-SA"/>
        </w:rPr>
        <w:t xml:space="preserve">A perspectiva do monstro marinho do Cretáceo. Ilustração, </w:t>
      </w:r>
      <w:proofErr w:type="gramStart"/>
      <w:r w:rsidRPr="001F1424">
        <w:rPr>
          <w:i/>
          <w:kern w:val="0"/>
          <w:lang w:bidi="ar-SA"/>
        </w:rPr>
        <w:t>https</w:t>
      </w:r>
      <w:proofErr w:type="gramEnd"/>
      <w:r w:rsidRPr="001F1424">
        <w:rPr>
          <w:i/>
          <w:kern w:val="0"/>
          <w:lang w:bidi="ar-SA"/>
        </w:rPr>
        <w:t>://www.quora.com/.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Questão </w:t>
      </w:r>
      <w:proofErr w:type="gramStart"/>
      <w:r>
        <w:t>2</w:t>
      </w:r>
      <w:proofErr w:type="gramEnd"/>
    </w:p>
    <w:p w:rsidR="0023637B" w:rsidRDefault="00BB4649" w:rsidP="00BB4649">
      <w:pPr>
        <w:pStyle w:val="texto-IEIJ"/>
        <w:tabs>
          <w:tab w:val="left" w:pos="8640"/>
        </w:tabs>
        <w:jc w:val="both"/>
      </w:pPr>
      <w:r>
        <w:t xml:space="preserve">          Um paleontólogo registrou que o tamanh</w:t>
      </w:r>
      <w:r w:rsidR="0023637B">
        <w:t>o dos passos de um dinossauro de uma</w:t>
      </w:r>
      <w:r>
        <w:t xml:space="preserve"> espécie é de 50 centímetros de comprimento na fase adulta. </w:t>
      </w:r>
    </w:p>
    <w:p w:rsidR="0023637B" w:rsidRDefault="0023637B" w:rsidP="00BB4649">
      <w:pPr>
        <w:pStyle w:val="texto-IEIJ"/>
        <w:tabs>
          <w:tab w:val="left" w:pos="8640"/>
        </w:tabs>
        <w:jc w:val="both"/>
      </w:pPr>
      <w:r>
        <w:t xml:space="preserve">          </w:t>
      </w:r>
      <w:r w:rsidR="00BB4649">
        <w:t>Ao medir o passo de um dinossauro da mesma espécie, enquanto filhote</w:t>
      </w:r>
      <w:proofErr w:type="gramStart"/>
      <w:r w:rsidR="00BB4649">
        <w:t>, constatou-se</w:t>
      </w:r>
      <w:proofErr w:type="gramEnd"/>
      <w:r w:rsidR="00BB4649">
        <w:t xml:space="preserve"> ser equivalente a metade do tamanho do passo do dinossauro na fase adulta.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 </w:t>
      </w:r>
    </w:p>
    <w:p w:rsidR="0023637B" w:rsidRDefault="00BB4649" w:rsidP="00BB4649">
      <w:pPr>
        <w:pStyle w:val="texto-IEIJ"/>
        <w:tabs>
          <w:tab w:val="left" w:pos="8640"/>
        </w:tabs>
        <w:jc w:val="both"/>
      </w:pPr>
      <w:r>
        <w:lastRenderedPageBreak/>
        <w:t xml:space="preserve">          Desse modo, quanto</w:t>
      </w:r>
      <w:r w:rsidR="0023637B">
        <w:t xml:space="preserve">s passos </w:t>
      </w:r>
      <w:r>
        <w:t xml:space="preserve">o dinossauro </w:t>
      </w:r>
      <w:r w:rsidR="001F1424">
        <w:t>adulto</w:t>
      </w:r>
      <w:r>
        <w:t xml:space="preserve"> </w:t>
      </w:r>
      <w:r w:rsidR="0023637B">
        <w:t xml:space="preserve">deve dar </w:t>
      </w:r>
      <w:r>
        <w:t>para percorrer o trajeto do ponto A ao ponto C</w:t>
      </w:r>
      <w:r w:rsidR="001F1424">
        <w:t xml:space="preserve">? </w:t>
      </w:r>
    </w:p>
    <w:p w:rsidR="001F1424" w:rsidRDefault="0023637B" w:rsidP="00BB4649">
      <w:pPr>
        <w:pStyle w:val="texto-IEIJ"/>
        <w:tabs>
          <w:tab w:val="left" w:pos="8640"/>
        </w:tabs>
        <w:jc w:val="both"/>
      </w:pPr>
      <w:r>
        <w:t xml:space="preserve">          </w:t>
      </w:r>
      <w:r w:rsidR="001F1424">
        <w:t>Quantos passos o dinossauro filhote dará para</w:t>
      </w:r>
      <w:r>
        <w:t xml:space="preserve"> percorrer do ponto A ao ponto B</w:t>
      </w:r>
      <w:r w:rsidR="001F1424">
        <w:t xml:space="preserve">? </w:t>
      </w:r>
    </w:p>
    <w:p w:rsidR="001F1424" w:rsidRDefault="001F1424" w:rsidP="00BB4649">
      <w:pPr>
        <w:pStyle w:val="texto-IEIJ"/>
        <w:tabs>
          <w:tab w:val="left" w:pos="8640"/>
        </w:tabs>
        <w:jc w:val="both"/>
      </w:pPr>
      <w:r>
        <w:t xml:space="preserve">          Como você pensou? Explique. </w:t>
      </w:r>
      <w:r>
        <w:tab/>
      </w:r>
      <w:r>
        <w:tab/>
      </w:r>
    </w:p>
    <w:p w:rsidR="00BB4649" w:rsidRDefault="001F1424" w:rsidP="001F1424">
      <w:pPr>
        <w:pStyle w:val="texto-IEIJ"/>
        <w:tabs>
          <w:tab w:val="left" w:pos="8640"/>
        </w:tabs>
        <w:jc w:val="both"/>
      </w:pPr>
      <w:r>
        <w:tab/>
      </w:r>
      <w:r w:rsidR="00BB4649">
        <w:t xml:space="preserve">,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126682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014942" w:rsidRDefault="00014942" w:rsidP="00BB4649">
      <w:pPr>
        <w:pStyle w:val="texto-IEIJ"/>
        <w:tabs>
          <w:tab w:val="left" w:pos="8640"/>
        </w:tabs>
        <w:jc w:val="both"/>
      </w:pPr>
      <w:r>
        <w:t xml:space="preserve">Questão </w:t>
      </w:r>
      <w:proofErr w:type="gramStart"/>
      <w:r>
        <w:t>3</w:t>
      </w:r>
      <w:proofErr w:type="gramEnd"/>
    </w:p>
    <w:p w:rsidR="0023637B" w:rsidRDefault="0023637B" w:rsidP="00BB4649">
      <w:pPr>
        <w:pStyle w:val="texto-IEIJ"/>
        <w:tabs>
          <w:tab w:val="left" w:pos="8640"/>
        </w:tabs>
        <w:jc w:val="both"/>
      </w:pPr>
      <w:r>
        <w:t xml:space="preserve">          Algumas pessoas colecionam miniaturas de dinossauros. Os colecionadores armazenam suas miniaturas em caixinhas transparentes. Identifique os sólidos incompletos – representados abaixo – e encontre a alternativa que apresenta as faces que estão respectivamente faltando.</w:t>
      </w:r>
    </w:p>
    <w:p w:rsidR="0023637B" w:rsidRDefault="0023637B" w:rsidP="00BB4649">
      <w:pPr>
        <w:pStyle w:val="texto-IEIJ"/>
        <w:tabs>
          <w:tab w:val="left" w:pos="8640"/>
        </w:tabs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685" cy="1935480"/>
            <wp:effectExtent l="1905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23637B" w:rsidRDefault="0023637B" w:rsidP="00BB4649">
      <w:pPr>
        <w:pStyle w:val="texto-IEIJ"/>
        <w:tabs>
          <w:tab w:val="left" w:pos="8640"/>
        </w:tabs>
        <w:jc w:val="both"/>
      </w:pPr>
    </w:p>
    <w:p w:rsidR="0023637B" w:rsidRDefault="0023637B" w:rsidP="0023637B">
      <w:pPr>
        <w:pStyle w:val="texto-IEIJ"/>
        <w:tabs>
          <w:tab w:val="left" w:pos="8640"/>
        </w:tabs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559935" cy="5783580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37B" w:rsidRDefault="0023637B" w:rsidP="00014942">
      <w:pPr>
        <w:pStyle w:val="texto-IEIJ"/>
        <w:jc w:val="both"/>
      </w:pPr>
    </w:p>
    <w:p w:rsidR="003F6D24" w:rsidRDefault="008A589D" w:rsidP="00014942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7F7D43" w:rsidRDefault="007F7D43" w:rsidP="007F7D43">
      <w:pPr>
        <w:pStyle w:val="texto-IEIJ"/>
        <w:ind w:firstLine="709"/>
        <w:jc w:val="both"/>
      </w:pPr>
      <w:r>
        <w:t>Um grande museu paleontológico organizou uma exposição jurássica e abriu a venda de ingressos ao público em geral. Verifique o que o anúncio dessa exposição dizia:</w:t>
      </w:r>
    </w:p>
    <w:p w:rsidR="007F7D43" w:rsidRDefault="007F7D43" w:rsidP="00014942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5685" cy="3622040"/>
            <wp:effectExtent l="19050" t="0" r="0" b="0"/>
            <wp:docPr id="30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43" w:rsidRDefault="007F7D43" w:rsidP="007F7D43">
      <w:pPr>
        <w:pStyle w:val="texto-IEIJ"/>
        <w:ind w:firstLine="709"/>
        <w:jc w:val="both"/>
      </w:pPr>
      <w:r>
        <w:t>Após a divulgação do evento, o museu resolveu calcular o</w:t>
      </w:r>
      <w:r w:rsidR="0023637B">
        <w:t xml:space="preserve"> número de pesso</w:t>
      </w:r>
      <w:r w:rsidR="00E37E2A">
        <w:t xml:space="preserve">as que fizeram visitas. </w:t>
      </w:r>
      <w:r>
        <w:t>O gráfico a seguir informa esses registros apresentando a venda ocorrida em cada categoria.</w:t>
      </w:r>
    </w:p>
    <w:p w:rsidR="007F7D43" w:rsidRDefault="007F7D43" w:rsidP="007F7D43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260975" cy="2600960"/>
            <wp:effectExtent l="19050" t="0" r="0" b="0"/>
            <wp:docPr id="31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43" w:rsidRDefault="007F7D43" w:rsidP="007F7D43">
      <w:pPr>
        <w:pStyle w:val="texto-IEIJ"/>
        <w:ind w:firstLine="709"/>
        <w:jc w:val="both"/>
      </w:pPr>
    </w:p>
    <w:p w:rsidR="007F7D43" w:rsidRDefault="007F7D43" w:rsidP="007F7D43">
      <w:pPr>
        <w:pStyle w:val="texto-IEIJ"/>
        <w:ind w:firstLine="709"/>
        <w:jc w:val="both"/>
      </w:pPr>
      <w:r w:rsidRPr="007F7D43">
        <w:t xml:space="preserve">A partir das informações fornecidas, responda: </w:t>
      </w:r>
    </w:p>
    <w:p w:rsidR="0023637B" w:rsidRDefault="006C32CE" w:rsidP="00E37E2A">
      <w:pPr>
        <w:pStyle w:val="texto-IEIJ"/>
        <w:numPr>
          <w:ilvl w:val="0"/>
          <w:numId w:val="24"/>
        </w:numPr>
        <w:jc w:val="both"/>
      </w:pPr>
      <w:r>
        <w:t>Em</w:t>
      </w:r>
      <w:r w:rsidR="0023637B">
        <w:t xml:space="preserve"> que dia </w:t>
      </w:r>
      <w:r w:rsidR="00E37E2A">
        <w:t>houve maior número de vendas individuais?</w:t>
      </w:r>
    </w:p>
    <w:p w:rsidR="00E37E2A" w:rsidRDefault="00E37E2A" w:rsidP="00E37E2A">
      <w:pPr>
        <w:pStyle w:val="texto-IEIJ"/>
        <w:numPr>
          <w:ilvl w:val="0"/>
          <w:numId w:val="24"/>
        </w:numPr>
        <w:jc w:val="both"/>
      </w:pPr>
      <w:r>
        <w:t xml:space="preserve">Em que dia houve maior número de </w:t>
      </w:r>
      <w:r w:rsidR="006C32CE">
        <w:t xml:space="preserve">vendas para grupos? </w:t>
      </w:r>
    </w:p>
    <w:p w:rsidR="006C32CE" w:rsidRDefault="006C32CE" w:rsidP="006C32CE">
      <w:pPr>
        <w:pStyle w:val="texto-IEIJ"/>
        <w:numPr>
          <w:ilvl w:val="0"/>
          <w:numId w:val="24"/>
        </w:numPr>
        <w:jc w:val="both"/>
      </w:pPr>
      <w:r>
        <w:t>Na quinta-feira houve número igual de ingressos individuais e em grupo. Quantas pessoas pagaram ingresso, ao todo?</w:t>
      </w:r>
    </w:p>
    <w:p w:rsidR="00976698" w:rsidRDefault="00976698" w:rsidP="008A589D">
      <w:pPr>
        <w:pStyle w:val="texto-IEIJ"/>
        <w:jc w:val="both"/>
        <w:rPr>
          <w:b/>
          <w:szCs w:val="18"/>
          <w:lang w:bidi="ar-SA"/>
        </w:rPr>
      </w:pPr>
      <w:r>
        <w:rPr>
          <w:b/>
          <w:szCs w:val="18"/>
          <w:lang w:bidi="ar-SA"/>
        </w:rPr>
        <w:lastRenderedPageBreak/>
        <w:t xml:space="preserve">Questão </w:t>
      </w:r>
      <w:proofErr w:type="gramStart"/>
      <w:r>
        <w:rPr>
          <w:b/>
          <w:szCs w:val="18"/>
          <w:lang w:bidi="ar-SA"/>
        </w:rPr>
        <w:t>5</w:t>
      </w:r>
      <w:proofErr w:type="gramEnd"/>
    </w:p>
    <w:p w:rsidR="006C32CE" w:rsidRDefault="006C32CE" w:rsidP="00976698">
      <w:pPr>
        <w:pStyle w:val="texto-IEIJ"/>
        <w:ind w:firstLine="709"/>
        <w:jc w:val="both"/>
        <w:rPr>
          <w:lang w:eastAsia="zh-CN"/>
        </w:rPr>
      </w:pPr>
      <w:r>
        <w:rPr>
          <w:lang w:eastAsia="zh-CN"/>
        </w:rPr>
        <w:t xml:space="preserve">Resolva o </w:t>
      </w:r>
      <w:proofErr w:type="spellStart"/>
      <w:r>
        <w:rPr>
          <w:lang w:eastAsia="zh-CN"/>
        </w:rPr>
        <w:t>Sudoku</w:t>
      </w:r>
      <w:proofErr w:type="spellEnd"/>
      <w:r>
        <w:rPr>
          <w:lang w:eastAsia="zh-CN"/>
        </w:rPr>
        <w:t xml:space="preserve">. Não repita figuras nas linhas nem nas colunas. </w:t>
      </w:r>
    </w:p>
    <w:p w:rsidR="00475947" w:rsidRPr="008A589D" w:rsidRDefault="007F7D43" w:rsidP="008A589D">
      <w:pPr>
        <w:pStyle w:val="texto-IEIJ"/>
        <w:jc w:val="both"/>
        <w:rPr>
          <w:b/>
          <w:szCs w:val="18"/>
          <w:lang w:bidi="ar-SA"/>
        </w:rPr>
      </w:pPr>
      <w:r>
        <w:rPr>
          <w:b/>
          <w:noProof/>
          <w:szCs w:val="18"/>
          <w:lang w:eastAsia="pt-BR" w:bidi="ar-SA"/>
        </w:rPr>
        <w:drawing>
          <wp:inline distT="0" distB="0" distL="0" distR="0">
            <wp:extent cx="5378806" cy="7802089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56" cy="780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8"/>
      <w:headerReference w:type="first" r:id="rId19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508" w:rsidRDefault="00B72508">
      <w:r>
        <w:separator/>
      </w:r>
    </w:p>
  </w:endnote>
  <w:endnote w:type="continuationSeparator" w:id="0">
    <w:p w:rsidR="00B72508" w:rsidRDefault="00B725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508" w:rsidRDefault="00B72508">
      <w:r>
        <w:separator/>
      </w:r>
    </w:p>
  </w:footnote>
  <w:footnote w:type="continuationSeparator" w:id="0">
    <w:p w:rsidR="00B72508" w:rsidRDefault="00B725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00035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2E255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E2558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405A7"/>
    <w:multiLevelType w:val="hybridMultilevel"/>
    <w:tmpl w:val="EDD484E0"/>
    <w:lvl w:ilvl="0" w:tplc="CAFA95A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394092"/>
    <w:multiLevelType w:val="hybridMultilevel"/>
    <w:tmpl w:val="54244F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5C4A98"/>
    <w:multiLevelType w:val="multilevel"/>
    <w:tmpl w:val="E6EA6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0"/>
  </w:num>
  <w:num w:numId="5">
    <w:abstractNumId w:val="13"/>
  </w:num>
  <w:num w:numId="6">
    <w:abstractNumId w:val="22"/>
  </w:num>
  <w:num w:numId="7">
    <w:abstractNumId w:val="15"/>
  </w:num>
  <w:num w:numId="8">
    <w:abstractNumId w:val="20"/>
  </w:num>
  <w:num w:numId="9">
    <w:abstractNumId w:val="23"/>
  </w:num>
  <w:num w:numId="10">
    <w:abstractNumId w:val="9"/>
  </w:num>
  <w:num w:numId="11">
    <w:abstractNumId w:val="14"/>
  </w:num>
  <w:num w:numId="12">
    <w:abstractNumId w:val="5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4"/>
  </w:num>
  <w:num w:numId="20">
    <w:abstractNumId w:val="10"/>
  </w:num>
  <w:num w:numId="21">
    <w:abstractNumId w:val="19"/>
  </w:num>
  <w:num w:numId="22">
    <w:abstractNumId w:val="21"/>
  </w:num>
  <w:num w:numId="23">
    <w:abstractNumId w:val="6"/>
  </w:num>
  <w:num w:numId="24">
    <w:abstractNumId w:val="1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942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1D5A"/>
    <w:rsid w:val="001B2B8D"/>
    <w:rsid w:val="001B463C"/>
    <w:rsid w:val="001C7F54"/>
    <w:rsid w:val="001D3856"/>
    <w:rsid w:val="001D5A16"/>
    <w:rsid w:val="001D6CCC"/>
    <w:rsid w:val="001F1424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37B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558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3A96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59E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3F6D24"/>
    <w:rsid w:val="003F7A9C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26DE3"/>
    <w:rsid w:val="0043024D"/>
    <w:rsid w:val="00437119"/>
    <w:rsid w:val="00437222"/>
    <w:rsid w:val="00437D02"/>
    <w:rsid w:val="00441A46"/>
    <w:rsid w:val="00451BC6"/>
    <w:rsid w:val="00451E34"/>
    <w:rsid w:val="00456704"/>
    <w:rsid w:val="00466B2C"/>
    <w:rsid w:val="00467168"/>
    <w:rsid w:val="00467B06"/>
    <w:rsid w:val="00470D64"/>
    <w:rsid w:val="00475947"/>
    <w:rsid w:val="004779CE"/>
    <w:rsid w:val="00481B27"/>
    <w:rsid w:val="0048361F"/>
    <w:rsid w:val="0048493B"/>
    <w:rsid w:val="0049185E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0035"/>
    <w:rsid w:val="00502D38"/>
    <w:rsid w:val="00503AAA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32CE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52D46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8A6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7D43"/>
    <w:rsid w:val="00801098"/>
    <w:rsid w:val="00803BB5"/>
    <w:rsid w:val="0080423A"/>
    <w:rsid w:val="00804911"/>
    <w:rsid w:val="00805038"/>
    <w:rsid w:val="00811484"/>
    <w:rsid w:val="008221F6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589D"/>
    <w:rsid w:val="008A6035"/>
    <w:rsid w:val="008A6B53"/>
    <w:rsid w:val="008A7D88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4FC6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6698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2E61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351EB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2508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649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566F"/>
    <w:rsid w:val="00BE5A27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1F65"/>
    <w:rsid w:val="00CA0276"/>
    <w:rsid w:val="00CA289F"/>
    <w:rsid w:val="00CA3BAF"/>
    <w:rsid w:val="00CA54FA"/>
    <w:rsid w:val="00CA6FF8"/>
    <w:rsid w:val="00CB2EA5"/>
    <w:rsid w:val="00CB38A3"/>
    <w:rsid w:val="00CB4572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1586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37E2A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56E7F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0AA"/>
    <w:rsid w:val="00FC33B5"/>
    <w:rsid w:val="00FC5782"/>
    <w:rsid w:val="00FC643E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CB4572"/>
    <w:pPr>
      <w:keepNext w:val="0"/>
      <w:spacing w:before="120"/>
      <w:jc w:val="center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mediacaption--description">
    <w:name w:val="media__caption--description"/>
    <w:basedOn w:val="Fontepargpadro"/>
    <w:rsid w:val="008221F6"/>
  </w:style>
  <w:style w:type="character" w:customStyle="1" w:styleId="tnihongokanji">
    <w:name w:val="t_nihongo_kanji"/>
    <w:basedOn w:val="Fontepargpadro"/>
    <w:rsid w:val="00976698"/>
  </w:style>
  <w:style w:type="character" w:customStyle="1" w:styleId="tnihongoromaji">
    <w:name w:val="t_nihongo_romaji"/>
    <w:basedOn w:val="Fontepargpadro"/>
    <w:rsid w:val="00976698"/>
  </w:style>
  <w:style w:type="character" w:customStyle="1" w:styleId="tnihongohelp">
    <w:name w:val="t_nihongo_help"/>
    <w:basedOn w:val="Fontepargpadro"/>
    <w:rsid w:val="00976698"/>
  </w:style>
  <w:style w:type="character" w:customStyle="1" w:styleId="tnihongoicon">
    <w:name w:val="t_nihongo_icon"/>
    <w:basedOn w:val="Fontepargpadro"/>
    <w:rsid w:val="009766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071">
          <w:marLeft w:val="0"/>
          <w:marRight w:val="1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5672">
          <w:marLeft w:val="0"/>
          <w:marRight w:val="15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0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216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9670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3549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8504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2661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3689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2633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5258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9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57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marsemfim.com.br/wp-content/uploads/2020/05/APAP-c%C3%B3pia.jp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58440-0C36-46B4-84B2-301B20EDC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6</Pages>
  <Words>427</Words>
  <Characters>2306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2020-05-12T19:33:00Z</dcterms:created>
  <dcterms:modified xsi:type="dcterms:W3CDTF">2020-05-12T19:33:00Z</dcterms:modified>
</cp:coreProperties>
</file>