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9357C" w:rsidRDefault="0089357C" w:rsidP="002D2FEA">
      <w:pPr>
        <w:pStyle w:val="01Ttulo-IEIJ"/>
      </w:pPr>
    </w:p>
    <w:p w:rsidR="002D2FEA" w:rsidRDefault="0089357C" w:rsidP="002D2FEA">
      <w:pPr>
        <w:pStyle w:val="01Ttulo-IEIJ"/>
      </w:pPr>
      <w:r>
        <w:t>a história de um fóssil de dinossauro</w:t>
      </w:r>
    </w:p>
    <w:p w:rsidR="0089357C" w:rsidRPr="0089357C" w:rsidRDefault="0089357C" w:rsidP="0089357C">
      <w:pPr>
        <w:pStyle w:val="03Texto-IEIJ"/>
      </w:pPr>
      <w:r>
        <w:tab/>
        <w:t>Leia a histó</w:t>
      </w:r>
      <w:r w:rsidR="00566252">
        <w:t xml:space="preserve">ria de um fóssil de dinossauro, porém ela está sem o seu final. Produza mais duas páginas do livro para contar como termina a história desse fóssil! </w:t>
      </w: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057567" cy="5474525"/>
            <wp:effectExtent l="19050" t="0" r="333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37" cy="54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410966" cy="7196446"/>
            <wp:effectExtent l="19050" t="0" r="8884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9" cy="719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349698" cy="5771408"/>
            <wp:effectExtent l="1905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37" cy="57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471252" cy="5895474"/>
            <wp:effectExtent l="19050" t="0" r="5748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561" cy="589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104836" cy="5606716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32" cy="56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392601" cy="5919537"/>
            <wp:effectExtent l="19050" t="0" r="8199" b="0"/>
            <wp:docPr id="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06" cy="591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</w:p>
    <w:p w:rsidR="0089357C" w:rsidRDefault="0089357C" w:rsidP="0089357C">
      <w:pPr>
        <w:pStyle w:val="03Texto-IEIJ"/>
      </w:pPr>
      <w:r>
        <w:drawing>
          <wp:inline distT="0" distB="0" distL="0" distR="0">
            <wp:extent cx="6598355" cy="5799221"/>
            <wp:effectExtent l="19050" t="0" r="0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915" cy="57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Pr="0089357C" w:rsidRDefault="0089357C" w:rsidP="0089357C">
      <w:pPr>
        <w:rPr>
          <w:lang w:eastAsia="pt-BR" w:bidi="ar-SA"/>
        </w:rPr>
      </w:pPr>
    </w:p>
    <w:p w:rsidR="0089357C" w:rsidRPr="0089357C" w:rsidRDefault="0089357C" w:rsidP="0089357C">
      <w:pPr>
        <w:rPr>
          <w:lang w:eastAsia="pt-BR" w:bidi="ar-SA"/>
        </w:rPr>
      </w:pPr>
    </w:p>
    <w:p w:rsidR="0089357C" w:rsidRPr="0089357C" w:rsidRDefault="0089357C" w:rsidP="0089357C">
      <w:pPr>
        <w:rPr>
          <w:lang w:eastAsia="pt-BR" w:bidi="ar-SA"/>
        </w:rPr>
      </w:pPr>
    </w:p>
    <w:p w:rsidR="0089357C" w:rsidRPr="0089357C" w:rsidRDefault="0089357C" w:rsidP="0089357C">
      <w:pPr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  <w:r>
        <w:rPr>
          <w:lang w:eastAsia="pt-BR" w:bidi="ar-SA"/>
        </w:rPr>
        <w:tab/>
      </w: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332937" cy="5702968"/>
            <wp:effectExtent l="19050" t="0" r="0" b="0"/>
            <wp:docPr id="1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40" cy="57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473782" cy="5847347"/>
            <wp:effectExtent l="19050" t="0" r="3218" b="0"/>
            <wp:docPr id="1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62" cy="58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Default="0089357C" w:rsidP="0089357C">
      <w:pPr>
        <w:tabs>
          <w:tab w:val="left" w:pos="7655"/>
        </w:tabs>
        <w:rPr>
          <w:lang w:eastAsia="pt-BR" w:bidi="ar-SA"/>
        </w:rPr>
      </w:pPr>
    </w:p>
    <w:p w:rsidR="0089357C" w:rsidRPr="0089357C" w:rsidRDefault="0089357C" w:rsidP="0089357C">
      <w:pPr>
        <w:tabs>
          <w:tab w:val="left" w:pos="7655"/>
        </w:tabs>
        <w:rPr>
          <w:lang w:eastAsia="pt-BR" w:bidi="ar-SA"/>
        </w:rPr>
      </w:pPr>
    </w:p>
    <w:sectPr w:rsidR="0089357C" w:rsidRPr="0089357C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DEE" w:rsidRDefault="00291DEE">
      <w:r>
        <w:separator/>
      </w:r>
    </w:p>
  </w:endnote>
  <w:endnote w:type="continuationSeparator" w:id="0">
    <w:p w:rsidR="00291DEE" w:rsidRDefault="00291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DEE" w:rsidRDefault="00291DEE">
      <w:r>
        <w:separator/>
      </w:r>
    </w:p>
  </w:footnote>
  <w:footnote w:type="continuationSeparator" w:id="0">
    <w:p w:rsidR="00291DEE" w:rsidRDefault="00291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D2328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251184">
            <w:rPr>
              <w:rFonts w:asciiTheme="minorHAnsi" w:hAnsiTheme="minorHAnsi"/>
              <w:noProof/>
              <w:lang w:eastAsia="pt-BR" w:bidi="ar-SA"/>
            </w:rPr>
            <w:t xml:space="preserve">, 2020. Londrina,  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F97BAA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F1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891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14E03"/>
    <w:rsid w:val="00021675"/>
    <w:rsid w:val="00021DE7"/>
    <w:rsid w:val="000248E9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5421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8EC"/>
    <w:rsid w:val="00156CC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1DEE"/>
    <w:rsid w:val="00292B5F"/>
    <w:rsid w:val="002A05DF"/>
    <w:rsid w:val="002A30DB"/>
    <w:rsid w:val="002A7190"/>
    <w:rsid w:val="002B4ACD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483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2C2B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46FE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66252"/>
    <w:rsid w:val="00572E63"/>
    <w:rsid w:val="00574012"/>
    <w:rsid w:val="00576A4C"/>
    <w:rsid w:val="0058058F"/>
    <w:rsid w:val="0059040B"/>
    <w:rsid w:val="005925E0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4E4A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2D68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57C"/>
    <w:rsid w:val="00894D17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16DE8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61665"/>
    <w:rsid w:val="00A632E4"/>
    <w:rsid w:val="00A654F6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1E08"/>
    <w:rsid w:val="00BA2020"/>
    <w:rsid w:val="00BA6E97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60A"/>
    <w:rsid w:val="00BD4971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23283"/>
    <w:rsid w:val="00D32028"/>
    <w:rsid w:val="00D33D97"/>
    <w:rsid w:val="00D34DB0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4412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65F3C"/>
    <w:rsid w:val="00E7296A"/>
    <w:rsid w:val="00E80397"/>
    <w:rsid w:val="00E82C01"/>
    <w:rsid w:val="00E92088"/>
    <w:rsid w:val="00EA0F4D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35558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D2FE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rial" w:eastAsia="Arial Unicode MS" w:hAnsi="Arial"/>
      <w:caps/>
      <w:color w:val="3C4043"/>
      <w:spacing w:val="10"/>
      <w:sz w:val="32"/>
      <w:szCs w:val="32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1568EC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A241C-C9EC-4F7B-94CD-E9E3AE15A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11</Pages>
  <Words>53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2020-05-14T18:12:00Z</dcterms:created>
  <dcterms:modified xsi:type="dcterms:W3CDTF">2020-05-14T18:12:00Z</dcterms:modified>
</cp:coreProperties>
</file>