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551D" w:rsidRDefault="0046551D" w:rsidP="0046551D">
      <w:pPr>
        <w:pStyle w:val="ttulo-IEIJ"/>
        <w:jc w:val="center"/>
      </w:pPr>
      <w:r>
        <w:t>um mar de café</w:t>
      </w:r>
    </w:p>
    <w:p w:rsidR="0046551D" w:rsidRDefault="0046551D" w:rsidP="0046551D">
      <w:pPr>
        <w:pStyle w:val="texto-IEIJ"/>
        <w:jc w:val="center"/>
        <w:rPr>
          <w:rStyle w:val="Forte"/>
          <w:bCs w:val="0"/>
        </w:rPr>
      </w:pPr>
      <w:r w:rsidRPr="00E64B05">
        <w:rPr>
          <w:rStyle w:val="Forte"/>
          <w:bCs w:val="0"/>
        </w:rPr>
        <w:t>Café no Mundo</w:t>
      </w:r>
    </w:p>
    <w:p w:rsidR="00E129C0" w:rsidRDefault="0046551D" w:rsidP="00E129C0">
      <w:pPr>
        <w:pStyle w:val="03Texto-IEIJ"/>
      </w:pPr>
      <w:r>
        <w:drawing>
          <wp:inline distT="0" distB="0" distL="0" distR="0">
            <wp:extent cx="6120765" cy="3065331"/>
            <wp:effectExtent l="19050" t="0" r="0" b="0"/>
            <wp:docPr id="29" name="Imagem 29" descr="http://newsmobile.in/wp-content/uploads/2018/10/history-of-coffee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ewsmobile.in/wp-content/uploads/2018/10/history-of-coffee-660x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FD" w:rsidRDefault="004411FD" w:rsidP="009A7BB4">
      <w:pPr>
        <w:pStyle w:val="texto-IEIJ"/>
        <w:jc w:val="both"/>
        <w:rPr>
          <w:rStyle w:val="Forte"/>
          <w:bCs w:val="0"/>
        </w:rPr>
      </w:pPr>
    </w:p>
    <w:p w:rsidR="009A7BB4" w:rsidRPr="009A7BB4" w:rsidRDefault="009A7BB4" w:rsidP="009A7BB4">
      <w:pPr>
        <w:pStyle w:val="texto-IEIJ"/>
        <w:jc w:val="both"/>
      </w:pPr>
      <w:r w:rsidRPr="009A7BB4">
        <w:rPr>
          <w:rStyle w:val="Forte"/>
          <w:bCs w:val="0"/>
        </w:rPr>
        <w:t>Café no Brasil</w:t>
      </w:r>
    </w:p>
    <w:p w:rsidR="004411FD" w:rsidRDefault="009A7BB4" w:rsidP="009A7BB4">
      <w:pPr>
        <w:pStyle w:val="texto-IEIJ"/>
        <w:ind w:firstLine="709"/>
        <w:jc w:val="both"/>
        <w:rPr>
          <w:rStyle w:val="apple-converted-space"/>
        </w:rPr>
      </w:pPr>
      <w:r w:rsidRPr="009A7BB4">
        <w:t>Na Guiana Holandesa (hoje Suriname), foram introduzidas mudas do Jardim Botânico de Amsterdã. A partir desse plantio o Sargento Francisco de Mello Palheta transportou para o Brasil, para a cidade de Belém (Pará) em 1727, algumas sementes e plantas ainda pequenas.</w:t>
      </w:r>
      <w:r w:rsidRPr="009A7BB4">
        <w:rPr>
          <w:rStyle w:val="apple-converted-space"/>
        </w:rPr>
        <w:t> </w:t>
      </w:r>
    </w:p>
    <w:p w:rsidR="004411FD" w:rsidRDefault="009A7BB4" w:rsidP="009A7BB4">
      <w:pPr>
        <w:pStyle w:val="texto-IEIJ"/>
        <w:ind w:firstLine="709"/>
        <w:jc w:val="both"/>
      </w:pPr>
      <w:r w:rsidRPr="009A7BB4">
        <w:t xml:space="preserve">Em Belém, a cultura não foi muito difundida. Foi levada nos anos seguintes para o Maranhão, chegando à Bahia em 1770. No ano de 1774 o desembargador João Alberto Castelo Branco trouxe do Maranhão para o Rio de Janeiro algumas sementes que foram semeadas na chácara do Convento dos Frades </w:t>
      </w:r>
      <w:proofErr w:type="spellStart"/>
      <w:r w:rsidRPr="009A7BB4">
        <w:t>Barbadinos</w:t>
      </w:r>
      <w:proofErr w:type="spellEnd"/>
      <w:r w:rsidRPr="009A7BB4">
        <w:t xml:space="preserve">. </w:t>
      </w:r>
    </w:p>
    <w:p w:rsidR="009A7BB4" w:rsidRDefault="009A7BB4" w:rsidP="009A7BB4">
      <w:pPr>
        <w:pStyle w:val="texto-IEIJ"/>
        <w:ind w:firstLine="709"/>
        <w:jc w:val="both"/>
      </w:pPr>
      <w:r w:rsidRPr="009A7BB4">
        <w:t xml:space="preserve">Então </w:t>
      </w:r>
      <w:proofErr w:type="gramStart"/>
      <w:r w:rsidRPr="009A7BB4">
        <w:t>espalhou-se</w:t>
      </w:r>
      <w:proofErr w:type="gramEnd"/>
      <w:r w:rsidRPr="009A7BB4">
        <w:t xml:space="preserve"> pela Serra do Mar, atingindo o Vale do Paraíba por volta de 1820. De São Paulo, foi para Minas Gerais, Espírito Santo e Paraná.</w:t>
      </w:r>
    </w:p>
    <w:p w:rsidR="009A7BB4" w:rsidRDefault="009A7BB4" w:rsidP="009A7BB4">
      <w:pPr>
        <w:pStyle w:val="texto-IEIJ"/>
        <w:jc w:val="both"/>
      </w:pPr>
    </w:p>
    <w:p w:rsidR="009A7BB4" w:rsidRDefault="009A7BB4" w:rsidP="0015507D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156835" cy="7474585"/>
            <wp:effectExtent l="19050" t="0" r="5715" b="0"/>
            <wp:docPr id="32" name="Imagem 32" descr="http://www.clickideia.com.br/sg/conteudos/conteudo/uploads/arquivos/MapaAmericaGuarani_otimiz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lickideia.com.br/sg/conteudos/conteudo/uploads/arquivos/MapaAmericaGuarani_otimiza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7D" w:rsidRPr="009A7BB4" w:rsidRDefault="0015507D" w:rsidP="0015507D">
      <w:pPr>
        <w:pStyle w:val="texto-IEIJ"/>
        <w:jc w:val="center"/>
        <w:rPr>
          <w:rFonts w:asciiTheme="minorHAnsi" w:hAnsiTheme="minorHAnsi" w:cstheme="minorHAnsi"/>
          <w:color w:val="545454"/>
        </w:rPr>
      </w:pPr>
      <w:r w:rsidRPr="009A7BB4">
        <w:rPr>
          <w:rFonts w:asciiTheme="minorHAnsi" w:hAnsiTheme="minorHAnsi" w:cstheme="minorHAnsi"/>
          <w:color w:val="545454"/>
        </w:rPr>
        <w:t>O mapa da América do Sul em guarani</w:t>
      </w:r>
    </w:p>
    <w:p w:rsidR="009A7BB4" w:rsidRPr="0015507D" w:rsidRDefault="009A7BB4" w:rsidP="009A7BB4">
      <w:pPr>
        <w:pStyle w:val="texto-IEIJ"/>
        <w:jc w:val="both"/>
        <w:rPr>
          <w:rFonts w:asciiTheme="minorHAnsi" w:hAnsiTheme="minorHAnsi" w:cstheme="minorHAnsi"/>
        </w:rPr>
      </w:pPr>
      <w:r w:rsidRPr="0015507D">
        <w:rPr>
          <w:rFonts w:asciiTheme="minorHAnsi" w:hAnsiTheme="minorHAnsi" w:cstheme="minorHAnsi"/>
        </w:rPr>
        <w:t>A América do Sul em guarani</w:t>
      </w:r>
    </w:p>
    <w:p w:rsidR="009A7BB4" w:rsidRPr="009A7BB4" w:rsidRDefault="009A7BB4" w:rsidP="009A7BB4">
      <w:pPr>
        <w:pStyle w:val="texto-IEIJ"/>
        <w:jc w:val="both"/>
        <w:rPr>
          <w:rFonts w:asciiTheme="minorHAnsi" w:hAnsiTheme="minorHAnsi" w:cstheme="minorHAnsi"/>
          <w:color w:val="333333"/>
        </w:rPr>
      </w:pPr>
      <w:r w:rsidRPr="009A7BB4">
        <w:rPr>
          <w:rStyle w:val="nfase"/>
          <w:rFonts w:asciiTheme="minorHAnsi" w:hAnsiTheme="minorHAnsi" w:cstheme="minorHAnsi"/>
          <w:color w:val="333333"/>
        </w:rPr>
        <w:t>A representação cartográfica em outra maneira de enxergar o contexto do mundo globalizado</w:t>
      </w:r>
    </w:p>
    <w:p w:rsidR="009A7BB4" w:rsidRPr="0015507D" w:rsidRDefault="009A7BB4" w:rsidP="0015507D">
      <w:pPr>
        <w:pStyle w:val="texto-IEIJ"/>
        <w:jc w:val="both"/>
        <w:rPr>
          <w:szCs w:val="17"/>
        </w:rPr>
      </w:pPr>
      <w:r w:rsidRPr="009A7BB4">
        <w:t> </w:t>
      </w:r>
      <w:r w:rsidR="0015507D">
        <w:tab/>
      </w:r>
      <w:r w:rsidR="004411FD">
        <w:rPr>
          <w:szCs w:val="17"/>
        </w:rPr>
        <w:t xml:space="preserve">O objetivo do mapa </w:t>
      </w:r>
      <w:r w:rsidRPr="0015507D">
        <w:rPr>
          <w:szCs w:val="17"/>
        </w:rPr>
        <w:t xml:space="preserve">é lembrar que o guarani também é tão importante quanto </w:t>
      </w:r>
      <w:proofErr w:type="gramStart"/>
      <w:r w:rsidRPr="0015507D">
        <w:rPr>
          <w:szCs w:val="17"/>
        </w:rPr>
        <w:t>as</w:t>
      </w:r>
      <w:proofErr w:type="gramEnd"/>
      <w:r w:rsidRPr="0015507D">
        <w:rPr>
          <w:szCs w:val="17"/>
        </w:rPr>
        <w:t xml:space="preserve"> línguas portuguesa, espanhola etc. Daí resgatar, por exemplo, as </w:t>
      </w:r>
      <w:r w:rsidRPr="0015507D">
        <w:rPr>
          <w:rStyle w:val="nfase"/>
          <w:i w:val="0"/>
          <w:iCs w:val="0"/>
          <w:szCs w:val="17"/>
        </w:rPr>
        <w:t>toponímias guaranis</w:t>
      </w:r>
      <w:r w:rsidRPr="0015507D">
        <w:rPr>
          <w:szCs w:val="17"/>
        </w:rPr>
        <w:t xml:space="preserve">: o Brasil se torna </w:t>
      </w:r>
      <w:proofErr w:type="spellStart"/>
      <w:r w:rsidRPr="0015507D">
        <w:rPr>
          <w:szCs w:val="17"/>
        </w:rPr>
        <w:t>Pindoráma</w:t>
      </w:r>
      <w:proofErr w:type="spellEnd"/>
      <w:r w:rsidRPr="0015507D">
        <w:rPr>
          <w:szCs w:val="17"/>
        </w:rPr>
        <w:t>, que remete à terra mítica dos povos tupis-</w:t>
      </w:r>
      <w:r w:rsidRPr="0015507D">
        <w:rPr>
          <w:szCs w:val="17"/>
        </w:rPr>
        <w:lastRenderedPageBreak/>
        <w:t xml:space="preserve">guaranis; ou ainda a </w:t>
      </w:r>
      <w:proofErr w:type="spellStart"/>
      <w:r w:rsidRPr="0015507D">
        <w:rPr>
          <w:szCs w:val="17"/>
        </w:rPr>
        <w:t>Volivia</w:t>
      </w:r>
      <w:proofErr w:type="spellEnd"/>
      <w:r w:rsidRPr="0015507D">
        <w:rPr>
          <w:szCs w:val="17"/>
        </w:rPr>
        <w:t xml:space="preserve">, </w:t>
      </w:r>
      <w:proofErr w:type="spellStart"/>
      <w:r w:rsidRPr="0015507D">
        <w:rPr>
          <w:szCs w:val="17"/>
        </w:rPr>
        <w:t>Paraguái</w:t>
      </w:r>
      <w:proofErr w:type="spellEnd"/>
      <w:r w:rsidRPr="0015507D">
        <w:rPr>
          <w:szCs w:val="17"/>
        </w:rPr>
        <w:t xml:space="preserve">, </w:t>
      </w:r>
      <w:proofErr w:type="spellStart"/>
      <w:r w:rsidRPr="0015507D">
        <w:rPr>
          <w:szCs w:val="17"/>
        </w:rPr>
        <w:t>Uruguái</w:t>
      </w:r>
      <w:proofErr w:type="spellEnd"/>
      <w:r w:rsidRPr="0015507D">
        <w:rPr>
          <w:szCs w:val="17"/>
        </w:rPr>
        <w:t xml:space="preserve">, </w:t>
      </w:r>
      <w:proofErr w:type="spellStart"/>
      <w:r w:rsidRPr="0015507D">
        <w:rPr>
          <w:szCs w:val="17"/>
        </w:rPr>
        <w:t>Argentína</w:t>
      </w:r>
      <w:proofErr w:type="spellEnd"/>
      <w:r w:rsidRPr="0015507D">
        <w:rPr>
          <w:szCs w:val="17"/>
        </w:rPr>
        <w:t xml:space="preserve">; Peru; Chile; </w:t>
      </w:r>
      <w:proofErr w:type="spellStart"/>
      <w:r w:rsidRPr="0015507D">
        <w:rPr>
          <w:szCs w:val="17"/>
        </w:rPr>
        <w:t>Ekuador</w:t>
      </w:r>
      <w:proofErr w:type="spellEnd"/>
      <w:r w:rsidRPr="0015507D">
        <w:rPr>
          <w:szCs w:val="17"/>
        </w:rPr>
        <w:t xml:space="preserve">; </w:t>
      </w:r>
      <w:proofErr w:type="spellStart"/>
      <w:r w:rsidRPr="0015507D">
        <w:rPr>
          <w:szCs w:val="17"/>
        </w:rPr>
        <w:t>Venesuela</w:t>
      </w:r>
      <w:proofErr w:type="spellEnd"/>
      <w:r w:rsidRPr="0015507D">
        <w:rPr>
          <w:szCs w:val="17"/>
        </w:rPr>
        <w:t xml:space="preserve">; </w:t>
      </w:r>
      <w:proofErr w:type="spellStart"/>
      <w:r w:rsidRPr="0015507D">
        <w:rPr>
          <w:szCs w:val="17"/>
        </w:rPr>
        <w:t>Kolomvia</w:t>
      </w:r>
      <w:proofErr w:type="spellEnd"/>
      <w:r w:rsidRPr="0015507D">
        <w:rPr>
          <w:szCs w:val="17"/>
        </w:rPr>
        <w:t xml:space="preserve">; </w:t>
      </w:r>
      <w:proofErr w:type="spellStart"/>
      <w:r w:rsidRPr="0015507D">
        <w:rPr>
          <w:szCs w:val="17"/>
        </w:rPr>
        <w:t>Gujána</w:t>
      </w:r>
      <w:proofErr w:type="spellEnd"/>
      <w:r w:rsidRPr="0015507D">
        <w:rPr>
          <w:szCs w:val="17"/>
        </w:rPr>
        <w:t xml:space="preserve">; </w:t>
      </w:r>
      <w:proofErr w:type="spellStart"/>
      <w:r w:rsidRPr="0015507D">
        <w:rPr>
          <w:szCs w:val="17"/>
        </w:rPr>
        <w:t>Surinam</w:t>
      </w:r>
      <w:proofErr w:type="spellEnd"/>
      <w:r w:rsidRPr="0015507D">
        <w:rPr>
          <w:szCs w:val="17"/>
        </w:rPr>
        <w:t>, banhados pelos </w:t>
      </w:r>
      <w:proofErr w:type="spellStart"/>
      <w:r w:rsidRPr="0015507D">
        <w:rPr>
          <w:rStyle w:val="nfase"/>
          <w:i w:val="0"/>
          <w:iCs w:val="0"/>
          <w:szCs w:val="17"/>
        </w:rPr>
        <w:t>Paraguasu</w:t>
      </w:r>
      <w:proofErr w:type="spellEnd"/>
      <w:r w:rsidRPr="0015507D">
        <w:rPr>
          <w:rStyle w:val="nfase"/>
          <w:i w:val="0"/>
          <w:iCs w:val="0"/>
          <w:szCs w:val="17"/>
        </w:rPr>
        <w:t xml:space="preserve"> </w:t>
      </w:r>
      <w:proofErr w:type="spellStart"/>
      <w:r w:rsidRPr="0015507D">
        <w:rPr>
          <w:rStyle w:val="nfase"/>
          <w:i w:val="0"/>
          <w:iCs w:val="0"/>
          <w:szCs w:val="17"/>
        </w:rPr>
        <w:t>Atlántiko</w:t>
      </w:r>
      <w:proofErr w:type="spellEnd"/>
      <w:r w:rsidRPr="0015507D">
        <w:rPr>
          <w:szCs w:val="17"/>
        </w:rPr>
        <w:t> e </w:t>
      </w:r>
      <w:proofErr w:type="spellStart"/>
      <w:r w:rsidRPr="0015507D">
        <w:rPr>
          <w:rStyle w:val="nfase"/>
          <w:i w:val="0"/>
          <w:iCs w:val="0"/>
          <w:szCs w:val="17"/>
        </w:rPr>
        <w:t>Paraguasu</w:t>
      </w:r>
      <w:proofErr w:type="spellEnd"/>
      <w:r w:rsidRPr="0015507D">
        <w:rPr>
          <w:rStyle w:val="nfase"/>
          <w:i w:val="0"/>
          <w:iCs w:val="0"/>
          <w:szCs w:val="17"/>
        </w:rPr>
        <w:t xml:space="preserve"> </w:t>
      </w:r>
      <w:proofErr w:type="spellStart"/>
      <w:r w:rsidRPr="0015507D">
        <w:rPr>
          <w:rStyle w:val="nfase"/>
          <w:i w:val="0"/>
          <w:iCs w:val="0"/>
          <w:szCs w:val="17"/>
        </w:rPr>
        <w:t>Py'Aguapy</w:t>
      </w:r>
      <w:proofErr w:type="spellEnd"/>
      <w:r w:rsidRPr="0015507D">
        <w:rPr>
          <w:szCs w:val="17"/>
        </w:rPr>
        <w:t>. </w:t>
      </w:r>
    </w:p>
    <w:p w:rsidR="009A7BB4" w:rsidRDefault="009A7BB4" w:rsidP="009A7BB4">
      <w:pPr>
        <w:pStyle w:val="texto-IEIJ"/>
        <w:jc w:val="both"/>
        <w:rPr>
          <w:rFonts w:asciiTheme="minorHAnsi" w:hAnsiTheme="minorHAnsi" w:cstheme="minorHAnsi"/>
        </w:rPr>
      </w:pPr>
    </w:p>
    <w:p w:rsidR="0015507D" w:rsidRDefault="0015507D" w:rsidP="009A7BB4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Questão </w:t>
      </w:r>
      <w:proofErr w:type="gramStart"/>
      <w:r>
        <w:rPr>
          <w:rFonts w:asciiTheme="minorHAnsi" w:hAnsiTheme="minorHAnsi" w:cstheme="minorHAnsi"/>
        </w:rPr>
        <w:t>1</w:t>
      </w:r>
      <w:proofErr w:type="gramEnd"/>
    </w:p>
    <w:p w:rsidR="0015507D" w:rsidRPr="0015507D" w:rsidRDefault="0015507D" w:rsidP="0015507D">
      <w:pPr>
        <w:pStyle w:val="texto-IEIJ"/>
        <w:jc w:val="both"/>
      </w:pPr>
      <w:r w:rsidRPr="0015507D">
        <w:t>a) Use lápis de cor verde para traçar o contorno do mapa do Brasil.</w:t>
      </w:r>
    </w:p>
    <w:p w:rsidR="0015507D" w:rsidRDefault="0015507D" w:rsidP="0015507D">
      <w:pPr>
        <w:pStyle w:val="texto-IEIJ"/>
        <w:jc w:val="both"/>
      </w:pPr>
      <w:r w:rsidRPr="0015507D">
        <w:t xml:space="preserve">b) </w:t>
      </w:r>
      <w:r>
        <w:t>Trace</w:t>
      </w:r>
      <w:r w:rsidRPr="0015507D">
        <w:t xml:space="preserve"> o trajeto do café</w:t>
      </w:r>
      <w:r>
        <w:t xml:space="preserve"> na América do Sul</w:t>
      </w:r>
      <w:r w:rsidRPr="0015507D">
        <w:t xml:space="preserve">. </w:t>
      </w:r>
      <w:r>
        <w:t xml:space="preserve">Utilize o mesmo símbolo utilizado no mapa </w:t>
      </w:r>
      <w:proofErr w:type="spellStart"/>
      <w:r>
        <w:t>mundi</w:t>
      </w:r>
      <w:proofErr w:type="spellEnd"/>
      <w:r>
        <w:t xml:space="preserve"> para marcar o trajeto. </w:t>
      </w:r>
      <w:r w:rsidRPr="0015507D">
        <w:t xml:space="preserve"> </w:t>
      </w:r>
    </w:p>
    <w:p w:rsidR="0015507D" w:rsidRPr="0015507D" w:rsidRDefault="0015507D" w:rsidP="0015507D">
      <w:pPr>
        <w:pStyle w:val="texto-IEIJ"/>
        <w:jc w:val="both"/>
      </w:pPr>
      <w:r w:rsidRPr="0015507D">
        <w:t xml:space="preserve">c) Escreva um título para o mapa. </w:t>
      </w:r>
    </w:p>
    <w:p w:rsidR="0015507D" w:rsidRDefault="0015507D" w:rsidP="0015507D">
      <w:pPr>
        <w:pStyle w:val="texto-IEIJ"/>
        <w:jc w:val="both"/>
        <w:rPr>
          <w:kern w:val="28"/>
        </w:rPr>
      </w:pPr>
    </w:p>
    <w:p w:rsidR="0015507D" w:rsidRDefault="0015507D" w:rsidP="0015507D">
      <w:pPr>
        <w:pStyle w:val="texto-IEIJ"/>
        <w:jc w:val="both"/>
        <w:rPr>
          <w:b/>
          <w:kern w:val="28"/>
        </w:rPr>
      </w:pPr>
      <w:r w:rsidRPr="00C12EB8">
        <w:rPr>
          <w:b/>
          <w:kern w:val="28"/>
        </w:rPr>
        <w:t>Quest</w:t>
      </w:r>
      <w:r>
        <w:rPr>
          <w:b/>
          <w:kern w:val="28"/>
        </w:rPr>
        <w:t xml:space="preserve">ão </w:t>
      </w:r>
      <w:proofErr w:type="gramStart"/>
      <w:r>
        <w:rPr>
          <w:b/>
          <w:kern w:val="28"/>
        </w:rPr>
        <w:t>2</w:t>
      </w:r>
      <w:proofErr w:type="gramEnd"/>
    </w:p>
    <w:p w:rsidR="0015507D" w:rsidRDefault="0015507D" w:rsidP="0015507D">
      <w:pPr>
        <w:pStyle w:val="texto-IEIJ"/>
        <w:ind w:firstLine="709"/>
        <w:jc w:val="both"/>
        <w:rPr>
          <w:b/>
          <w:kern w:val="28"/>
        </w:rPr>
      </w:pPr>
      <w:r>
        <w:t>No dia 18 de julho de 1975, uma forte geada ocorreu na região do Norte do Paraná atingindo as plantações de café, ficando conhecida como "geada negra” de 75. O fenômeno natural que dizimou as plantações é mencionado pela historiografia e mantido na memória coletiva da cidade como responsável pelo fim da cultura cafeeira.</w:t>
      </w:r>
    </w:p>
    <w:p w:rsidR="004411FD" w:rsidRDefault="004411FD" w:rsidP="004411FD">
      <w:pPr>
        <w:pStyle w:val="texto-IEIJ"/>
        <w:jc w:val="both"/>
        <w:rPr>
          <w:spacing w:val="40"/>
          <w:kern w:val="28"/>
        </w:rPr>
      </w:pPr>
    </w:p>
    <w:p w:rsidR="004411FD" w:rsidRPr="00103B3A" w:rsidRDefault="004411FD" w:rsidP="004411FD">
      <w:pPr>
        <w:pStyle w:val="texto-IEIJ"/>
        <w:jc w:val="both"/>
        <w:rPr>
          <w:b/>
          <w:spacing w:val="40"/>
          <w:kern w:val="28"/>
        </w:rPr>
      </w:pPr>
      <w:r w:rsidRPr="00103B3A">
        <w:rPr>
          <w:b/>
          <w:noProof/>
          <w:spacing w:val="40"/>
          <w:kern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88900</wp:posOffset>
            </wp:positionV>
            <wp:extent cx="2055600" cy="3202149"/>
            <wp:effectExtent l="0" t="0" r="1905" b="0"/>
            <wp:wrapThrough wrapText="bothSides">
              <wp:wrapPolygon edited="0">
                <wp:start x="0" y="0"/>
                <wp:lineTo x="0" y="21463"/>
                <wp:lineTo x="21420" y="21463"/>
                <wp:lineTo x="21420" y="0"/>
                <wp:lineTo x="0" y="0"/>
              </wp:wrapPolygon>
            </wp:wrapThrough>
            <wp:docPr id="2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2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1FD" w:rsidRPr="00103B3A" w:rsidRDefault="004411FD" w:rsidP="004411FD">
      <w:pPr>
        <w:pStyle w:val="texto-IEIJ"/>
        <w:ind w:firstLine="709"/>
        <w:jc w:val="both"/>
        <w:rPr>
          <w:spacing w:val="40"/>
          <w:kern w:val="28"/>
          <w:sz w:val="26"/>
          <w:szCs w:val="26"/>
        </w:rPr>
      </w:pPr>
      <w:r w:rsidRPr="00103B3A">
        <w:rPr>
          <w:spacing w:val="40"/>
          <w:kern w:val="28"/>
          <w:sz w:val="26"/>
          <w:szCs w:val="26"/>
        </w:rPr>
        <w:t>A geada queima as plantas por dentro</w:t>
      </w:r>
      <w:proofErr w:type="gramStart"/>
      <w:r w:rsidRPr="00103B3A">
        <w:rPr>
          <w:spacing w:val="40"/>
          <w:kern w:val="28"/>
          <w:sz w:val="26"/>
          <w:szCs w:val="26"/>
        </w:rPr>
        <w:t>..</w:t>
      </w:r>
      <w:proofErr w:type="gramEnd"/>
      <w:r w:rsidRPr="00103B3A">
        <w:rPr>
          <w:spacing w:val="40"/>
          <w:kern w:val="28"/>
          <w:sz w:val="26"/>
          <w:szCs w:val="26"/>
        </w:rPr>
        <w:t xml:space="preserve"> Como isso acontece? Levante suas próprias hipóteses refletindo sobre:</w:t>
      </w:r>
    </w:p>
    <w:p w:rsidR="004411FD" w:rsidRPr="00103B3A" w:rsidRDefault="004411FD" w:rsidP="004411FD">
      <w:pPr>
        <w:pStyle w:val="texto-IEIJ"/>
        <w:jc w:val="both"/>
        <w:rPr>
          <w:i/>
          <w:spacing w:val="40"/>
          <w:kern w:val="28"/>
          <w:sz w:val="26"/>
          <w:szCs w:val="26"/>
        </w:rPr>
      </w:pPr>
      <w:r w:rsidRPr="00103B3A">
        <w:rPr>
          <w:i/>
          <w:spacing w:val="40"/>
          <w:kern w:val="28"/>
          <w:sz w:val="26"/>
          <w:szCs w:val="26"/>
        </w:rPr>
        <w:t>- o que tem dentro das plantas para que ela se congele?</w:t>
      </w:r>
    </w:p>
    <w:p w:rsidR="004411FD" w:rsidRPr="00103B3A" w:rsidRDefault="004411FD" w:rsidP="004411FD">
      <w:pPr>
        <w:pStyle w:val="texto-IEIJ"/>
        <w:jc w:val="both"/>
        <w:rPr>
          <w:i/>
          <w:spacing w:val="40"/>
          <w:kern w:val="28"/>
          <w:sz w:val="26"/>
          <w:szCs w:val="26"/>
        </w:rPr>
      </w:pPr>
      <w:r w:rsidRPr="00103B3A">
        <w:rPr>
          <w:i/>
          <w:spacing w:val="40"/>
          <w:kern w:val="28"/>
          <w:sz w:val="26"/>
          <w:szCs w:val="26"/>
        </w:rPr>
        <w:t>- o que acontece quando você congela água dentro de uma garrafinha bem fechada?</w:t>
      </w:r>
    </w:p>
    <w:p w:rsidR="004411FD" w:rsidRPr="00103B3A" w:rsidRDefault="004411FD" w:rsidP="004411FD">
      <w:pPr>
        <w:pStyle w:val="texto-IEIJ"/>
        <w:jc w:val="both"/>
        <w:rPr>
          <w:i/>
          <w:spacing w:val="40"/>
          <w:kern w:val="28"/>
          <w:sz w:val="26"/>
          <w:szCs w:val="26"/>
        </w:rPr>
      </w:pPr>
      <w:r w:rsidRPr="00103B3A">
        <w:rPr>
          <w:i/>
          <w:spacing w:val="40"/>
          <w:kern w:val="28"/>
          <w:sz w:val="26"/>
          <w:szCs w:val="26"/>
        </w:rPr>
        <w:t>- o que pode acontecer com a planta?</w:t>
      </w:r>
    </w:p>
    <w:p w:rsidR="004411FD" w:rsidRDefault="004411FD" w:rsidP="004411FD">
      <w:pPr>
        <w:pStyle w:val="texto-IEIJ"/>
        <w:ind w:firstLine="709"/>
        <w:jc w:val="both"/>
        <w:rPr>
          <w:spacing w:val="40"/>
          <w:kern w:val="28"/>
          <w:sz w:val="26"/>
          <w:szCs w:val="26"/>
        </w:rPr>
      </w:pPr>
      <w:r w:rsidRPr="00103B3A">
        <w:rPr>
          <w:spacing w:val="40"/>
          <w:kern w:val="28"/>
          <w:sz w:val="26"/>
          <w:szCs w:val="26"/>
        </w:rPr>
        <w:t>Pense sobre tudo isso e construa sua resposta. (Não pesquise ou pergunte a alguém</w:t>
      </w:r>
      <w:proofErr w:type="gramStart"/>
      <w:r w:rsidRPr="00103B3A">
        <w:rPr>
          <w:spacing w:val="40"/>
          <w:kern w:val="28"/>
          <w:sz w:val="26"/>
          <w:szCs w:val="26"/>
        </w:rPr>
        <w:t>!!</w:t>
      </w:r>
      <w:proofErr w:type="gramEnd"/>
      <w:r w:rsidRPr="00103B3A">
        <w:rPr>
          <w:spacing w:val="40"/>
          <w:kern w:val="28"/>
          <w:sz w:val="26"/>
          <w:szCs w:val="26"/>
        </w:rPr>
        <w:t>)</w:t>
      </w:r>
    </w:p>
    <w:p w:rsidR="0015507D" w:rsidRDefault="0015507D" w:rsidP="0015507D">
      <w:pPr>
        <w:pStyle w:val="texto-IEIJ"/>
        <w:jc w:val="both"/>
        <w:rPr>
          <w:b/>
          <w:kern w:val="28"/>
        </w:rPr>
      </w:pPr>
    </w:p>
    <w:p w:rsidR="0015507D" w:rsidRDefault="0015507D" w:rsidP="0015507D">
      <w:pPr>
        <w:pStyle w:val="texto-IEIJ"/>
        <w:rPr>
          <w:b/>
          <w:kern w:val="28"/>
        </w:rPr>
      </w:pPr>
    </w:p>
    <w:p w:rsidR="007301AF" w:rsidRPr="007301AF" w:rsidRDefault="007301AF" w:rsidP="007301AF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7301AF" w:rsidRPr="007301AF" w:rsidRDefault="007301AF" w:rsidP="007301AF">
      <w:pPr>
        <w:pStyle w:val="texto-IEIJ"/>
        <w:ind w:firstLine="709"/>
        <w:jc w:val="both"/>
        <w:rPr>
          <w:i/>
        </w:rPr>
      </w:pPr>
      <w:r w:rsidRPr="007301AF">
        <w:rPr>
          <w:i/>
        </w:rPr>
        <w:t>Ao olhar pela janela da fazenda em que morava, em Londrina, no Norte Novo, Samuel teve a ingrata surpresa de ver o chão todo coberto de gelo. “Com o passar do dia, a cor foi mudando e dois dias após foi sofrido ver a lavoura toda seca, queimada”. Estima-se que o frio alcançou a marca de 3,5° C negativos, no abrigo. Mais de 850 milhões de pés de café foram queimados – 80 mil na lavoura da família de Samuel.</w:t>
      </w:r>
    </w:p>
    <w:p w:rsidR="007301AF" w:rsidRPr="007301AF" w:rsidRDefault="007301AF" w:rsidP="007301AF">
      <w:pPr>
        <w:pStyle w:val="texto-IEIJ"/>
        <w:ind w:firstLine="709"/>
        <w:jc w:val="both"/>
        <w:rPr>
          <w:i/>
        </w:rPr>
      </w:pPr>
      <w:r w:rsidRPr="007301AF">
        <w:rPr>
          <w:i/>
        </w:rPr>
        <w:t xml:space="preserve">Ao pisar no campo para conferir o prejuízo, o solo ruía tal qual um gelo </w:t>
      </w:r>
      <w:r w:rsidRPr="007301AF">
        <w:rPr>
          <w:i/>
        </w:rPr>
        <w:lastRenderedPageBreak/>
        <w:t>rachando. Ao ver a situação dos pés de café, alguns trabalhadores e proprietários não seguraram as lágrimas. O desespero era inevitável. A cultura do café nunca mais se recuperaria de tamanho baque. Para quem plantava, era como ter a casa devastada.</w:t>
      </w:r>
    </w:p>
    <w:p w:rsidR="007301AF" w:rsidRDefault="007301AF" w:rsidP="007301AF">
      <w:pPr>
        <w:pStyle w:val="texto-IEIJ"/>
        <w:jc w:val="both"/>
        <w:rPr>
          <w:spacing w:val="40"/>
          <w:kern w:val="28"/>
        </w:rPr>
      </w:pPr>
    </w:p>
    <w:p w:rsidR="007301AF" w:rsidRPr="007301AF" w:rsidRDefault="007301AF" w:rsidP="007301AF">
      <w:pPr>
        <w:pStyle w:val="texto-IEIJ"/>
        <w:jc w:val="both"/>
        <w:rPr>
          <w:spacing w:val="40"/>
          <w:kern w:val="28"/>
        </w:rPr>
      </w:pPr>
    </w:p>
    <w:p w:rsidR="007301AF" w:rsidRPr="007301AF" w:rsidRDefault="007301AF" w:rsidP="007301AF">
      <w:pPr>
        <w:pStyle w:val="texto-IEIJ"/>
        <w:jc w:val="both"/>
      </w:pPr>
      <w:r w:rsidRPr="007301AF"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8890</wp:posOffset>
            </wp:positionV>
            <wp:extent cx="2192400" cy="3477600"/>
            <wp:effectExtent l="0" t="0" r="0" b="8890"/>
            <wp:wrapThrough wrapText="bothSides">
              <wp:wrapPolygon edited="0">
                <wp:start x="0" y="0"/>
                <wp:lineTo x="0" y="21537"/>
                <wp:lineTo x="21400" y="21537"/>
                <wp:lineTo x="21400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01AF">
        <w:t xml:space="preserve">a) Marque, no termômetro, a temperatura do dia da Geada Negra; e, no outro, a temperatura de hoje. </w:t>
      </w:r>
    </w:p>
    <w:p w:rsidR="007301AF" w:rsidRPr="007301AF" w:rsidRDefault="007301AF" w:rsidP="007301AF">
      <w:pPr>
        <w:pStyle w:val="texto-IEIJ"/>
        <w:jc w:val="both"/>
      </w:pPr>
      <w:r w:rsidRPr="007301AF">
        <w:t xml:space="preserve">b) Quantos graus têm de diferença entre aquele dia e hoje? Mostre seus cálculos. </w:t>
      </w:r>
    </w:p>
    <w:p w:rsidR="007301AF" w:rsidRPr="007301AF" w:rsidRDefault="007301AF" w:rsidP="007301AF">
      <w:pPr>
        <w:pStyle w:val="texto-IEIJ"/>
        <w:jc w:val="both"/>
      </w:pPr>
      <w:r w:rsidRPr="007301AF">
        <w:t>c) Qual era a estação do ano quando ocorreu a Geada Negra?</w:t>
      </w:r>
    </w:p>
    <w:p w:rsidR="007301AF" w:rsidRPr="007301AF" w:rsidRDefault="007301AF" w:rsidP="007301AF">
      <w:pPr>
        <w:pStyle w:val="texto-IEIJ"/>
        <w:jc w:val="both"/>
      </w:pPr>
      <w:r w:rsidRPr="007301AF">
        <w:t xml:space="preserve">d) Considerando o movimento da Terra em torno do Sol, explique por que é frio nessa época do ano, aqui no Brasil. </w:t>
      </w:r>
    </w:p>
    <w:p w:rsidR="007301AF" w:rsidRPr="007301AF" w:rsidRDefault="007301AF" w:rsidP="007301AF">
      <w:pPr>
        <w:pStyle w:val="texto-IEIJ"/>
        <w:jc w:val="both"/>
      </w:pPr>
    </w:p>
    <w:p w:rsidR="007301AF" w:rsidRDefault="007301AF" w:rsidP="0015507D">
      <w:pPr>
        <w:pStyle w:val="texto-IEIJ"/>
        <w:jc w:val="both"/>
        <w:rPr>
          <w:kern w:val="28"/>
        </w:rPr>
      </w:pPr>
    </w:p>
    <w:p w:rsidR="004411FD" w:rsidRPr="0015507D" w:rsidRDefault="004411FD" w:rsidP="0015507D">
      <w:pPr>
        <w:pStyle w:val="texto-IEIJ"/>
        <w:jc w:val="both"/>
        <w:rPr>
          <w:kern w:val="28"/>
        </w:rPr>
      </w:pPr>
    </w:p>
    <w:p w:rsidR="007301AF" w:rsidRDefault="007301AF" w:rsidP="007301AF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7301AF" w:rsidRPr="007301AF" w:rsidRDefault="007301AF" w:rsidP="007301AF">
      <w:pPr>
        <w:pStyle w:val="texto-IEIJ"/>
        <w:ind w:firstLine="709"/>
        <w:jc w:val="both"/>
      </w:pPr>
      <w:r w:rsidRPr="007301AF">
        <w:t>A </w:t>
      </w:r>
      <w:hyperlink r:id="rId12" w:tooltip="Agricultura" w:history="1">
        <w:r w:rsidRPr="007301AF">
          <w:t>agricultura</w:t>
        </w:r>
      </w:hyperlink>
      <w:r w:rsidRPr="007301AF">
        <w:t> no </w:t>
      </w:r>
      <w:hyperlink r:id="rId13" w:tooltip="Paraná" w:history="1">
        <w:r w:rsidRPr="007301AF">
          <w:t>Paraná</w:t>
        </w:r>
      </w:hyperlink>
      <w:r w:rsidRPr="007301AF">
        <w:t> é, historicamente, uma das principais </w:t>
      </w:r>
      <w:hyperlink r:id="rId14" w:tooltip="Atividade econômica" w:history="1">
        <w:r w:rsidRPr="007301AF">
          <w:t>atividades econômicas</w:t>
        </w:r>
      </w:hyperlink>
      <w:r w:rsidRPr="007301AF">
        <w:t> desse </w:t>
      </w:r>
      <w:hyperlink r:id="rId15" w:tooltip="Unidades federativas do Brasil" w:history="1">
        <w:r w:rsidRPr="007301AF">
          <w:t>estado brasileiro</w:t>
        </w:r>
      </w:hyperlink>
      <w:r w:rsidRPr="007301AF">
        <w:t>. A </w:t>
      </w:r>
      <w:hyperlink r:id="rId16" w:tooltip="Cafeicultura" w:history="1">
        <w:r w:rsidRPr="007301AF">
          <w:t>cafeicultura</w:t>
        </w:r>
      </w:hyperlink>
      <w:r w:rsidRPr="007301AF">
        <w:t xml:space="preserve">, que é uma das principais atividades econômicas do Paraná, só não é mais esplendorosa como era no passado, ainda tem conservado o Paraná entre as unidades federativas do Brasil que mais produzem café. </w:t>
      </w:r>
    </w:p>
    <w:p w:rsidR="007301AF" w:rsidRDefault="007301AF" w:rsidP="004411FD">
      <w:pPr>
        <w:pStyle w:val="texto-IEIJ"/>
        <w:ind w:firstLine="709"/>
        <w:jc w:val="both"/>
      </w:pPr>
      <w:r>
        <w:t>Desenhe as seguintes plantas, sem pesquisar (como você acha que é):</w:t>
      </w:r>
    </w:p>
    <w:p w:rsidR="007301AF" w:rsidRDefault="007301AF" w:rsidP="007301AF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3259"/>
        <w:gridCol w:w="3260"/>
        <w:gridCol w:w="3260"/>
      </w:tblGrid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t>Cafeeiro</w:t>
            </w:r>
          </w:p>
          <w:p w:rsidR="007301AF" w:rsidRDefault="007301AF" w:rsidP="005214FD">
            <w:pPr>
              <w:pStyle w:val="texto-IEIJ"/>
              <w:jc w:val="both"/>
            </w:pPr>
          </w:p>
          <w:p w:rsidR="007301AF" w:rsidRDefault="007301AF" w:rsidP="005214FD">
            <w:pPr>
              <w:pStyle w:val="texto-IEIJ"/>
              <w:jc w:val="both"/>
            </w:pPr>
          </w:p>
          <w:p w:rsidR="007301AF" w:rsidRDefault="007301AF" w:rsidP="005214FD">
            <w:pPr>
              <w:pStyle w:val="texto-IEIJ"/>
              <w:jc w:val="both"/>
            </w:pPr>
          </w:p>
          <w:p w:rsidR="007301AF" w:rsidRDefault="007301AF" w:rsidP="005214FD">
            <w:pPr>
              <w:pStyle w:val="texto-IEIJ"/>
              <w:jc w:val="both"/>
            </w:pP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milho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arroz</w:t>
            </w:r>
          </w:p>
          <w:p w:rsidR="007301AF" w:rsidRDefault="007301AF" w:rsidP="005214FD">
            <w:pPr>
              <w:pStyle w:val="texto-IEIJ"/>
              <w:jc w:val="right"/>
            </w:pPr>
          </w:p>
        </w:tc>
      </w:tr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t xml:space="preserve">Planta de feijão 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amendoim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cana-de-açúcar</w:t>
            </w: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</w:tc>
      </w:tr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lastRenderedPageBreak/>
              <w:t>Planta de batata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alho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cebola</w:t>
            </w: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</w:tc>
      </w:tr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laranja</w:t>
            </w: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maçã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banana</w:t>
            </w:r>
          </w:p>
        </w:tc>
      </w:tr>
      <w:tr w:rsidR="007301AF" w:rsidTr="005214FD">
        <w:tc>
          <w:tcPr>
            <w:tcW w:w="3259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mandioca</w:t>
            </w: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  <w:p w:rsidR="007301AF" w:rsidRDefault="007301AF" w:rsidP="005214FD">
            <w:pPr>
              <w:pStyle w:val="texto-IEIJ"/>
              <w:jc w:val="center"/>
            </w:pP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melancia</w:t>
            </w:r>
          </w:p>
        </w:tc>
        <w:tc>
          <w:tcPr>
            <w:tcW w:w="3260" w:type="dxa"/>
          </w:tcPr>
          <w:p w:rsidR="007301AF" w:rsidRDefault="007301AF" w:rsidP="005214FD">
            <w:pPr>
              <w:pStyle w:val="texto-IEIJ"/>
              <w:jc w:val="center"/>
            </w:pPr>
            <w:r>
              <w:t>Planta de palmito</w:t>
            </w:r>
          </w:p>
        </w:tc>
      </w:tr>
    </w:tbl>
    <w:p w:rsidR="0015507D" w:rsidRPr="009A7BB4" w:rsidRDefault="0015507D" w:rsidP="009A7BB4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6636C8" w:rsidRDefault="006636C8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7301AF" w:rsidRDefault="007301AF" w:rsidP="007301AF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Questão </w:t>
      </w:r>
      <w:proofErr w:type="gramStart"/>
      <w:r>
        <w:rPr>
          <w:rFonts w:asciiTheme="minorHAnsi" w:hAnsiTheme="minorHAnsi" w:cstheme="minorHAnsi"/>
        </w:rPr>
        <w:t>5</w:t>
      </w:r>
      <w:proofErr w:type="gramEnd"/>
    </w:p>
    <w:p w:rsidR="006636C8" w:rsidRDefault="006636C8" w:rsidP="006636C8">
      <w:pPr>
        <w:pStyle w:val="texto-IEIJ"/>
        <w:jc w:val="center"/>
      </w:pPr>
      <w:r>
        <w:t>Quebra-cabeças</w:t>
      </w:r>
    </w:p>
    <w:p w:rsidR="006636C8" w:rsidRPr="00484076" w:rsidRDefault="006636C8" w:rsidP="006636C8">
      <w:pPr>
        <w:pStyle w:val="texto-IEIJ"/>
        <w:jc w:val="both"/>
        <w:rPr>
          <w:rFonts w:asciiTheme="minorHAnsi" w:hAnsiTheme="minorHAnsi" w:cstheme="minorHAnsi"/>
        </w:rPr>
      </w:pPr>
      <w:r>
        <w:tab/>
      </w:r>
      <w:r w:rsidRPr="00484076">
        <w:rPr>
          <w:rFonts w:asciiTheme="minorHAnsi" w:hAnsiTheme="minorHAnsi" w:cstheme="minorHAnsi"/>
        </w:rPr>
        <w:t>A composição </w:t>
      </w:r>
      <w:r w:rsidRPr="00484076">
        <w:rPr>
          <w:rStyle w:val="nfase"/>
          <w:rFonts w:asciiTheme="minorHAnsi" w:hAnsiTheme="minorHAnsi" w:cstheme="minorHAnsi"/>
          <w:color w:val="444444"/>
          <w:bdr w:val="none" w:sz="0" w:space="0" w:color="auto" w:frame="1"/>
        </w:rPr>
        <w:t>Café</w:t>
      </w:r>
      <w:r w:rsidRPr="00484076">
        <w:rPr>
          <w:rFonts w:asciiTheme="minorHAnsi" w:hAnsiTheme="minorHAnsi" w:cstheme="minorHAnsi"/>
        </w:rPr>
        <w:t>, obra do artista brasileiro Cândido Portinari, apresenta vários personagens na lida com do cafeeiro: colhendo, limpando, carregando grãos, ensacando, transportando, etc.</w:t>
      </w:r>
    </w:p>
    <w:p w:rsidR="006636C8" w:rsidRPr="00484076" w:rsidRDefault="006636C8" w:rsidP="006636C8">
      <w:pPr>
        <w:pStyle w:val="texto-IEIJ"/>
        <w:ind w:firstLine="709"/>
        <w:jc w:val="both"/>
        <w:rPr>
          <w:rFonts w:asciiTheme="minorHAnsi" w:hAnsiTheme="minorHAnsi" w:cstheme="minorHAnsi"/>
        </w:rPr>
      </w:pPr>
      <w:r w:rsidRPr="00484076">
        <w:rPr>
          <w:rFonts w:asciiTheme="minorHAnsi" w:hAnsiTheme="minorHAnsi" w:cstheme="minorHAnsi"/>
        </w:rPr>
        <w:t>A tela mostra uma grande labuta tendo como tema central o café. Os personagens são fortes e monumentais.</w:t>
      </w:r>
    </w:p>
    <w:p w:rsidR="006636C8" w:rsidRDefault="006636C8" w:rsidP="006636C8">
      <w:pPr>
        <w:pStyle w:val="texto-IEIJ"/>
        <w:jc w:val="both"/>
      </w:pPr>
      <w:r>
        <w:tab/>
        <w:t xml:space="preserve">Junte as partes para formar o quadro de Portinari. </w:t>
      </w:r>
    </w:p>
    <w:p w:rsidR="006636C8" w:rsidRDefault="006636C8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6636C8" w:rsidRDefault="00C37C9F" w:rsidP="007301AF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t-BR" w:bidi="ar-SA"/>
        </w:rPr>
        <w:lastRenderedPageBreak/>
        <w:drawing>
          <wp:inline distT="0" distB="0" distL="0" distR="0">
            <wp:extent cx="2141499" cy="1804736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35" cy="180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6C8">
        <w:rPr>
          <w:rFonts w:asciiTheme="minorHAnsi" w:hAnsiTheme="minorHAnsi" w:cstheme="minorHAnsi"/>
        </w:rPr>
        <w:tab/>
      </w:r>
      <w:r w:rsidR="006636C8">
        <w:rPr>
          <w:rFonts w:asciiTheme="minorHAnsi" w:hAnsiTheme="minorHAnsi" w:cstheme="minorHAnsi"/>
        </w:rPr>
        <w:tab/>
      </w:r>
      <w:r w:rsidR="006636C8" w:rsidRPr="006636C8">
        <w:rPr>
          <w:rFonts w:asciiTheme="minorHAnsi" w:hAnsiTheme="minorHAnsi" w:cstheme="minorHAnsi"/>
        </w:rPr>
        <w:drawing>
          <wp:inline distT="0" distB="0" distL="0" distR="0">
            <wp:extent cx="2141499" cy="1804736"/>
            <wp:effectExtent l="19050" t="0" r="0" b="0"/>
            <wp:docPr id="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34" cy="180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6C8">
        <w:rPr>
          <w:rFonts w:asciiTheme="minorHAnsi" w:hAnsiTheme="minorHAnsi" w:cstheme="minorHAnsi"/>
        </w:rPr>
        <w:tab/>
      </w:r>
    </w:p>
    <w:p w:rsidR="006636C8" w:rsidRDefault="006636C8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6636C8" w:rsidP="007301AF">
      <w:pPr>
        <w:pStyle w:val="texto-IEIJ"/>
        <w:jc w:val="both"/>
        <w:rPr>
          <w:rFonts w:asciiTheme="minorHAnsi" w:hAnsiTheme="minorHAnsi" w:cstheme="minorHAnsi"/>
        </w:rPr>
      </w:pPr>
      <w:r w:rsidRPr="006636C8">
        <w:rPr>
          <w:rFonts w:asciiTheme="minorHAnsi" w:hAnsiTheme="minorHAnsi" w:cstheme="minorHAnsi"/>
        </w:rPr>
        <w:drawing>
          <wp:inline distT="0" distB="0" distL="0" distR="0">
            <wp:extent cx="2237873" cy="1852171"/>
            <wp:effectExtent l="19050" t="0" r="0" b="0"/>
            <wp:docPr id="2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87" cy="18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 w:rsidRPr="006636C8">
        <w:rPr>
          <w:rFonts w:asciiTheme="minorHAnsi" w:hAnsiTheme="minorHAnsi" w:cstheme="minorHAnsi"/>
        </w:rPr>
        <w:drawing>
          <wp:inline distT="0" distB="0" distL="0" distR="0">
            <wp:extent cx="2309124" cy="1828800"/>
            <wp:effectExtent l="19050" t="0" r="0" b="0"/>
            <wp:docPr id="2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19" cy="18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6636C8" w:rsidRDefault="006636C8" w:rsidP="007301AF">
      <w:pPr>
        <w:pStyle w:val="texto-IEIJ"/>
        <w:jc w:val="both"/>
        <w:rPr>
          <w:rFonts w:asciiTheme="minorHAnsi" w:hAnsiTheme="minorHAnsi" w:cstheme="minorHAnsi"/>
        </w:rPr>
      </w:pPr>
      <w:r w:rsidRPr="006636C8">
        <w:rPr>
          <w:rFonts w:asciiTheme="minorHAnsi" w:hAnsiTheme="minorHAnsi" w:cstheme="minorHAnsi"/>
        </w:rPr>
        <w:drawing>
          <wp:inline distT="0" distB="0" distL="0" distR="0">
            <wp:extent cx="2250636" cy="1847683"/>
            <wp:effectExtent l="19050" t="0" r="0" b="0"/>
            <wp:docPr id="2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13" cy="18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 w:rsidRPr="006636C8">
        <w:rPr>
          <w:rFonts w:asciiTheme="minorHAnsi" w:hAnsiTheme="minorHAnsi" w:cstheme="minorHAnsi"/>
        </w:rPr>
        <w:drawing>
          <wp:inline distT="0" distB="0" distL="0" distR="0">
            <wp:extent cx="2315076" cy="2006027"/>
            <wp:effectExtent l="19050" t="0" r="9024" b="0"/>
            <wp:docPr id="2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43" cy="20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t-BR" w:bidi="ar-SA"/>
        </w:rPr>
        <w:drawing>
          <wp:inline distT="0" distB="0" distL="0" distR="0">
            <wp:extent cx="2254587" cy="1909165"/>
            <wp:effectExtent l="19050" t="0" r="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98" cy="191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6C8">
        <w:rPr>
          <w:rFonts w:asciiTheme="minorHAnsi" w:hAnsiTheme="minorHAnsi" w:cstheme="minorHAnsi"/>
        </w:rPr>
        <w:tab/>
      </w:r>
      <w:r w:rsidR="006636C8" w:rsidRPr="006636C8">
        <w:rPr>
          <w:rFonts w:asciiTheme="minorHAnsi" w:hAnsiTheme="minorHAnsi" w:cstheme="minorHAnsi"/>
        </w:rPr>
        <w:drawing>
          <wp:inline distT="0" distB="0" distL="0" distR="0">
            <wp:extent cx="2306186" cy="1913040"/>
            <wp:effectExtent l="19050" t="0" r="0" b="0"/>
            <wp:docPr id="1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90" cy="192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9F" w:rsidRDefault="00C37C9F" w:rsidP="007301AF">
      <w:pPr>
        <w:pStyle w:val="texto-IEIJ"/>
        <w:jc w:val="both"/>
        <w:rPr>
          <w:rFonts w:asciiTheme="minorHAnsi" w:hAnsiTheme="minorHAnsi" w:cstheme="minorHAnsi"/>
        </w:rPr>
      </w:pPr>
    </w:p>
    <w:p w:rsidR="00C37C9F" w:rsidRDefault="00C37C9F" w:rsidP="007301AF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368414" cy="1816073"/>
            <wp:effectExtent l="19050" t="0" r="0" b="0"/>
            <wp:docPr id="1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26" cy="18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C8" w:rsidRDefault="006636C8" w:rsidP="007301AF">
      <w:pPr>
        <w:pStyle w:val="texto-IEIJ"/>
        <w:jc w:val="both"/>
      </w:pPr>
    </w:p>
    <w:p w:rsidR="00C37C9F" w:rsidRPr="00E129C0" w:rsidRDefault="00C37C9F" w:rsidP="007301AF">
      <w:pPr>
        <w:pStyle w:val="texto-IEIJ"/>
        <w:jc w:val="both"/>
      </w:pPr>
      <w:r>
        <w:rPr>
          <w:rFonts w:ascii="Segoe UI" w:hAnsi="Segoe UI" w:cs="Segoe UI"/>
          <w:color w:val="111111"/>
          <w:sz w:val="23"/>
          <w:szCs w:val="23"/>
          <w:shd w:val="clear" w:color="auto" w:fill="FFFFFF"/>
        </w:rPr>
        <w:t>Café. 1940. Cândido Portinari (</w:t>
      </w:r>
      <w:proofErr w:type="spellStart"/>
      <w:r>
        <w:rPr>
          <w:rFonts w:ascii="Segoe UI" w:hAnsi="Segoe UI" w:cs="Segoe UI"/>
          <w:color w:val="111111"/>
          <w:sz w:val="23"/>
          <w:szCs w:val="23"/>
          <w:shd w:val="clear" w:color="auto" w:fill="FFFFFF"/>
        </w:rPr>
        <w:t>Brodowski</w:t>
      </w:r>
      <w:proofErr w:type="spellEnd"/>
      <w:r>
        <w:rPr>
          <w:rFonts w:ascii="Segoe UI" w:hAnsi="Segoe UI" w:cs="Segoe UI"/>
          <w:color w:val="111111"/>
          <w:sz w:val="23"/>
          <w:szCs w:val="23"/>
          <w:shd w:val="clear" w:color="auto" w:fill="FFFFFF"/>
        </w:rPr>
        <w:t>, SP, Brasil, 30/12/1903 - 06/02/1962, Rio de Janeiro, RJ, Brasil). Faz parte do Acervo digital ©Projeto Portinari.</w:t>
      </w:r>
    </w:p>
    <w:sectPr w:rsidR="00C37C9F" w:rsidRPr="00E129C0" w:rsidSect="006636C8">
      <w:headerReference w:type="default" r:id="rId26"/>
      <w:headerReference w:type="first" r:id="rId27"/>
      <w:pgSz w:w="11907" w:h="16840" w:code="9"/>
      <w:pgMar w:top="1134" w:right="1021" w:bottom="851" w:left="1021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0B6" w:rsidRDefault="00CA10B6">
      <w:r>
        <w:separator/>
      </w:r>
    </w:p>
  </w:endnote>
  <w:endnote w:type="continuationSeparator" w:id="0">
    <w:p w:rsidR="00CA10B6" w:rsidRDefault="00CA1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0B6" w:rsidRDefault="00CA10B6">
      <w:r>
        <w:separator/>
      </w:r>
    </w:p>
  </w:footnote>
  <w:footnote w:type="continuationSeparator" w:id="0">
    <w:p w:rsidR="00CA10B6" w:rsidRDefault="00CA10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301A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4411F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411FD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20"/>
  </w:num>
  <w:num w:numId="9">
    <w:abstractNumId w:val="22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963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507D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1FD"/>
    <w:rsid w:val="00441A46"/>
    <w:rsid w:val="00451BC6"/>
    <w:rsid w:val="00451E34"/>
    <w:rsid w:val="00456704"/>
    <w:rsid w:val="0046551D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041D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459F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36C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01AF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BB4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37C9F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10B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07ED6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5CC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40DF"/>
    <w:rsid w:val="00EE6499"/>
    <w:rsid w:val="00EF433D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301AF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pPr>
      <w:spacing w:before="119"/>
    </w:pPr>
    <w:rPr>
      <w:rFonts w:ascii="Tahoma" w:hAnsi="Tahoma" w:cs="Mangal"/>
      <w:sz w:val="16"/>
      <w:szCs w:val="14"/>
      <w:lang w:eastAsia="zh-CN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imglegenda">
    <w:name w:val="imglegenda"/>
    <w:basedOn w:val="Normal"/>
    <w:rsid w:val="009A7BB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422">
          <w:marLeft w:val="18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57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332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t.wikipedia.org/wiki/Paran%C3%A1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Agricultur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Cafeicultura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Unidades_federativas_do_Brasil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t.wikipedia.org/wiki/Atividade_econ%C3%B4mica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F7B19-9360-46C2-8E5A-71D05D0C8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7</Pages>
  <Words>787</Words>
  <Characters>4256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2020-05-26T23:54:00Z</dcterms:created>
  <dcterms:modified xsi:type="dcterms:W3CDTF">2020-05-26T23:54:00Z</dcterms:modified>
</cp:coreProperties>
</file>