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0B0335" w:rsidRDefault="00EE4D16" w:rsidP="00057A00">
      <w:pPr>
        <w:pStyle w:val="03Texto-IEIJ"/>
      </w:pPr>
      <w:r>
        <w:drawing>
          <wp:inline distT="0" distB="0" distL="0" distR="0">
            <wp:extent cx="6120765" cy="3442930"/>
            <wp:effectExtent l="19050" t="0" r="0" b="0"/>
            <wp:docPr id="4" name="Imagem 2" descr="Escola IEIJ • Festa Junina 2017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IEIJ • Festa Junina 2017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92" w:rsidRDefault="003C5692" w:rsidP="00057A00">
      <w:pPr>
        <w:pStyle w:val="03Texto-IEIJ"/>
        <w:rPr>
          <w:kern w:val="0"/>
        </w:rPr>
      </w:pPr>
    </w:p>
    <w:p w:rsidR="005D5878" w:rsidRDefault="005D5878" w:rsidP="00057A00">
      <w:pPr>
        <w:pStyle w:val="03Texto-IEIJ"/>
        <w:rPr>
          <w:kern w:val="0"/>
        </w:rPr>
      </w:pPr>
      <w:r>
        <w:rPr>
          <w:kern w:val="0"/>
        </w:rPr>
        <w:t>Questão 1</w:t>
      </w:r>
    </w:p>
    <w:p w:rsidR="00057A00" w:rsidRDefault="00057A00" w:rsidP="00057A00">
      <w:pPr>
        <w:pStyle w:val="03Texto-IEIJ"/>
      </w:pPr>
      <w:r>
        <w:t xml:space="preserve">As danças da Festa Junina na Escola IEIJ seguem as coreografias tradicionais. </w:t>
      </w:r>
    </w:p>
    <w:p w:rsidR="00057A00" w:rsidRDefault="00057A00" w:rsidP="00057A00">
      <w:pPr>
        <w:pStyle w:val="03Texto-IEIJ"/>
      </w:pPr>
      <w:r>
        <w:drawing>
          <wp:inline distT="0" distB="0" distL="0" distR="0">
            <wp:extent cx="4924425" cy="2505075"/>
            <wp:effectExtent l="19050" t="0" r="9525" b="0"/>
            <wp:docPr id="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  <w:r>
        <w:lastRenderedPageBreak/>
        <w:t xml:space="preserve">Os Pais da Escola também participam da apresentação. Em 2013, havia 20 pais e 20 mães inscritos. A professora quis formar grupos de 8, com todos os pais e mães. Todos os grupos deveriam ter o mesmo número de homens e o mesmo número de mulheres. </w:t>
      </w:r>
    </w:p>
    <w:p w:rsidR="00057A00" w:rsidRDefault="00057A00" w:rsidP="00057A00">
      <w:pPr>
        <w:pStyle w:val="03Texto-IEIJ"/>
      </w:pPr>
      <w:r>
        <w:t xml:space="preserve">Quantos grupos a professora poderia formar? </w:t>
      </w:r>
    </w:p>
    <w:p w:rsidR="00057A00" w:rsidRDefault="00057A00" w:rsidP="00057A00">
      <w:pPr>
        <w:pStyle w:val="03Texto-IEIJ"/>
      </w:pPr>
      <w:r>
        <w:t>Mostre como você chegou à sua resposta.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57A00" w:rsidTr="00124D5E">
        <w:tc>
          <w:tcPr>
            <w:tcW w:w="9779" w:type="dxa"/>
          </w:tcPr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</w:p>
          <w:p w:rsidR="00057A00" w:rsidRDefault="00057A00" w:rsidP="00057A00">
            <w:pPr>
              <w:pStyle w:val="03Texto-IEIJ"/>
            </w:pPr>
            <w:r>
              <w:t xml:space="preserve">Resposta: </w:t>
            </w:r>
          </w:p>
        </w:tc>
      </w:tr>
    </w:tbl>
    <w:p w:rsidR="00E279B9" w:rsidRDefault="00E279B9" w:rsidP="00057A00">
      <w:pPr>
        <w:pStyle w:val="03Texto-IEIJ"/>
      </w:pPr>
    </w:p>
    <w:p w:rsidR="00ED396C" w:rsidRDefault="00ED396C" w:rsidP="00057A00">
      <w:pPr>
        <w:pStyle w:val="03Texto-IEIJ"/>
      </w:pPr>
      <w:r>
        <w:tab/>
        <w:t xml:space="preserve">As danças são feitas na quadra da Escola. </w:t>
      </w:r>
    </w:p>
    <w:p w:rsidR="00E279B9" w:rsidRDefault="00ED396C" w:rsidP="00057A00">
      <w:pPr>
        <w:pStyle w:val="03Texto-IEIJ"/>
      </w:pPr>
      <w:r>
        <w:drawing>
          <wp:inline distT="0" distB="0" distL="0" distR="0">
            <wp:extent cx="6115050" cy="3171825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927BB4" w:rsidRDefault="00927BB4" w:rsidP="00057A00">
      <w:pPr>
        <w:pStyle w:val="03Texto-IEIJ"/>
        <w:ind w:firstLine="0"/>
      </w:pPr>
      <w:r>
        <w:t>Questão 2</w:t>
      </w:r>
    </w:p>
    <w:p w:rsidR="00E279B9" w:rsidRDefault="00E279B9" w:rsidP="00057A00">
      <w:pPr>
        <w:pStyle w:val="03Texto-IEIJ"/>
      </w:pPr>
      <w:r>
        <w:t xml:space="preserve">A planta </w:t>
      </w:r>
      <w:r w:rsidR="00927BB4">
        <w:t xml:space="preserve">na página </w:t>
      </w:r>
      <w:r>
        <w:t xml:space="preserve">seguinte representa o pátio da escola </w:t>
      </w:r>
      <w:r w:rsidR="00ED396C">
        <w:t>de um aluno</w:t>
      </w:r>
      <w:r>
        <w:t>.</w:t>
      </w:r>
    </w:p>
    <w:p w:rsidR="00927BB4" w:rsidRDefault="00927BB4" w:rsidP="00057A00">
      <w:pPr>
        <w:pStyle w:val="03Texto-IEIJ"/>
      </w:pPr>
      <w:r>
        <w:t xml:space="preserve">O aluno encontra-se no ponto P, e o ponto H está à sua frente. </w:t>
      </w:r>
    </w:p>
    <w:p w:rsidR="00927BB4" w:rsidRDefault="00927BB4" w:rsidP="00057A00">
      <w:pPr>
        <w:pStyle w:val="03Texto-IEIJ"/>
      </w:pPr>
      <w:r>
        <w:t xml:space="preserve">Partindo do ponto P, o aluno faz o seguinte percurso: </w:t>
      </w:r>
    </w:p>
    <w:p w:rsidR="00927BB4" w:rsidRDefault="00927BB4" w:rsidP="00057A00">
      <w:pPr>
        <w:pStyle w:val="03Texto-IEIJ"/>
      </w:pPr>
      <w:r>
        <w:t xml:space="preserve">• anda quatro metros em frente; </w:t>
      </w:r>
    </w:p>
    <w:p w:rsidR="00927BB4" w:rsidRDefault="00927BB4" w:rsidP="00057A00">
      <w:pPr>
        <w:pStyle w:val="03Texto-IEIJ"/>
      </w:pPr>
      <w:r>
        <w:lastRenderedPageBreak/>
        <w:t xml:space="preserve">• vira um quarto de volta à esquerda e anda três metros em frente; </w:t>
      </w:r>
    </w:p>
    <w:p w:rsidR="00927BB4" w:rsidRDefault="00927BB4" w:rsidP="00057A00">
      <w:pPr>
        <w:pStyle w:val="03Texto-IEIJ"/>
      </w:pPr>
      <w:r>
        <w:t xml:space="preserve">• vira um quarto de volta à direita e anda dois metros em frente. </w:t>
      </w:r>
    </w:p>
    <w:p w:rsidR="00927BB4" w:rsidRDefault="00927BB4" w:rsidP="00057A00">
      <w:pPr>
        <w:pStyle w:val="03Texto-IEIJ"/>
      </w:pPr>
      <w:r>
        <w:t>Assinale com X o ponto onde termina o percurso do aluno.</w:t>
      </w:r>
    </w:p>
    <w:p w:rsidR="00E279B9" w:rsidRDefault="00E279B9" w:rsidP="00057A00">
      <w:pPr>
        <w:pStyle w:val="03Texto-IEIJ"/>
      </w:pPr>
      <w:r>
        <w:drawing>
          <wp:inline distT="0" distB="0" distL="0" distR="0">
            <wp:extent cx="3819525" cy="3514725"/>
            <wp:effectExtent l="1905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6C" w:rsidRDefault="00ED396C" w:rsidP="00057A00">
      <w:pPr>
        <w:pStyle w:val="03Texto-IEIJ"/>
      </w:pPr>
      <w:r>
        <w:drawing>
          <wp:inline distT="0" distB="0" distL="0" distR="0">
            <wp:extent cx="1514475" cy="1419225"/>
            <wp:effectExtent l="1905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16" w:rsidRDefault="000C66EE" w:rsidP="00057A00">
      <w:pPr>
        <w:pStyle w:val="03Texto-IEIJ"/>
      </w:pPr>
      <w:r>
        <w:t>Questã</w:t>
      </w:r>
      <w:r w:rsidRPr="00057A00">
        <w:rPr>
          <w:highlight w:val="yellow"/>
        </w:rPr>
        <w:t>o</w:t>
      </w:r>
      <w:r>
        <w:t xml:space="preserve"> 3</w:t>
      </w:r>
    </w:p>
    <w:p w:rsidR="00057A00" w:rsidRPr="00057A00" w:rsidRDefault="00057A00" w:rsidP="00057A00">
      <w:pPr>
        <w:pStyle w:val="03Texto-IEIJ"/>
      </w:pPr>
      <w:r w:rsidRPr="00057A00">
        <w:t>Uma das turmas da Escola IEIJ interpreta um trecho do Auto do Boi Bumbá do Maranhão...</w:t>
      </w:r>
      <w:r>
        <w:t xml:space="preserve"> Localize, no mapa anexo, o Estado do Maranhão. Pinte-o. </w:t>
      </w:r>
    </w:p>
    <w:p w:rsidR="00057A00" w:rsidRDefault="00057A00" w:rsidP="00057A00">
      <w:pPr>
        <w:pStyle w:val="03Texto-IEIJ"/>
        <w:ind w:firstLine="0"/>
      </w:pPr>
      <w:r>
        <w:rPr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111125</wp:posOffset>
            </wp:positionV>
            <wp:extent cx="4962525" cy="3038475"/>
            <wp:effectExtent l="19050" t="0" r="9525" b="0"/>
            <wp:wrapThrough wrapText="bothSides">
              <wp:wrapPolygon edited="0">
                <wp:start x="-83" y="0"/>
                <wp:lineTo x="-83" y="21532"/>
                <wp:lineTo x="21641" y="21532"/>
                <wp:lineTo x="21641" y="0"/>
                <wp:lineTo x="-83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D16" w:rsidRDefault="00EE4D16" w:rsidP="00057A00">
      <w:pPr>
        <w:pStyle w:val="03Texto-IEIJ"/>
      </w:pPr>
    </w:p>
    <w:p w:rsidR="000C66EE" w:rsidRDefault="00057A00" w:rsidP="00057A00">
      <w:pPr>
        <w:pStyle w:val="03Texto-IEIJ"/>
        <w:ind w:firstLine="0"/>
      </w:pPr>
      <w:r w:rsidRPr="00057A00">
        <w:lastRenderedPageBreak/>
        <w:drawing>
          <wp:inline distT="0" distB="0" distL="0" distR="0">
            <wp:extent cx="5940900" cy="5849007"/>
            <wp:effectExtent l="19050" t="0" r="270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1" cy="585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00" w:rsidRDefault="00057A00" w:rsidP="00057A00">
      <w:pPr>
        <w:pStyle w:val="03Texto-IEIJ"/>
      </w:pPr>
    </w:p>
    <w:p w:rsidR="00CE03E6" w:rsidRDefault="00057A00" w:rsidP="00057A00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33655</wp:posOffset>
            </wp:positionV>
            <wp:extent cx="3933825" cy="3009900"/>
            <wp:effectExtent l="19050" t="0" r="9525" b="0"/>
            <wp:wrapThrough wrapText="bothSides">
              <wp:wrapPolygon edited="0">
                <wp:start x="-105" y="0"/>
                <wp:lineTo x="-105" y="21463"/>
                <wp:lineTo x="21652" y="21463"/>
                <wp:lineTo x="21652" y="0"/>
                <wp:lineTo x="-105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6EE">
        <w:t>Questão 4</w:t>
      </w:r>
      <w:r w:rsidR="00CE03E6">
        <w:tab/>
      </w:r>
    </w:p>
    <w:p w:rsidR="00EE4D16" w:rsidRDefault="00CE03E6" w:rsidP="00057A00">
      <w:pPr>
        <w:pStyle w:val="03Texto-IEIJ"/>
      </w:pPr>
      <w:r>
        <w:t xml:space="preserve">A decoração da Festa IEIJ também demonstra seu amor pela natureza. Em 2018, utilizamos plantas aromáticas para enfeitar as mesas da Festa. </w:t>
      </w:r>
    </w:p>
    <w:p w:rsidR="00CE03E6" w:rsidRDefault="00CE03E6" w:rsidP="00057A00">
      <w:pPr>
        <w:pStyle w:val="03Texto-IEIJ"/>
      </w:pPr>
    </w:p>
    <w:p w:rsidR="00CE03E6" w:rsidRDefault="00CE03E6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057A00" w:rsidRDefault="00057A00" w:rsidP="00057A00">
      <w:pPr>
        <w:pStyle w:val="03Texto-IEIJ"/>
      </w:pPr>
    </w:p>
    <w:p w:rsidR="00EE0277" w:rsidRDefault="000C66EE" w:rsidP="00CE03E6">
      <w:pPr>
        <w:pStyle w:val="texto-IEIJ"/>
        <w:ind w:firstLine="709"/>
        <w:jc w:val="both"/>
      </w:pPr>
      <w:r>
        <w:t>Para</w:t>
      </w:r>
      <w:r w:rsidR="00F3269A">
        <w:t xml:space="preserve"> estudar </w:t>
      </w:r>
      <w:r>
        <w:t xml:space="preserve">sobre quais elementos </w:t>
      </w:r>
      <w:r w:rsidR="005D5878">
        <w:t xml:space="preserve">influenciam na </w:t>
      </w:r>
      <w:r w:rsidR="00F3269A">
        <w:t>sobrevivência dos seres vivos, foi realizada a atividade experimental representada na Figura 5.</w:t>
      </w:r>
    </w:p>
    <w:p w:rsidR="005D5878" w:rsidRDefault="005D5878" w:rsidP="00CE03E6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5D0C81" w:rsidTr="005D0C81">
        <w:tc>
          <w:tcPr>
            <w:tcW w:w="4889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Procedimento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Colocaram-se duas </w:t>
            </w:r>
            <w:r w:rsidR="00CE03E6">
              <w:t xml:space="preserve">plantas de </w:t>
            </w:r>
            <w:proofErr w:type="spellStart"/>
            <w:r w:rsidR="00CE03E6">
              <w:t>sálvia</w:t>
            </w:r>
            <w:proofErr w:type="spellEnd"/>
            <w:r>
              <w:t xml:space="preserve">, no mesmo estádio de desenvolvimento, em vasos iguais (A e B), com o mesmo tipo de solo.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Os vasos foram expostos </w:t>
            </w:r>
            <w:proofErr w:type="gramStart"/>
            <w:r>
              <w:t>a</w:t>
            </w:r>
            <w:proofErr w:type="gramEnd"/>
            <w:r>
              <w:t xml:space="preserve"> luz e a temperatura constantes.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A </w:t>
            </w:r>
            <w:proofErr w:type="gramStart"/>
            <w:r>
              <w:t>foi regada</w:t>
            </w:r>
            <w:proofErr w:type="gramEnd"/>
            <w:r>
              <w:t xml:space="preserve"> sempre que o solo estava seco. </w:t>
            </w:r>
          </w:p>
          <w:p w:rsidR="005D0C81" w:rsidRDefault="005D0C81" w:rsidP="005D0C81">
            <w:pPr>
              <w:pStyle w:val="texto-IEIJ"/>
              <w:jc w:val="both"/>
            </w:pPr>
            <w:r>
              <w:t xml:space="preserve">• A </w:t>
            </w:r>
            <w:proofErr w:type="spellStart"/>
            <w:r w:rsidR="00CE03E6">
              <w:t>sálvia</w:t>
            </w:r>
            <w:proofErr w:type="spellEnd"/>
            <w:r>
              <w:t xml:space="preserve"> do vaso B nunca foi regada.</w:t>
            </w:r>
          </w:p>
          <w:p w:rsidR="005D0C81" w:rsidRDefault="005D0C81" w:rsidP="005D0C81">
            <w:pPr>
              <w:pStyle w:val="texto-IEIJ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825" w:dyaOrig="2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31.25pt" o:ole="">
                  <v:imagedata r:id="rId17" o:title=""/>
                </v:shape>
                <o:OLEObject Type="Embed" ProgID="PBrush" ShapeID="_x0000_i1025" DrawAspect="Content" ObjectID="_1652633230" r:id="rId18"/>
              </w:object>
            </w:r>
          </w:p>
        </w:tc>
        <w:tc>
          <w:tcPr>
            <w:tcW w:w="4890" w:type="dxa"/>
          </w:tcPr>
          <w:p w:rsidR="005D0C81" w:rsidRDefault="005D0C81" w:rsidP="003D525B">
            <w:pPr>
              <w:pStyle w:val="texto-IEIJ"/>
              <w:jc w:val="center"/>
            </w:pPr>
            <w:r>
              <w:t xml:space="preserve">Resultados 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</w:pPr>
            <w:r>
              <w:t>• Ao fim de quinze dias, observaram-se os resultados a seguir esquematizados.</w:t>
            </w: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CE03E6" w:rsidRDefault="00CE03E6" w:rsidP="003D525B">
            <w:pPr>
              <w:pStyle w:val="texto-IEIJ"/>
              <w:jc w:val="center"/>
            </w:pPr>
          </w:p>
          <w:p w:rsidR="005D0C81" w:rsidRDefault="005D0C81" w:rsidP="003D525B">
            <w:pPr>
              <w:pStyle w:val="texto-IEIJ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object w:dxaOrig="3540" w:dyaOrig="1950">
                <v:shape id="_x0000_i1026" type="#_x0000_t75" style="width:177pt;height:97.5pt" o:ole="">
                  <v:imagedata r:id="rId19" o:title=""/>
                </v:shape>
                <o:OLEObject Type="Embed" ProgID="PBrush" ShapeID="_x0000_i1026" DrawAspect="Content" ObjectID="_1652633231" r:id="rId20"/>
              </w:object>
            </w:r>
          </w:p>
        </w:tc>
      </w:tr>
    </w:tbl>
    <w:p w:rsidR="00D85FD3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  <w:r w:rsidRPr="005D5878">
        <w:rPr>
          <w:rFonts w:asciiTheme="minorHAnsi" w:hAnsiTheme="minorHAnsi" w:cstheme="minorHAnsi"/>
        </w:rPr>
        <w:t xml:space="preserve">Explique por que a planta do vaso A cresceu mais do que a planta do vaso B.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5D5878" w:rsidTr="005D5878">
        <w:tc>
          <w:tcPr>
            <w:tcW w:w="9779" w:type="dxa"/>
          </w:tcPr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  <w:p w:rsidR="005D5878" w:rsidRDefault="005D5878" w:rsidP="00D85FD3">
            <w:pPr>
              <w:pStyle w:val="texto-IEIJ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5D5878" w:rsidRPr="005D5878" w:rsidRDefault="005D5878" w:rsidP="00D85FD3">
      <w:pPr>
        <w:pStyle w:val="texto-IEIJ"/>
        <w:jc w:val="both"/>
        <w:rPr>
          <w:rFonts w:asciiTheme="minorHAnsi" w:hAnsiTheme="minorHAnsi" w:cstheme="minorHAnsi"/>
        </w:rPr>
      </w:pPr>
    </w:p>
    <w:p w:rsidR="008B425E" w:rsidRDefault="008B425E" w:rsidP="00D85FD3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EF68AE" w:rsidRDefault="00EF68AE" w:rsidP="00057A00">
      <w:pPr>
        <w:pStyle w:val="03Texto-IEIJ"/>
      </w:pPr>
      <w:r>
        <w:tab/>
        <w:t>CONCURSO DA ABÓBORA 2018</w:t>
      </w:r>
    </w:p>
    <w:p w:rsidR="00EF68AE" w:rsidRDefault="00EF68AE" w:rsidP="00057A00">
      <w:pPr>
        <w:pStyle w:val="03Texto-IEIJ"/>
      </w:pPr>
      <w:r>
        <w:t>Quantas sementes você acha que ela tem? Qual seu peso?</w:t>
      </w:r>
    </w:p>
    <w:p w:rsidR="00EF68AE" w:rsidRDefault="00EF68AE" w:rsidP="00057A00">
      <w:pPr>
        <w:pStyle w:val="03Texto-IEIJ"/>
      </w:pPr>
      <w:r>
        <w:lastRenderedPageBreak/>
        <w:drawing>
          <wp:inline distT="0" distB="0" distL="0" distR="0">
            <wp:extent cx="3732378" cy="3810000"/>
            <wp:effectExtent l="19050" t="0" r="1422" b="0"/>
            <wp:docPr id="1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7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55" w:rsidRDefault="005D5878" w:rsidP="00057A00">
      <w:pPr>
        <w:pStyle w:val="03Texto-IEIJ"/>
      </w:pPr>
      <w:r>
        <w:t>Para contar as sementes da abó</w:t>
      </w:r>
      <w:r w:rsidR="00057A00">
        <w:t>bora, uma turma da Escola fez 13</w:t>
      </w:r>
      <w:r>
        <w:t xml:space="preserve"> montinhos como esse. Quantas sementes eles contaram, no total? </w:t>
      </w:r>
    </w:p>
    <w:p w:rsidR="005D5878" w:rsidRDefault="005D5878" w:rsidP="00057A00">
      <w:pPr>
        <w:pStyle w:val="03Texto-IEIJ"/>
      </w:pPr>
      <w:r>
        <w:drawing>
          <wp:inline distT="0" distB="0" distL="0" distR="0">
            <wp:extent cx="4731204" cy="3010766"/>
            <wp:effectExtent l="19050" t="0" r="0" b="0"/>
            <wp:docPr id="47" name="Imagem 47" descr="3 sementes nutritivas para você colocar em sua vitamina | Spor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 sementes nutritivas para você colocar em sua vitamina | Sport Lif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62" cy="30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64" w:rsidRDefault="00EC0264" w:rsidP="00057A00">
      <w:pPr>
        <w:pStyle w:val="03Texto-IEIJ"/>
      </w:pPr>
    </w:p>
    <w:p w:rsidR="00EC0264" w:rsidRPr="00BF2B2D" w:rsidRDefault="00EC0264" w:rsidP="00057A00">
      <w:pPr>
        <w:pStyle w:val="03Texto-IEIJ"/>
      </w:pPr>
    </w:p>
    <w:sectPr w:rsidR="00EC0264" w:rsidRPr="00BF2B2D" w:rsidSect="00EF433D">
      <w:headerReference w:type="default" r:id="rId23"/>
      <w:headerReference w:type="first" r:id="rId2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AB9" w:rsidRDefault="00DA5AB9">
      <w:r>
        <w:separator/>
      </w:r>
    </w:p>
  </w:endnote>
  <w:endnote w:type="continuationSeparator" w:id="0">
    <w:p w:rsidR="00DA5AB9" w:rsidRDefault="00DA5A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AB9" w:rsidRDefault="00DA5AB9">
      <w:r>
        <w:separator/>
      </w:r>
    </w:p>
  </w:footnote>
  <w:footnote w:type="continuationSeparator" w:id="0">
    <w:p w:rsidR="00DA5AB9" w:rsidRDefault="00DA5A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E027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22542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2542D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6F36BB"/>
    <w:multiLevelType w:val="multilevel"/>
    <w:tmpl w:val="AB34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DC7702"/>
    <w:multiLevelType w:val="hybridMultilevel"/>
    <w:tmpl w:val="5CDA91C6"/>
    <w:lvl w:ilvl="0" w:tplc="A0345CFA">
      <w:start w:val="1"/>
      <w:numFmt w:val="upp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CD71D9"/>
    <w:multiLevelType w:val="hybridMultilevel"/>
    <w:tmpl w:val="E7BE202A"/>
    <w:lvl w:ilvl="0" w:tplc="8E8E4D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24"/>
  </w:num>
  <w:num w:numId="9">
    <w:abstractNumId w:val="26"/>
  </w:num>
  <w:num w:numId="10">
    <w:abstractNumId w:val="9"/>
  </w:num>
  <w:num w:numId="11">
    <w:abstractNumId w:val="16"/>
  </w:num>
  <w:num w:numId="12">
    <w:abstractNumId w:val="6"/>
  </w:num>
  <w:num w:numId="13">
    <w:abstractNumId w:val="7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1"/>
  </w:num>
  <w:num w:numId="19">
    <w:abstractNumId w:val="5"/>
  </w:num>
  <w:num w:numId="20">
    <w:abstractNumId w:val="12"/>
  </w:num>
  <w:num w:numId="21">
    <w:abstractNumId w:val="21"/>
  </w:num>
  <w:num w:numId="22">
    <w:abstractNumId w:val="2"/>
  </w:num>
  <w:num w:numId="23">
    <w:abstractNumId w:val="22"/>
  </w:num>
  <w:num w:numId="24">
    <w:abstractNumId w:val="18"/>
  </w:num>
  <w:num w:numId="25">
    <w:abstractNumId w:val="10"/>
  </w:num>
  <w:num w:numId="26">
    <w:abstractNumId w:val="23"/>
  </w:num>
  <w:num w:numId="27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49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A00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335"/>
    <w:rsid w:val="000B071B"/>
    <w:rsid w:val="000B1D55"/>
    <w:rsid w:val="000B217A"/>
    <w:rsid w:val="000B5110"/>
    <w:rsid w:val="000C544D"/>
    <w:rsid w:val="000C616A"/>
    <w:rsid w:val="000C66EE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15AAB"/>
    <w:rsid w:val="002251AE"/>
    <w:rsid w:val="0022542D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1903"/>
    <w:rsid w:val="003C5692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0C81"/>
    <w:rsid w:val="005D296D"/>
    <w:rsid w:val="005D2AC2"/>
    <w:rsid w:val="005D5878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06383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55348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25E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07B6E"/>
    <w:rsid w:val="00910495"/>
    <w:rsid w:val="00910692"/>
    <w:rsid w:val="00911C1B"/>
    <w:rsid w:val="00913350"/>
    <w:rsid w:val="00916EB8"/>
    <w:rsid w:val="00920189"/>
    <w:rsid w:val="00924CC1"/>
    <w:rsid w:val="009262B8"/>
    <w:rsid w:val="00927BB4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2C4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642AD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3A9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D4E7C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60D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D0C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03E6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5FD3"/>
    <w:rsid w:val="00D867D4"/>
    <w:rsid w:val="00D9056C"/>
    <w:rsid w:val="00D91D8B"/>
    <w:rsid w:val="00D96057"/>
    <w:rsid w:val="00DA0FBA"/>
    <w:rsid w:val="00DA1040"/>
    <w:rsid w:val="00DA2396"/>
    <w:rsid w:val="00DA5A35"/>
    <w:rsid w:val="00DA5AB9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279B9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1366"/>
    <w:rsid w:val="00EA424E"/>
    <w:rsid w:val="00EA4A8F"/>
    <w:rsid w:val="00EA4B65"/>
    <w:rsid w:val="00EA7E15"/>
    <w:rsid w:val="00EA7F2A"/>
    <w:rsid w:val="00EB2FD7"/>
    <w:rsid w:val="00EB67C7"/>
    <w:rsid w:val="00EB7061"/>
    <w:rsid w:val="00EC0264"/>
    <w:rsid w:val="00EC059D"/>
    <w:rsid w:val="00EC16CA"/>
    <w:rsid w:val="00EC196E"/>
    <w:rsid w:val="00EC5BC4"/>
    <w:rsid w:val="00EC638D"/>
    <w:rsid w:val="00ED1779"/>
    <w:rsid w:val="00ED2590"/>
    <w:rsid w:val="00ED396C"/>
    <w:rsid w:val="00ED4A73"/>
    <w:rsid w:val="00EE0277"/>
    <w:rsid w:val="00EE08C4"/>
    <w:rsid w:val="00EE22C7"/>
    <w:rsid w:val="00EE256B"/>
    <w:rsid w:val="00EE2582"/>
    <w:rsid w:val="00EE2963"/>
    <w:rsid w:val="00EE38A5"/>
    <w:rsid w:val="00EE4D16"/>
    <w:rsid w:val="00EE6499"/>
    <w:rsid w:val="00EE78FE"/>
    <w:rsid w:val="00EF433D"/>
    <w:rsid w:val="00EF68AE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3269A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A00"/>
    <w:pPr>
      <w:keepNext w:val="0"/>
      <w:spacing w:before="120"/>
      <w:ind w:firstLine="709"/>
      <w:jc w:val="left"/>
    </w:pPr>
    <w:rPr>
      <w:rFonts w:asciiTheme="minorHAnsi" w:hAnsiTheme="minorHAnsi" w:cstheme="minorHAnsi"/>
      <w:b w:val="0"/>
      <w:noProof/>
      <w:color w:val="1C1E21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E0277"/>
    <w:rPr>
      <w:color w:val="808080"/>
    </w:rPr>
  </w:style>
  <w:style w:type="character" w:customStyle="1" w:styleId="sg-text">
    <w:name w:val="sg-text"/>
    <w:basedOn w:val="Fontepargpadro"/>
    <w:rsid w:val="00EF68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004C9-758C-478C-AE72-CF7E23709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6</Pages>
  <Words>337</Words>
  <Characters>1824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2020-06-02T22:59:00Z</dcterms:created>
  <dcterms:modified xsi:type="dcterms:W3CDTF">2020-06-02T22:59:00Z</dcterms:modified>
</cp:coreProperties>
</file>