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07EE5" w:rsidRPr="001B3D8C" w:rsidRDefault="00836B83" w:rsidP="001B3D8C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8B425E" w:rsidRDefault="001B3D8C" w:rsidP="00D85FD3">
      <w:pPr>
        <w:pStyle w:val="texto-IEIJ"/>
        <w:jc w:val="both"/>
      </w:pPr>
      <w:r>
        <w:t xml:space="preserve">Questão </w:t>
      </w:r>
      <w:proofErr w:type="gramStart"/>
      <w:r>
        <w:t>1</w:t>
      </w:r>
      <w:proofErr w:type="gramEnd"/>
    </w:p>
    <w:p w:rsidR="00EF68AE" w:rsidRDefault="00EF68AE" w:rsidP="00EF68AE">
      <w:pPr>
        <w:pStyle w:val="03Texto-IEIJ"/>
      </w:pPr>
      <w:r>
        <w:tab/>
        <w:t>CONCURSO DA ABÓBORA 2018</w:t>
      </w:r>
    </w:p>
    <w:p w:rsidR="00207EE5" w:rsidRDefault="00207EE5" w:rsidP="00B17A66">
      <w:pPr>
        <w:pStyle w:val="03Texto-IEIJ"/>
        <w:jc w:val="center"/>
      </w:pPr>
      <w:r>
        <w:rPr>
          <w:shd w:val="clear" w:color="auto" w:fil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95250</wp:posOffset>
            </wp:positionV>
            <wp:extent cx="2609215" cy="2658110"/>
            <wp:effectExtent l="19050" t="0" r="635" b="0"/>
            <wp:wrapThrough wrapText="bothSides">
              <wp:wrapPolygon edited="0">
                <wp:start x="-158" y="0"/>
                <wp:lineTo x="-158" y="21517"/>
                <wp:lineTo x="21605" y="21517"/>
                <wp:lineTo x="21605" y="0"/>
                <wp:lineTo x="-158" y="0"/>
              </wp:wrapPolygon>
            </wp:wrapThrough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A72" w:rsidRPr="001F3A72">
        <w:drawing>
          <wp:inline distT="0" distB="0" distL="0" distR="0">
            <wp:extent cx="4534850" cy="2885813"/>
            <wp:effectExtent l="19050" t="0" r="0" b="0"/>
            <wp:docPr id="16" name="Imagem 47" descr="3 sementes nutritivas para você colocar em sua vitamina | Sport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 sementes nutritivas para você colocar em sua vitamina | Sport Lif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83" cy="288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Default="005D5878" w:rsidP="005D5878">
      <w:pPr>
        <w:pStyle w:val="03Texto-IEIJ"/>
        <w:ind w:left="0" w:firstLine="709"/>
      </w:pPr>
      <w:r>
        <w:t xml:space="preserve">Quantas sementes eles contaram, no total? </w:t>
      </w:r>
    </w:p>
    <w:p w:rsidR="001F3A72" w:rsidRDefault="001F3A72" w:rsidP="001F3A72">
      <w:pPr>
        <w:pStyle w:val="03Texto-IEIJ"/>
        <w:ind w:left="0"/>
      </w:pPr>
      <w:r>
        <w:t>_________________________________________________________________</w:t>
      </w:r>
    </w:p>
    <w:p w:rsidR="005D5878" w:rsidRDefault="005D5878" w:rsidP="005D5878">
      <w:pPr>
        <w:pStyle w:val="03Texto-IEIJ"/>
        <w:ind w:left="0" w:firstLine="709"/>
      </w:pPr>
    </w:p>
    <w:p w:rsidR="00207EE5" w:rsidRDefault="00207EE5" w:rsidP="00EC0264">
      <w:pPr>
        <w:pStyle w:val="03Texto-IEIJ"/>
        <w:ind w:left="0"/>
      </w:pPr>
    </w:p>
    <w:p w:rsidR="001F3A72" w:rsidRDefault="001F3A72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1B3D8C" w:rsidRDefault="001B3D8C" w:rsidP="00EC0264">
      <w:pPr>
        <w:pStyle w:val="03Texto-IEIJ"/>
        <w:ind w:left="0"/>
      </w:pPr>
    </w:p>
    <w:p w:rsidR="00EC0264" w:rsidRDefault="001B3D8C" w:rsidP="00EC0264">
      <w:pPr>
        <w:pStyle w:val="03Texto-IEIJ"/>
        <w:ind w:left="0"/>
      </w:pPr>
      <w:r>
        <w:lastRenderedPageBreak/>
        <w:t>Questão 2</w:t>
      </w:r>
    </w:p>
    <w:p w:rsidR="00207EE5" w:rsidRDefault="00207EE5" w:rsidP="00EC0264">
      <w:pPr>
        <w:pStyle w:val="03Texto-IEIJ"/>
        <w:ind w:left="0"/>
      </w:pPr>
      <w:r>
        <w:drawing>
          <wp:inline distT="0" distB="0" distL="0" distR="0">
            <wp:extent cx="5987612" cy="3981796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26" cy="399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E5" w:rsidRDefault="00207EE5" w:rsidP="00EC0264">
      <w:pPr>
        <w:pStyle w:val="03Texto-IEIJ"/>
        <w:ind w:left="0"/>
      </w:pPr>
      <w:r>
        <w:tab/>
        <w:t xml:space="preserve">A Cana Verde de Passagem é uma dança tradiconal de Minas Gerais. </w:t>
      </w:r>
    </w:p>
    <w:p w:rsidR="00207EE5" w:rsidRDefault="00207EE5" w:rsidP="00EC0264">
      <w:pPr>
        <w:pStyle w:val="03Texto-IEIJ"/>
        <w:ind w:left="0"/>
      </w:pPr>
      <w:r>
        <w:tab/>
        <w:t xml:space="preserve">Localize, no mapa do Brasil, o estado de Minas Gerais. Pinte-o. </w:t>
      </w:r>
    </w:p>
    <w:p w:rsidR="00207EE5" w:rsidRDefault="00207EE5" w:rsidP="00EC0264">
      <w:pPr>
        <w:pStyle w:val="03Texto-IEIJ"/>
        <w:ind w:left="0"/>
      </w:pPr>
      <w:r>
        <w:lastRenderedPageBreak/>
        <w:t xml:space="preserve"> </w:t>
      </w:r>
      <w:r>
        <w:drawing>
          <wp:inline distT="0" distB="0" distL="0" distR="0">
            <wp:extent cx="5940900" cy="5849007"/>
            <wp:effectExtent l="19050" t="0" r="270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1" cy="58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E5" w:rsidRDefault="00207EE5" w:rsidP="00EC0264">
      <w:pPr>
        <w:pStyle w:val="03Texto-IEIJ"/>
        <w:ind w:left="0"/>
      </w:pPr>
    </w:p>
    <w:p w:rsidR="00EC0264" w:rsidRPr="00BF2B2D" w:rsidRDefault="00EC0264" w:rsidP="00EC0264">
      <w:pPr>
        <w:pStyle w:val="03Texto-IEIJ"/>
        <w:ind w:left="0"/>
      </w:pPr>
    </w:p>
    <w:sectPr w:rsidR="00EC0264" w:rsidRPr="00BF2B2D" w:rsidSect="00EF433D">
      <w:headerReference w:type="default" r:id="rId13"/>
      <w:headerReference w:type="first" r:id="rId1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D65" w:rsidRDefault="00683D65">
      <w:r>
        <w:separator/>
      </w:r>
    </w:p>
  </w:endnote>
  <w:endnote w:type="continuationSeparator" w:id="0">
    <w:p w:rsidR="00683D65" w:rsidRDefault="00683D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D65" w:rsidRDefault="00683D65">
      <w:r>
        <w:separator/>
      </w:r>
    </w:p>
  </w:footnote>
  <w:footnote w:type="continuationSeparator" w:id="0">
    <w:p w:rsidR="00683D65" w:rsidRDefault="00683D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1B3D8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EDIÇÃO ESPECIAL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0C708A" w:rsidP="00B17A6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66EE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3D8C"/>
    <w:rsid w:val="001B463C"/>
    <w:rsid w:val="001C7F54"/>
    <w:rsid w:val="001D3856"/>
    <w:rsid w:val="001D5A16"/>
    <w:rsid w:val="001D6CCC"/>
    <w:rsid w:val="001E7BEB"/>
    <w:rsid w:val="001F3A72"/>
    <w:rsid w:val="002001DF"/>
    <w:rsid w:val="002065E3"/>
    <w:rsid w:val="00206F7E"/>
    <w:rsid w:val="00207EE5"/>
    <w:rsid w:val="0021240D"/>
    <w:rsid w:val="00212449"/>
    <w:rsid w:val="00214501"/>
    <w:rsid w:val="00215AAB"/>
    <w:rsid w:val="002251AE"/>
    <w:rsid w:val="0022542D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0B23"/>
    <w:rsid w:val="003A2D3B"/>
    <w:rsid w:val="003A399C"/>
    <w:rsid w:val="003A59D1"/>
    <w:rsid w:val="003B05FD"/>
    <w:rsid w:val="003B14D5"/>
    <w:rsid w:val="003C1903"/>
    <w:rsid w:val="003C5692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78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3D65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27BB4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17A66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87D2E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279B9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264"/>
    <w:rsid w:val="00EC059D"/>
    <w:rsid w:val="00EC16CA"/>
    <w:rsid w:val="00EC196E"/>
    <w:rsid w:val="00EC5BC4"/>
    <w:rsid w:val="00EC638D"/>
    <w:rsid w:val="00ED1779"/>
    <w:rsid w:val="00ED2590"/>
    <w:rsid w:val="00ED396C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F68AE"/>
    <w:pPr>
      <w:keepNext w:val="0"/>
      <w:spacing w:before="120"/>
      <w:ind w:left="709"/>
    </w:pPr>
    <w:rPr>
      <w:rFonts w:asciiTheme="minorHAnsi" w:hAnsiTheme="minorHAnsi" w:cstheme="minorHAnsi"/>
      <w:b w:val="0"/>
      <w:noProof/>
      <w:color w:val="000000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8F317-B5A5-4D89-9E58-0D572E05B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3</Pages>
  <Words>52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2017-08-04T11:23:00Z</cp:lastPrinted>
  <dcterms:created xsi:type="dcterms:W3CDTF">2020-06-05T13:10:00Z</dcterms:created>
  <dcterms:modified xsi:type="dcterms:W3CDTF">2020-06-05T13:10:00Z</dcterms:modified>
</cp:coreProperties>
</file>