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C19" w:rsidRDefault="00F62C19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inverno</w:t>
      </w:r>
    </w:p>
    <w:p w:rsidR="00386DF7" w:rsidRPr="00A53C33" w:rsidRDefault="00386DF7" w:rsidP="001771CC">
      <w:pPr>
        <w:pStyle w:val="03Texto-IEIJ"/>
      </w:pPr>
      <w:r w:rsidRPr="00A53C33">
        <w:t>ESPORTE DE INVERNO</w:t>
      </w:r>
    </w:p>
    <w:p w:rsidR="00A53C33" w:rsidRDefault="00A53C33" w:rsidP="00A53C33">
      <w:pPr>
        <w:tabs>
          <w:tab w:val="left" w:pos="2554"/>
        </w:tabs>
        <w:spacing w:line="360" w:lineRule="auto"/>
        <w:jc w:val="both"/>
        <w:rPr>
          <w:rFonts w:ascii="Calibri" w:hAnsi="Calibri" w:cs="Calibri"/>
          <w:b/>
          <w:kern w:val="24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right"/>
        <w:rPr>
          <w:rFonts w:ascii="Calibri" w:hAnsi="Calibri" w:cs="Calibri"/>
          <w:spacing w:val="40"/>
          <w:kern w:val="24"/>
          <w:sz w:val="14"/>
          <w:szCs w:val="28"/>
        </w:rPr>
      </w:pPr>
      <w:r>
        <w:rPr>
          <w:rFonts w:ascii="Calibri" w:hAnsi="Calibri" w:cs="Calibri"/>
          <w:noProof/>
          <w:spacing w:val="40"/>
          <w:kern w:val="24"/>
          <w:sz w:val="14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8255</wp:posOffset>
            </wp:positionV>
            <wp:extent cx="4810125" cy="3331845"/>
            <wp:effectExtent l="171450" t="133350" r="371475" b="306705"/>
            <wp:wrapSquare wrapText="bothSides"/>
            <wp:docPr id="10" name="irc_mi" descr="http://www.goturkey.com/uploads/8db40b0b4a4e10c9046418abcf6f0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rc_mi" descr="http://www.goturkey.com/uploads/8db40b0b4a4e10c9046418abcf6f0a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3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ind w:left="360"/>
        <w:jc w:val="both"/>
        <w:rPr>
          <w:rFonts w:ascii="Calibri" w:hAnsi="Calibri" w:cs="Calibri"/>
          <w:kern w:val="28"/>
          <w:sz w:val="28"/>
          <w:szCs w:val="28"/>
        </w:rPr>
      </w:pPr>
    </w:p>
    <w:p w:rsidR="00386DF7" w:rsidRDefault="00386DF7" w:rsidP="001771CC">
      <w:pPr>
        <w:pStyle w:val="03Texto-IEIJ"/>
      </w:pPr>
    </w:p>
    <w:p w:rsidR="00386DF7" w:rsidRDefault="00386DF7" w:rsidP="001771CC">
      <w:pPr>
        <w:pStyle w:val="03Texto-IEIJ"/>
      </w:pPr>
    </w:p>
    <w:p w:rsidR="00A53C33" w:rsidRDefault="00A53C33" w:rsidP="00A53C33">
      <w:pPr>
        <w:tabs>
          <w:tab w:val="left" w:pos="2554"/>
        </w:tabs>
        <w:spacing w:line="360" w:lineRule="auto"/>
        <w:jc w:val="both"/>
        <w:rPr>
          <w:rFonts w:ascii="Calibri" w:hAnsi="Calibri" w:cs="Calibri"/>
          <w:b/>
          <w:kern w:val="24"/>
          <w:sz w:val="28"/>
          <w:szCs w:val="28"/>
        </w:rPr>
      </w:pPr>
      <w:r>
        <w:rPr>
          <w:rFonts w:ascii="Calibri" w:hAnsi="Calibri" w:cs="Calibri"/>
          <w:b/>
          <w:noProof/>
          <w:kern w:val="24"/>
          <w:sz w:val="28"/>
          <w:szCs w:val="28"/>
          <w:lang w:eastAsia="pt-BR" w:bidi="ar-SA"/>
        </w:rPr>
        <w:pict>
          <v:roundrect id="AutoShape 29" o:spid="_x0000_s1032" style="position:absolute;left:0;text-align:left;margin-left:80.6pt;margin-top:15.8pt;width:314.3pt;height:36.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" fillcolor="#dce6f2" strokecolor="#1f497d">
            <v:shadow on="t" color="#4f81bd" opacity=".5" offset="-6pt,-6pt"/>
            <v:textbox style="mso-next-textbox:#AutoShape 29">
              <w:txbxContent>
                <w:p w:rsidR="00A53C33" w:rsidRPr="00234F5F" w:rsidRDefault="00A53C33" w:rsidP="00A53C33">
                  <w:pPr>
                    <w:rPr>
                      <w:rFonts w:ascii="Calibri" w:hAnsi="Calibri"/>
                      <w:b/>
                      <w:spacing w:val="60"/>
                      <w:kern w:val="48"/>
                      <w:sz w:val="48"/>
                    </w:rPr>
                  </w:pPr>
                  <w:r w:rsidRPr="00234F5F">
                    <w:rPr>
                      <w:rFonts w:ascii="Calibri" w:hAnsi="Calibri"/>
                      <w:b/>
                      <w:spacing w:val="60"/>
                      <w:kern w:val="48"/>
                      <w:sz w:val="48"/>
                    </w:rPr>
                    <w:t>SNOWBOARD</w:t>
                  </w:r>
                </w:p>
              </w:txbxContent>
            </v:textbox>
          </v:roundrect>
        </w:pict>
      </w:r>
    </w:p>
    <w:p w:rsidR="00A53C33" w:rsidRPr="00234F5F" w:rsidRDefault="00A53C33" w:rsidP="00A53C33">
      <w:pPr>
        <w:spacing w:line="360" w:lineRule="auto"/>
        <w:ind w:firstLine="709"/>
        <w:jc w:val="right"/>
        <w:rPr>
          <w:rFonts w:ascii="Calibri" w:hAnsi="Calibri" w:cs="Calibri"/>
          <w:spacing w:val="40"/>
          <w:kern w:val="24"/>
          <w:sz w:val="14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  <w:r>
        <w:rPr>
          <w:noProof/>
        </w:rPr>
        <w:pict>
          <v:rect id="Rectangle 27" o:spid="_x0000_s1030" style="position:absolute;left:0;text-align:left;margin-left:74pt;margin-top:13.85pt;width:326.15pt;height:178.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" strokecolor="#1f497d" strokeweight="1.5pt">
            <v:shadow on="t" color="#dce6f2" opacity=".5" offset="6pt,-6pt"/>
            <v:textbox style="mso-next-textbox:#Rectangle 27">
              <w:txbxContent>
                <w:p w:rsidR="00A53C33" w:rsidRDefault="00A53C33" w:rsidP="00A53C33"/>
                <w:p w:rsidR="00A53C33" w:rsidRDefault="00A53C33" w:rsidP="00A53C33"/>
                <w:p w:rsidR="00A53C33" w:rsidRPr="00234F5F" w:rsidRDefault="00A53C33" w:rsidP="00A53C33">
                  <w:pPr>
                    <w:spacing w:line="360" w:lineRule="auto"/>
                    <w:ind w:left="284" w:firstLine="567"/>
                    <w:jc w:val="both"/>
                    <w:rPr>
                      <w:rFonts w:ascii="Calibri" w:hAnsi="Calibri"/>
                      <w:spacing w:val="40"/>
                      <w:kern w:val="24"/>
                    </w:rPr>
                  </w:pPr>
                  <w:r w:rsidRPr="00234F5F">
                    <w:rPr>
                      <w:rFonts w:ascii="Calibri" w:hAnsi="Calibri"/>
                      <w:spacing w:val="40"/>
                      <w:kern w:val="24"/>
                    </w:rPr>
                    <w:t xml:space="preserve">Em uma das modalidades, o atleta desce a pista inclinada, em formato de meio cilindro, ziguezagueando e saltando sobre os paredões curvados de neve. Os atletas de ponta conseguem realizar entre cinco e seis manobras por descida. </w:t>
                  </w:r>
                </w:p>
                <w:p w:rsidR="00A53C33" w:rsidRDefault="00A53C33" w:rsidP="00A53C33"/>
              </w:txbxContent>
            </v:textbox>
          </v:rect>
        </w:pict>
      </w: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jc w:val="both"/>
        <w:rPr>
          <w:rFonts w:ascii="Calibri" w:hAnsi="Calibri" w:cs="Calibri"/>
          <w:kern w:val="28"/>
          <w:sz w:val="28"/>
          <w:szCs w:val="28"/>
        </w:rPr>
      </w:pPr>
    </w:p>
    <w:p w:rsidR="00A53C33" w:rsidRDefault="00A53C33" w:rsidP="00A53C33">
      <w:pPr>
        <w:pStyle w:val="texto-IEIJ"/>
      </w:pPr>
    </w:p>
    <w:p w:rsidR="00A53C33" w:rsidRDefault="00A53C33" w:rsidP="001771CC">
      <w:pPr>
        <w:pStyle w:val="03Texto-IEIJ"/>
      </w:pPr>
    </w:p>
    <w:p w:rsidR="00386DF7" w:rsidRDefault="00386DF7" w:rsidP="001771CC">
      <w:pPr>
        <w:pStyle w:val="03Texto-IEIJ"/>
      </w:pPr>
    </w:p>
    <w:p w:rsidR="00A53C33" w:rsidRDefault="00A53C33" w:rsidP="00A53C33">
      <w:pPr>
        <w:pStyle w:val="texto-IEIJ"/>
      </w:pPr>
    </w:p>
    <w:p w:rsidR="00A53C33" w:rsidRDefault="00A53C33" w:rsidP="00A53C33">
      <w:pPr>
        <w:pStyle w:val="texto-IEIJ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A53C33" w:rsidRDefault="00A53C33" w:rsidP="00A53C33">
      <w:pPr>
        <w:pStyle w:val="texto-IEIJ"/>
      </w:pPr>
      <w:r>
        <w:tab/>
        <w:t xml:space="preserve">Qual das formas geométricas abaixo apresenta o formato da pista inclinada de </w:t>
      </w:r>
      <w:proofErr w:type="spellStart"/>
      <w:r>
        <w:t>snowboard</w:t>
      </w:r>
      <w:proofErr w:type="spellEnd"/>
      <w:r>
        <w:t xml:space="preserve">? </w:t>
      </w:r>
    </w:p>
    <w:p w:rsidR="00386DF7" w:rsidRDefault="00A53C33" w:rsidP="001771CC">
      <w:pPr>
        <w:pStyle w:val="03Texto-IEIJ"/>
      </w:pPr>
      <w:r>
        <w:drawing>
          <wp:inline distT="0" distB="0" distL="0" distR="0">
            <wp:extent cx="6029325" cy="1800225"/>
            <wp:effectExtent l="1905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F7" w:rsidRDefault="00386DF7" w:rsidP="001771CC">
      <w:pPr>
        <w:pStyle w:val="03Texto-IEIJ"/>
      </w:pPr>
    </w:p>
    <w:p w:rsidR="00386DF7" w:rsidRPr="001771CC" w:rsidRDefault="001771CC" w:rsidP="001771CC">
      <w:pPr>
        <w:pStyle w:val="03Texto-IEIJ"/>
      </w:pPr>
      <w:r w:rsidRPr="001771CC">
        <w:t>Questão 2</w:t>
      </w:r>
    </w:p>
    <w:p w:rsidR="00386DF7" w:rsidRDefault="00386DF7" w:rsidP="00386DF7">
      <w:pPr>
        <w:pStyle w:val="texto-IEIJ"/>
        <w:ind w:firstLine="709"/>
        <w:jc w:val="both"/>
        <w:rPr>
          <w:sz w:val="24"/>
          <w:szCs w:val="24"/>
        </w:rPr>
      </w:pPr>
      <w:r w:rsidRPr="001771CC">
        <w:t>Diversas atividades de lazer e</w:t>
      </w:r>
      <w:r w:rsidRPr="001771CC">
        <w:rPr>
          <w:rStyle w:val="apple-converted-space"/>
        </w:rPr>
        <w:t> </w:t>
      </w:r>
      <w:hyperlink r:id="rId10" w:tooltip="Esporte" w:history="1">
        <w:r w:rsidRPr="001771CC">
          <w:rPr>
            <w:rStyle w:val="Hyperlink"/>
            <w:color w:val="auto"/>
            <w:u w:val="none"/>
          </w:rPr>
          <w:t>esportivas</w:t>
        </w:r>
      </w:hyperlink>
      <w:r w:rsidRPr="001771CC">
        <w:rPr>
          <w:rStyle w:val="apple-converted-space"/>
        </w:rPr>
        <w:t> </w:t>
      </w:r>
      <w:r w:rsidRPr="001771CC">
        <w:t>dependem da precipitação e acúmulo de neve para poderem ser praticados, tais como o</w:t>
      </w:r>
      <w:r w:rsidRPr="001771CC">
        <w:rPr>
          <w:rStyle w:val="apple-converted-space"/>
        </w:rPr>
        <w:t> </w:t>
      </w:r>
      <w:hyperlink r:id="rId11" w:tooltip="Esqui" w:history="1">
        <w:r w:rsidRPr="001771CC">
          <w:rPr>
            <w:rStyle w:val="Hyperlink"/>
            <w:color w:val="auto"/>
            <w:u w:val="none"/>
          </w:rPr>
          <w:t>esqui</w:t>
        </w:r>
      </w:hyperlink>
      <w:r w:rsidRPr="001771CC">
        <w:t>, o</w:t>
      </w:r>
      <w:r w:rsidRPr="001771CC">
        <w:rPr>
          <w:rStyle w:val="apple-converted-space"/>
        </w:rPr>
        <w:t> </w:t>
      </w:r>
      <w:proofErr w:type="spellStart"/>
      <w:r w:rsidRPr="001771CC">
        <w:fldChar w:fldCharType="begin"/>
      </w:r>
      <w:r w:rsidRPr="001771CC">
        <w:instrText xml:space="preserve"> HYPERLINK "http://pt.wikipedia.org/wiki/Snowboarding" \o "Snowboarding" </w:instrText>
      </w:r>
      <w:r w:rsidRPr="001771CC">
        <w:fldChar w:fldCharType="separate"/>
      </w:r>
      <w:r w:rsidRPr="001771CC">
        <w:rPr>
          <w:rStyle w:val="Hyperlink"/>
          <w:color w:val="auto"/>
          <w:u w:val="none"/>
        </w:rPr>
        <w:t>snowboarding</w:t>
      </w:r>
      <w:proofErr w:type="spellEnd"/>
      <w:r w:rsidRPr="001771CC">
        <w:fldChar w:fldCharType="end"/>
      </w:r>
      <w:r w:rsidRPr="001771CC">
        <w:t>, corridas de</w:t>
      </w:r>
      <w:r w:rsidRPr="001771CC">
        <w:rPr>
          <w:rStyle w:val="apple-converted-space"/>
        </w:rPr>
        <w:t> </w:t>
      </w:r>
      <w:proofErr w:type="spellStart"/>
      <w:r w:rsidRPr="001771CC">
        <w:fldChar w:fldCharType="begin"/>
      </w:r>
      <w:r w:rsidRPr="001771CC">
        <w:instrText xml:space="preserve"> HYPERLINK "http://pt.wikipedia.org/wiki/Snowmobile" \o "Snowmobile" </w:instrText>
      </w:r>
      <w:r w:rsidRPr="001771CC">
        <w:fldChar w:fldCharType="separate"/>
      </w:r>
      <w:r w:rsidRPr="001771CC">
        <w:rPr>
          <w:rStyle w:val="Hyperlink"/>
          <w:color w:val="auto"/>
          <w:u w:val="none"/>
        </w:rPr>
        <w:t>snowmobiles</w:t>
      </w:r>
      <w:proofErr w:type="spellEnd"/>
      <w:r w:rsidRPr="001771CC">
        <w:fldChar w:fldCharType="end"/>
      </w:r>
      <w:r w:rsidRPr="001771CC">
        <w:t>, deslizamento com</w:t>
      </w:r>
      <w:r w:rsidRPr="001771CC">
        <w:rPr>
          <w:rStyle w:val="apple-converted-space"/>
        </w:rPr>
        <w:t> </w:t>
      </w:r>
      <w:hyperlink r:id="rId12" w:tooltip="Trenó" w:history="1">
        <w:r w:rsidRPr="001771CC">
          <w:rPr>
            <w:rStyle w:val="Hyperlink"/>
            <w:color w:val="auto"/>
            <w:u w:val="none"/>
          </w:rPr>
          <w:t>trenós</w:t>
        </w:r>
      </w:hyperlink>
      <w:r w:rsidRPr="001771CC">
        <w:rPr>
          <w:rStyle w:val="apple-converted-space"/>
        </w:rPr>
        <w:t> </w:t>
      </w:r>
      <w:r w:rsidRPr="001771CC">
        <w:t>e caminhadas com uso de</w:t>
      </w:r>
      <w:r w:rsidRPr="001771CC">
        <w:rPr>
          <w:rStyle w:val="apple-converted-space"/>
        </w:rPr>
        <w:t> </w:t>
      </w:r>
      <w:hyperlink r:id="rId13" w:tooltip="Raquete de neve" w:history="1">
        <w:r w:rsidRPr="001771CC">
          <w:rPr>
            <w:rStyle w:val="Hyperlink"/>
            <w:color w:val="auto"/>
            <w:u w:val="none"/>
          </w:rPr>
          <w:t>raquetes de neve</w:t>
        </w:r>
      </w:hyperlink>
      <w:r w:rsidRPr="00386DF7">
        <w:rPr>
          <w:sz w:val="24"/>
          <w:szCs w:val="24"/>
        </w:rPr>
        <w:t>.</w:t>
      </w:r>
    </w:p>
    <w:p w:rsidR="00701154" w:rsidRDefault="00701154" w:rsidP="00386DF7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3810</wp:posOffset>
            </wp:positionV>
            <wp:extent cx="1707515" cy="1247775"/>
            <wp:effectExtent l="19050" t="0" r="6985" b="0"/>
            <wp:wrapThrough wrapText="bothSides">
              <wp:wrapPolygon edited="0">
                <wp:start x="-241" y="0"/>
                <wp:lineTo x="-241" y="21435"/>
                <wp:lineTo x="21688" y="21435"/>
                <wp:lineTo x="21688" y="0"/>
                <wp:lineTo x="-241" y="0"/>
              </wp:wrapPolygon>
            </wp:wrapThrough>
            <wp:docPr id="9" name="Imagem 11" descr="Seguro é indispensável para as viagens de esqui | Mer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guro é indispensável para as viagens de esqui | Mercad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1685925" cy="1265976"/>
            <wp:effectExtent l="19050" t="0" r="9525" b="0"/>
            <wp:docPr id="7" name="Imagem 5" descr="Para caminhar na neve - Foto de Cabane a sucre Chez Dany, Trois-Rivieres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 caminhar na neve - Foto de Cabane a sucre Chez Dany, Trois-Rivieres -  Tripadviso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69" cy="126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941195" cy="1296718"/>
            <wp:effectExtent l="19050" t="0" r="1905" b="0"/>
            <wp:docPr id="8" name="Imagem 8" descr="Trenó - meio de transporte - Info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enó - meio de transporte - InfoEscol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29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</w:p>
    <w:p w:rsidR="00701154" w:rsidRPr="001771CC" w:rsidRDefault="00701154" w:rsidP="00701154">
      <w:pPr>
        <w:pStyle w:val="texto-IEIJ"/>
        <w:ind w:firstLine="360"/>
        <w:jc w:val="both"/>
        <w:rPr>
          <w:noProof/>
          <w:lang w:eastAsia="pt-BR" w:bidi="ar-SA"/>
        </w:rPr>
      </w:pPr>
      <w:r w:rsidRPr="001771CC">
        <w:rPr>
          <w:noProof/>
          <w:lang w:eastAsia="pt-BR" w:bidi="ar-SA"/>
        </w:rPr>
        <w:t xml:space="preserve">Caminhar na neve não é como andar em um solo como o nosso. Explique porque </w:t>
      </w:r>
      <w:r w:rsidR="001771CC" w:rsidRPr="001771CC">
        <w:rPr>
          <w:noProof/>
          <w:lang w:eastAsia="pt-BR" w:bidi="ar-SA"/>
        </w:rPr>
        <w:t>alguns arti</w:t>
      </w:r>
      <w:r w:rsidRPr="001771CC">
        <w:rPr>
          <w:noProof/>
          <w:lang w:eastAsia="pt-BR" w:bidi="ar-SA"/>
        </w:rPr>
        <w:t xml:space="preserve">fícios como esquis, botas, raquetes...podem auxiliar no caminhar. </w:t>
      </w:r>
    </w:p>
    <w:p w:rsidR="00701154" w:rsidRDefault="00701154" w:rsidP="00701154">
      <w:pPr>
        <w:pStyle w:val="texto-IEIJ"/>
        <w:rPr>
          <w:noProof/>
          <w:sz w:val="24"/>
          <w:szCs w:val="24"/>
          <w:lang w:eastAsia="pt-BR" w:bidi="ar-SA"/>
        </w:rPr>
      </w:pPr>
    </w:p>
    <w:p w:rsidR="001771CC" w:rsidRDefault="0028743B" w:rsidP="00701154">
      <w:pPr>
        <w:pStyle w:val="texto-IEIJ"/>
        <w:rPr>
          <w:noProof/>
          <w:lang w:eastAsia="pt-BR" w:bidi="ar-SA"/>
        </w:rPr>
      </w:pPr>
      <w:r w:rsidRPr="0028743B">
        <w:rPr>
          <w:noProof/>
          <w:lang w:eastAsia="pt-BR" w:bidi="ar-SA"/>
        </w:rPr>
        <w:t>Questão 3</w:t>
      </w:r>
    </w:p>
    <w:p w:rsidR="0028743B" w:rsidRDefault="0028743B" w:rsidP="00701154">
      <w:pPr>
        <w:pStyle w:val="texto-IEIJ"/>
      </w:pPr>
      <w:r>
        <w:rPr>
          <w:noProof/>
          <w:lang w:eastAsia="pt-BR" w:bidi="ar-SA"/>
        </w:rPr>
        <w:tab/>
      </w:r>
      <w:r>
        <w:t>O gráfico a seguir mostra o número de alunos que responderam à pergunta: "Qual a estação do ano de que você mais gosta?</w:t>
      </w:r>
      <w:proofErr w:type="gramStart"/>
      <w:r>
        <w:t>"</w:t>
      </w:r>
      <w:proofErr w:type="gramEnd"/>
    </w:p>
    <w:p w:rsidR="00616C0C" w:rsidRDefault="00616C0C" w:rsidP="00616C0C">
      <w:pPr>
        <w:pStyle w:val="texto-IEIJ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2981325" cy="1704975"/>
            <wp:effectExtent l="1905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0C" w:rsidRDefault="00616C0C" w:rsidP="00616C0C">
      <w:pPr>
        <w:pStyle w:val="texto-IEIJ"/>
        <w:jc w:val="center"/>
        <w:rPr>
          <w:noProof/>
          <w:lang w:eastAsia="pt-BR" w:bidi="ar-SA"/>
        </w:rPr>
      </w:pPr>
    </w:p>
    <w:p w:rsidR="00616C0C" w:rsidRDefault="00616C0C" w:rsidP="00616C0C">
      <w:pPr>
        <w:pStyle w:val="texto-IEIJ"/>
        <w:jc w:val="both"/>
      </w:pPr>
      <w:r>
        <w:lastRenderedPageBreak/>
        <w:t xml:space="preserve">Analisando o gráfico, pode-se afirmar que do total de alunos que responderam à pergunta: </w:t>
      </w:r>
    </w:p>
    <w:p w:rsidR="00616C0C" w:rsidRDefault="00616C0C" w:rsidP="00616C0C">
      <w:pPr>
        <w:pStyle w:val="texto-IEIJ"/>
        <w:jc w:val="both"/>
      </w:pPr>
      <w:r>
        <w:t xml:space="preserve">a) três dezenas preferem a primavera. </w:t>
      </w:r>
    </w:p>
    <w:p w:rsidR="00616C0C" w:rsidRDefault="00616C0C" w:rsidP="00616C0C">
      <w:pPr>
        <w:pStyle w:val="texto-IEIJ"/>
        <w:jc w:val="both"/>
      </w:pPr>
      <w:r>
        <w:t xml:space="preserve">b) metade prefere o verão. </w:t>
      </w:r>
    </w:p>
    <w:p w:rsidR="00616C0C" w:rsidRDefault="00616C0C" w:rsidP="00616C0C">
      <w:pPr>
        <w:pStyle w:val="texto-IEIJ"/>
        <w:jc w:val="both"/>
      </w:pPr>
      <w:r>
        <w:t xml:space="preserve">c) uma dezena e duas unidades preferem o inverno. </w:t>
      </w:r>
    </w:p>
    <w:p w:rsidR="00616C0C" w:rsidRDefault="00616C0C" w:rsidP="00616C0C">
      <w:pPr>
        <w:pStyle w:val="texto-IEIJ"/>
        <w:jc w:val="both"/>
      </w:pPr>
      <w:r>
        <w:t xml:space="preserve">d) duas dezenas preferem o outono. </w:t>
      </w:r>
    </w:p>
    <w:p w:rsidR="00616C0C" w:rsidRDefault="00616C0C" w:rsidP="00616C0C">
      <w:pPr>
        <w:pStyle w:val="texto-IEIJ"/>
        <w:jc w:val="both"/>
      </w:pPr>
      <w:r>
        <w:t>e) duas dezenas preferem prefere o inverno.</w:t>
      </w:r>
    </w:p>
    <w:p w:rsidR="00616C0C" w:rsidRDefault="00616C0C" w:rsidP="00616C0C">
      <w:pPr>
        <w:pStyle w:val="texto-IEIJ"/>
        <w:jc w:val="both"/>
      </w:pPr>
    </w:p>
    <w:p w:rsidR="00616C0C" w:rsidRDefault="00616C0C" w:rsidP="00616C0C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616C0C" w:rsidRDefault="00616C0C" w:rsidP="00616C0C">
      <w:pPr>
        <w:pStyle w:val="texto-IEIJ"/>
        <w:ind w:firstLine="709"/>
        <w:jc w:val="both"/>
      </w:pPr>
      <w:r>
        <w:t xml:space="preserve">Em pleno inverno, um menino acaba de se mudar para um novo bairro e deseja ir à padaria. Pediu ajuda a um amigo que lhe forneceu um mapa com pontos numerados, que representam cinco locais de interesse, entre os quais está a padaria. </w:t>
      </w:r>
    </w:p>
    <w:p w:rsidR="00616C0C" w:rsidRDefault="00616C0C" w:rsidP="00616C0C">
      <w:pPr>
        <w:pStyle w:val="texto-IEIJ"/>
        <w:ind w:firstLine="709"/>
        <w:jc w:val="both"/>
      </w:pPr>
      <w:r>
        <w:t xml:space="preserve">Além disso, o amigo passou as seguintes instruções: </w:t>
      </w:r>
    </w:p>
    <w:p w:rsidR="00616C0C" w:rsidRDefault="00616C0C" w:rsidP="00616C0C">
      <w:pPr>
        <w:pStyle w:val="texto-IEIJ"/>
        <w:ind w:firstLine="709"/>
        <w:jc w:val="both"/>
      </w:pPr>
      <w:proofErr w:type="gramStart"/>
      <w:r>
        <w:t>a</w:t>
      </w:r>
      <w:proofErr w:type="gramEnd"/>
      <w:r>
        <w:t xml:space="preserve"> partir do ponto em que você se encontra, representado pela letra X, ande à esquerda, vire à direita na primeira rua que encontrar, siga em frente e vire à esquerda na próxima rua. A padaria estará logo a seguir.</w:t>
      </w:r>
    </w:p>
    <w:p w:rsidR="00616C0C" w:rsidRPr="0028743B" w:rsidRDefault="00616C0C" w:rsidP="00616C0C">
      <w:pPr>
        <w:pStyle w:val="texto-IEIJ"/>
        <w:ind w:firstLine="709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3438525" cy="2619375"/>
            <wp:effectExtent l="1905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0C" w:rsidRDefault="00616C0C" w:rsidP="00701154">
      <w:pPr>
        <w:pStyle w:val="texto-IEIJ"/>
      </w:pPr>
      <w:r>
        <w:t xml:space="preserve">A padaria está representada pelo ponto numerado com: </w:t>
      </w:r>
    </w:p>
    <w:p w:rsidR="0028743B" w:rsidRDefault="00616C0C" w:rsidP="00701154">
      <w:pPr>
        <w:pStyle w:val="texto-IEIJ"/>
      </w:pPr>
      <w:r>
        <w:t xml:space="preserve">a) 1 </w:t>
      </w:r>
      <w:r>
        <w:tab/>
      </w:r>
      <w:r>
        <w:tab/>
        <w:t xml:space="preserve">b) 2 </w:t>
      </w:r>
      <w:r>
        <w:tab/>
      </w:r>
      <w:r>
        <w:tab/>
        <w:t xml:space="preserve">c) 3 </w:t>
      </w:r>
      <w:r>
        <w:tab/>
      </w:r>
      <w:r>
        <w:tab/>
        <w:t xml:space="preserve">d) 4 </w:t>
      </w:r>
      <w:r>
        <w:tab/>
      </w:r>
      <w:r>
        <w:tab/>
        <w:t xml:space="preserve">e) </w:t>
      </w:r>
      <w:proofErr w:type="gramStart"/>
      <w:r>
        <w:t>5</w:t>
      </w:r>
      <w:proofErr w:type="gramEnd"/>
    </w:p>
    <w:p w:rsidR="00616C0C" w:rsidRDefault="00616C0C" w:rsidP="00701154">
      <w:pPr>
        <w:pStyle w:val="texto-IEIJ"/>
      </w:pPr>
    </w:p>
    <w:p w:rsidR="00D14AEB" w:rsidRDefault="00D14AEB" w:rsidP="00701154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616C0C" w:rsidRDefault="00D14AEB" w:rsidP="00D14AEB">
      <w:pPr>
        <w:pStyle w:val="texto-IEIJ"/>
        <w:ind w:firstLine="709"/>
      </w:pPr>
      <w:r>
        <w:t>A figura a seguir apresenta um iglu (casa de gelo) construído com cubos.</w:t>
      </w:r>
    </w:p>
    <w:p w:rsidR="00D14AEB" w:rsidRDefault="00D14AEB" w:rsidP="00D14AEB">
      <w:pPr>
        <w:pStyle w:val="texto-IEIJ"/>
      </w:pPr>
    </w:p>
    <w:p w:rsidR="00D14AEB" w:rsidRDefault="00D14AEB" w:rsidP="00D14AEB">
      <w:pPr>
        <w:pStyle w:val="texto-IEIJ"/>
      </w:pPr>
    </w:p>
    <w:p w:rsidR="00D14AEB" w:rsidRDefault="00D14AEB" w:rsidP="00D14AEB">
      <w:pPr>
        <w:pStyle w:val="texto-IEIJ"/>
      </w:pPr>
    </w:p>
    <w:p w:rsidR="00D14AEB" w:rsidRDefault="00D14AEB" w:rsidP="00D14AEB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066925" cy="1571625"/>
            <wp:effectExtent l="1905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EB" w:rsidRDefault="00D14AEB" w:rsidP="00D14AEB">
      <w:pPr>
        <w:pStyle w:val="texto-IEIJ"/>
        <w:ind w:firstLine="709"/>
        <w:jc w:val="both"/>
      </w:pPr>
      <w:r>
        <w:t>Quando se olha de cima para o iglu, ele apresenta o aspecto da figura a seguir.</w:t>
      </w:r>
    </w:p>
    <w:p w:rsidR="00D14AEB" w:rsidRDefault="00D14AEB" w:rsidP="00D14AE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828925" cy="2543175"/>
            <wp:effectExtent l="1905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EB" w:rsidRDefault="00D14AEB" w:rsidP="00D14AEB">
      <w:pPr>
        <w:pStyle w:val="texto-IEIJ"/>
        <w:ind w:firstLine="709"/>
        <w:jc w:val="both"/>
      </w:pPr>
      <w:r>
        <w:t xml:space="preserve">Quantos cubos foram utilizados para construir o iglu? </w:t>
      </w:r>
    </w:p>
    <w:p w:rsidR="00D14AEB" w:rsidRDefault="00D14AEB" w:rsidP="00D14AEB">
      <w:pPr>
        <w:pStyle w:val="texto-IEIJ"/>
        <w:jc w:val="both"/>
      </w:pPr>
      <w:r>
        <w:t xml:space="preserve">a) 56 </w:t>
      </w:r>
    </w:p>
    <w:p w:rsidR="00D14AEB" w:rsidRDefault="00D14AEB" w:rsidP="00D14AEB">
      <w:pPr>
        <w:pStyle w:val="texto-IEIJ"/>
        <w:jc w:val="both"/>
      </w:pPr>
      <w:r>
        <w:t xml:space="preserve">b) 60 </w:t>
      </w:r>
    </w:p>
    <w:p w:rsidR="00D14AEB" w:rsidRDefault="00D14AEB" w:rsidP="00D14AEB">
      <w:pPr>
        <w:pStyle w:val="texto-IEIJ"/>
        <w:jc w:val="both"/>
      </w:pPr>
      <w:r>
        <w:t xml:space="preserve">c) 64 </w:t>
      </w:r>
    </w:p>
    <w:p w:rsidR="00D14AEB" w:rsidRDefault="00D14AEB" w:rsidP="00D14AEB">
      <w:pPr>
        <w:pStyle w:val="texto-IEIJ"/>
        <w:jc w:val="both"/>
      </w:pPr>
      <w:r>
        <w:t xml:space="preserve">d) 68 </w:t>
      </w:r>
    </w:p>
    <w:p w:rsidR="00D14AEB" w:rsidRDefault="00D14AEB" w:rsidP="00D14AEB">
      <w:pPr>
        <w:pStyle w:val="texto-IEIJ"/>
        <w:jc w:val="both"/>
      </w:pPr>
      <w:r>
        <w:t>e) 72</w:t>
      </w:r>
    </w:p>
    <w:p w:rsidR="00D14AEB" w:rsidRDefault="00D14AEB" w:rsidP="00D14AE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227788" cy="2800350"/>
            <wp:effectExtent l="19050" t="0" r="1062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63" cy="280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AEB" w:rsidSect="00EF433D">
      <w:headerReference w:type="default" r:id="rId22"/>
      <w:headerReference w:type="first" r:id="rId23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491" w:rsidRDefault="00813491">
      <w:r>
        <w:separator/>
      </w:r>
    </w:p>
  </w:endnote>
  <w:endnote w:type="continuationSeparator" w:id="0">
    <w:p w:rsidR="00813491" w:rsidRDefault="008134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491" w:rsidRDefault="00813491">
      <w:r>
        <w:separator/>
      </w:r>
    </w:p>
  </w:footnote>
  <w:footnote w:type="continuationSeparator" w:id="0">
    <w:p w:rsidR="00813491" w:rsidRDefault="008134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15E82">
            <w:rPr>
              <w:rFonts w:asciiTheme="minorHAnsi" w:hAnsiTheme="minorHAnsi"/>
              <w:noProof/>
              <w:lang w:eastAsia="pt-BR" w:bidi="ar-SA"/>
            </w:rPr>
            <w:t>15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386DF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E15E82" w:rsidP="00987DC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87DCD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771CC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8743B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16C0C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13491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03FA"/>
    <w:rsid w:val="0098195E"/>
    <w:rsid w:val="00982A51"/>
    <w:rsid w:val="00984161"/>
    <w:rsid w:val="00987626"/>
    <w:rsid w:val="00987DCD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14EF4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3C33"/>
    <w:rsid w:val="00A57026"/>
    <w:rsid w:val="00A61665"/>
    <w:rsid w:val="00A61990"/>
    <w:rsid w:val="00A632E4"/>
    <w:rsid w:val="00A6487D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4AEB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1771CC"/>
    <w:pPr>
      <w:keepNext w:val="0"/>
      <w:spacing w:before="120"/>
    </w:pPr>
    <w:rPr>
      <w:rFonts w:asciiTheme="minorHAnsi" w:eastAsia="Arial Unicode MS" w:hAnsiTheme="minorHAnsi" w:cstheme="minorHAnsi"/>
      <w:b w:val="0"/>
      <w:noProof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t.wikipedia.org/wiki/Raquete_de_neve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pt.wikipedia.org/wiki/Tren%C3%B3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t.wikipedia.org/wiki/Esqui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hyperlink" Target="http://pt.wikipedia.org/wiki/Esporte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69D40-5423-4921-A60C-0EBB5860A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8</TotalTime>
  <Pages>4</Pages>
  <Words>356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2020-06-23T21:44:00Z</dcterms:created>
  <dcterms:modified xsi:type="dcterms:W3CDTF">2020-06-23T21:44:00Z</dcterms:modified>
</cp:coreProperties>
</file>