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27E5F" w:rsidRDefault="00F27E5F" w:rsidP="00F27E5F">
      <w:pPr>
        <w:pStyle w:val="01Ttulo-IEIJ"/>
      </w:pPr>
      <w:r>
        <w:t>Os avanços e desafios para conseguir a vacina contra a covid-19</w:t>
      </w:r>
    </w:p>
    <w:p w:rsidR="00DC0E0C" w:rsidRDefault="00DC0E0C" w:rsidP="00DC0E0C">
      <w:pPr>
        <w:pStyle w:val="texto-IEIJ"/>
      </w:pPr>
      <w:r>
        <w:t>Leia o texto a seg</w:t>
      </w:r>
      <w:r w:rsidR="00A96964">
        <w:t>uir para responder as ques</w:t>
      </w:r>
      <w:r w:rsidR="00D80BE4">
        <w:t xml:space="preserve">tões </w:t>
      </w:r>
      <w:proofErr w:type="gramStart"/>
      <w:r w:rsidR="00D80BE4">
        <w:t>1</w:t>
      </w:r>
      <w:proofErr w:type="gramEnd"/>
      <w:r w:rsidR="00D80BE4">
        <w:t xml:space="preserve"> e 2</w:t>
      </w:r>
      <w:r w:rsidR="00A96964">
        <w:t xml:space="preserve">. </w:t>
      </w:r>
    </w:p>
    <w:p w:rsidR="00DC0E0C" w:rsidRPr="00DC0E0C" w:rsidRDefault="00DC0E0C" w:rsidP="00DC0E0C">
      <w:pPr>
        <w:pStyle w:val="texto-IEIJ"/>
        <w:ind w:firstLine="709"/>
      </w:pPr>
      <w:r w:rsidRPr="00DC0E0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218440</wp:posOffset>
            </wp:positionV>
            <wp:extent cx="2381885" cy="1629410"/>
            <wp:effectExtent l="19050" t="0" r="0" b="0"/>
            <wp:wrapSquare wrapText="bothSides"/>
            <wp:docPr id="17" name="Imagem 17" descr="http://www.brlvacinas.com.br/conteudo/arquivos/como-funcionam-as-vacinas-t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rlvacinas.com.br/conteudo/arquivos/como-funcionam-as-vacinas-ts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E0C">
        <w:t>O que é a vacina?</w:t>
      </w:r>
    </w:p>
    <w:p w:rsidR="00DC0E0C" w:rsidRPr="00DC0E0C" w:rsidRDefault="00DC0E0C" w:rsidP="00DC0E0C">
      <w:pPr>
        <w:pStyle w:val="texto-IEIJ"/>
      </w:pPr>
      <w:r>
        <w:tab/>
      </w:r>
      <w:r w:rsidRPr="00DC0E0C">
        <w:t xml:space="preserve">A vacina é um composto farmacêutico constituído por vírus ou bactérias mortos ou enfraquecidos. </w:t>
      </w:r>
    </w:p>
    <w:p w:rsidR="00DC0E0C" w:rsidRPr="00DC0E0C" w:rsidRDefault="00DC0E0C" w:rsidP="00DC0E0C">
      <w:pPr>
        <w:pStyle w:val="texto-IEIJ"/>
        <w:ind w:firstLine="709"/>
      </w:pPr>
      <w:r w:rsidRPr="00DC0E0C">
        <w:t xml:space="preserve">Sua função é prevenir a ocorrência de certas doenças nas pessoas. </w:t>
      </w:r>
    </w:p>
    <w:p w:rsidR="00DC0E0C" w:rsidRPr="00DC0E0C" w:rsidRDefault="00A96964" w:rsidP="00DC0E0C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115570</wp:posOffset>
            </wp:positionV>
            <wp:extent cx="1695450" cy="1657350"/>
            <wp:effectExtent l="19050" t="0" r="0" b="0"/>
            <wp:wrapSquare wrapText="bothSides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326" t="21956" r="52105" b="2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E0C" w:rsidRPr="00DC0E0C" w:rsidRDefault="00DC0E0C" w:rsidP="00DC0E0C">
      <w:pPr>
        <w:pStyle w:val="texto-IEIJ"/>
        <w:ind w:firstLine="709"/>
        <w:jc w:val="both"/>
      </w:pPr>
      <w:r w:rsidRPr="00DC0E0C">
        <w:t>O que acontece quando somos vacinados?</w:t>
      </w:r>
    </w:p>
    <w:p w:rsidR="00DC0E0C" w:rsidRPr="00DC0E0C" w:rsidRDefault="00DC0E0C" w:rsidP="00A96964">
      <w:pPr>
        <w:pStyle w:val="texto-IEIJ"/>
        <w:ind w:firstLine="709"/>
        <w:jc w:val="both"/>
      </w:pPr>
      <w:r w:rsidRPr="00DC0E0C">
        <w:t xml:space="preserve">Existem células que defendem o organismo (os linfócitos), eles são os soldados do corpo. </w:t>
      </w:r>
    </w:p>
    <w:p w:rsidR="00DC0E0C" w:rsidRPr="00DC0E0C" w:rsidRDefault="00A96964" w:rsidP="00A96964">
      <w:pPr>
        <w:pStyle w:val="texto-IEIJ"/>
        <w:ind w:firstLine="709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459105</wp:posOffset>
            </wp:positionV>
            <wp:extent cx="1695450" cy="1676400"/>
            <wp:effectExtent l="19050" t="0" r="0" b="0"/>
            <wp:wrapSquare wrapText="bothSides"/>
            <wp:docPr id="1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170" t="16166" r="49734" b="2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E0C" w:rsidRPr="00DC0E0C">
        <w:t xml:space="preserve">Quando um agente agressor entra no organismo, por meio da vacina, os linfócitos formam uma população de anticorpos que vão agir contra esse vírus agressor. </w:t>
      </w:r>
    </w:p>
    <w:p w:rsidR="00DC0E0C" w:rsidRPr="00DC0E0C" w:rsidRDefault="00DC0E0C" w:rsidP="00A96964">
      <w:pPr>
        <w:pStyle w:val="texto-IEIJ"/>
        <w:ind w:firstLine="709"/>
      </w:pPr>
      <w:r w:rsidRPr="00DC0E0C">
        <w:t xml:space="preserve">Com isso a pessoa forma a memória imunológica, ou seja, quando o organismo entrar em contato novamente com o agressor ele saberá como combatê-lo. </w:t>
      </w:r>
    </w:p>
    <w:p w:rsidR="00DC0E0C" w:rsidRDefault="00DC0E0C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Pr="00A96964" w:rsidRDefault="00D80BE4" w:rsidP="00A96964">
      <w:pPr>
        <w:pStyle w:val="texto-IEIJ"/>
      </w:pPr>
      <w:r>
        <w:t xml:space="preserve">Questão </w:t>
      </w:r>
      <w:proofErr w:type="gramStart"/>
      <w:r>
        <w:t>1</w:t>
      </w:r>
      <w:proofErr w:type="gramEnd"/>
    </w:p>
    <w:p w:rsidR="00A96964" w:rsidRDefault="00A96964" w:rsidP="00A96964">
      <w:pPr>
        <w:pStyle w:val="texto-IEIJ"/>
        <w:ind w:firstLine="709"/>
        <w:jc w:val="both"/>
      </w:pPr>
      <w:r w:rsidRPr="00A96964">
        <w:t>É correto afirmar que ao ser vacinada a pessoa recebe vírus ou bactérias? Por quê?</w:t>
      </w:r>
    </w:p>
    <w:p w:rsidR="00A96964" w:rsidRDefault="00A96964" w:rsidP="00A96964">
      <w:pPr>
        <w:pStyle w:val="texto-IEIJ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6964" w:rsidRDefault="00A96964" w:rsidP="00A96964">
      <w:pPr>
        <w:pStyle w:val="texto-IEIJ"/>
        <w:jc w:val="both"/>
      </w:pPr>
    </w:p>
    <w:p w:rsidR="00A96964" w:rsidRPr="00A96964" w:rsidRDefault="00D80BE4" w:rsidP="00A96964">
      <w:pPr>
        <w:pStyle w:val="texto-IEIJ"/>
        <w:jc w:val="both"/>
      </w:pPr>
      <w:r>
        <w:lastRenderedPageBreak/>
        <w:t xml:space="preserve">Questão </w:t>
      </w:r>
      <w:proofErr w:type="gramStart"/>
      <w:r>
        <w:t>2</w:t>
      </w:r>
      <w:proofErr w:type="gramEnd"/>
    </w:p>
    <w:p w:rsidR="00A96964" w:rsidRPr="00A96964" w:rsidRDefault="00A96964" w:rsidP="00A96964">
      <w:pPr>
        <w:pStyle w:val="texto-IEIJ"/>
        <w:jc w:val="both"/>
      </w:pPr>
      <w:r w:rsidRPr="00A96964">
        <w:t xml:space="preserve">Marque um X na frase correta. </w:t>
      </w:r>
    </w:p>
    <w:p w:rsidR="00A96964" w:rsidRPr="00A96964" w:rsidRDefault="00A96964" w:rsidP="00A96964">
      <w:pPr>
        <w:pStyle w:val="texto-IEIJ"/>
        <w:jc w:val="both"/>
      </w:pPr>
      <w:r w:rsidRPr="00A96964">
        <w:pict>
          <v:rect id="_x0000_s1026" style="position:absolute;left:0;text-align:left;margin-left:-.4pt;margin-top:5.3pt;width:28.2pt;height:30.1pt;z-index:251664384">
            <w10:wrap type="square"/>
          </v:rect>
        </w:pict>
      </w:r>
      <w:r w:rsidRPr="00A96964">
        <w:t xml:space="preserve">João está com gripe, se ele tomar a vacina </w:t>
      </w:r>
      <w:r>
        <w:t>de prevenção da gripe ele ficará</w:t>
      </w:r>
      <w:r w:rsidRPr="00A96964">
        <w:t xml:space="preserve"> curado.</w:t>
      </w:r>
    </w:p>
    <w:p w:rsidR="00A96964" w:rsidRPr="00A96964" w:rsidRDefault="00A96964" w:rsidP="00A96964">
      <w:pPr>
        <w:pStyle w:val="texto-IEIJ"/>
        <w:jc w:val="both"/>
      </w:pPr>
    </w:p>
    <w:p w:rsidR="00A96964" w:rsidRPr="00A96964" w:rsidRDefault="00A96964" w:rsidP="00A96964">
      <w:pPr>
        <w:pStyle w:val="texto-IEIJ"/>
        <w:jc w:val="both"/>
      </w:pPr>
      <w:r w:rsidRPr="00A96964">
        <w:pict>
          <v:rect id="_x0000_s1027" style="position:absolute;left:0;text-align:left;margin-left:-.4pt;margin-top:-7pt;width:28.2pt;height:30.1pt;z-index:251665408">
            <w10:wrap type="square"/>
          </v:rect>
        </w:pict>
      </w:r>
      <w:r w:rsidRPr="00A96964">
        <w:t xml:space="preserve">Carlos vacinou-se contra a gripe para prevenir-se da doença. </w:t>
      </w:r>
    </w:p>
    <w:p w:rsidR="00A96964" w:rsidRDefault="00A96964" w:rsidP="00A96964">
      <w:pPr>
        <w:pStyle w:val="texto-IEIJ"/>
        <w:jc w:val="both"/>
      </w:pPr>
      <w:r>
        <w:t xml:space="preserve"> </w:t>
      </w:r>
    </w:p>
    <w:p w:rsidR="00A96964" w:rsidRDefault="00A96964" w:rsidP="00A96964">
      <w:pPr>
        <w:pStyle w:val="texto-IEIJ"/>
        <w:jc w:val="both"/>
      </w:pPr>
    </w:p>
    <w:p w:rsidR="00667B0D" w:rsidRDefault="00667B0D" w:rsidP="00A96964">
      <w:pPr>
        <w:pStyle w:val="texto-IEIJ"/>
        <w:jc w:val="both"/>
      </w:pPr>
      <w:r>
        <w:t xml:space="preserve">Observe este cartaz. </w:t>
      </w:r>
    </w:p>
    <w:p w:rsidR="00A96964" w:rsidRPr="00A96964" w:rsidRDefault="00667B0D" w:rsidP="00A96964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5050" cy="2686050"/>
            <wp:effectExtent l="19050" t="0" r="0" b="0"/>
            <wp:docPr id="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64" w:rsidRDefault="00D80BE4" w:rsidP="00A96964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667B0D" w:rsidRDefault="00667B0D" w:rsidP="00667B0D">
      <w:pPr>
        <w:pStyle w:val="texto-IEIJ"/>
      </w:pPr>
      <w:r w:rsidRPr="007202A8">
        <w:t>Observe o cartaz anterior</w:t>
      </w:r>
      <w:r w:rsidR="005F6CCB">
        <w:t xml:space="preserve"> e elabore </w:t>
      </w:r>
      <w:proofErr w:type="gramStart"/>
      <w:r w:rsidR="005F6CCB">
        <w:t>1</w:t>
      </w:r>
      <w:proofErr w:type="gramEnd"/>
      <w:r w:rsidRPr="007202A8">
        <w:t xml:space="preserve"> quest</w:t>
      </w:r>
      <w:r w:rsidR="005F6CCB">
        <w:t>ão</w:t>
      </w:r>
      <w:r w:rsidRPr="007202A8">
        <w:t xml:space="preserve"> a respeito das informações contidas nele. </w:t>
      </w:r>
    </w:p>
    <w:tbl>
      <w:tblPr>
        <w:tblStyle w:val="Tabelacomgrade"/>
        <w:tblW w:w="0" w:type="auto"/>
        <w:tblLook w:val="04A0"/>
      </w:tblPr>
      <w:tblGrid>
        <w:gridCol w:w="9839"/>
      </w:tblGrid>
      <w:tr w:rsidR="00667B0D" w:rsidTr="00D80BE4">
        <w:tc>
          <w:tcPr>
            <w:tcW w:w="9839" w:type="dxa"/>
          </w:tcPr>
          <w:p w:rsidR="00667B0D" w:rsidRDefault="00667B0D" w:rsidP="00667B0D">
            <w:pPr>
              <w:pStyle w:val="texto-IEIJ"/>
            </w:pPr>
            <w:r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</w:r>
          </w:p>
        </w:tc>
      </w:tr>
    </w:tbl>
    <w:p w:rsidR="005F6CCB" w:rsidRDefault="005F6CCB" w:rsidP="00667B0D">
      <w:pPr>
        <w:pStyle w:val="texto-IEIJ"/>
      </w:pPr>
    </w:p>
    <w:p w:rsidR="00667B0D" w:rsidRDefault="00D80BE4" w:rsidP="00667B0D">
      <w:pPr>
        <w:pStyle w:val="texto-IEIJ"/>
      </w:pPr>
      <w:r>
        <w:t xml:space="preserve">Questão </w:t>
      </w:r>
      <w:proofErr w:type="gramStart"/>
      <w:r>
        <w:t>4</w:t>
      </w:r>
      <w:proofErr w:type="gramEnd"/>
    </w:p>
    <w:p w:rsidR="00667B0D" w:rsidRPr="00527ED6" w:rsidRDefault="00667B0D" w:rsidP="00D80BE4">
      <w:pPr>
        <w:pStyle w:val="texto-IEIJ"/>
        <w:jc w:val="both"/>
        <w:rPr>
          <w:b/>
        </w:rPr>
      </w:pPr>
      <w:r w:rsidRPr="00527ED6">
        <w:t xml:space="preserve">A vacina contra a </w:t>
      </w:r>
      <w:r w:rsidRPr="00F44F99">
        <w:rPr>
          <w:u w:val="single"/>
        </w:rPr>
        <w:t>paralisia infantil</w:t>
      </w:r>
      <w:r w:rsidRPr="00527ED6">
        <w:t xml:space="preserve"> deve ser aplicada de forma </w:t>
      </w:r>
      <w:r w:rsidRPr="00667B0D">
        <w:rPr>
          <w:b/>
          <w:u w:val="single"/>
        </w:rPr>
        <w:t>oral.</w:t>
      </w:r>
      <w:r>
        <w:t xml:space="preserve"> </w:t>
      </w:r>
      <w:r w:rsidRPr="0029766E">
        <w:t>S</w:t>
      </w:r>
      <w:r w:rsidRPr="00527ED6">
        <w:t>endo assim, qual das imagens abaixo mostra a forma de correta de se tomar a vacina?</w:t>
      </w:r>
      <w:r>
        <w:t xml:space="preserve"> Circule-a.</w:t>
      </w:r>
    </w:p>
    <w:p w:rsidR="00667B0D" w:rsidRDefault="00790276" w:rsidP="00667B0D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221615</wp:posOffset>
            </wp:positionV>
            <wp:extent cx="2401570" cy="2105025"/>
            <wp:effectExtent l="19050" t="0" r="0" b="0"/>
            <wp:wrapSquare wrapText="bothSides"/>
            <wp:docPr id="21" name="Imagem 14" descr="http://brnoticia.com/site/wp-content/uploads/2013/06/vacina_poli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rnoticia.com/site/wp-content/uploads/2013/06/vacina_polio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136525</wp:posOffset>
            </wp:positionV>
            <wp:extent cx="2392045" cy="2190750"/>
            <wp:effectExtent l="19050" t="0" r="8255" b="0"/>
            <wp:wrapSquare wrapText="bothSides"/>
            <wp:docPr id="22" name="Imagem 21" descr="http://guiauniversodacrianca.com.br/wp-content/uploads/2013/10/9931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uiauniversodacrianca.com.br/wp-content/uploads/2013/10/99311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B0D" w:rsidRDefault="00667B0D" w:rsidP="00667B0D">
      <w:pPr>
        <w:pStyle w:val="texto-IEIJ"/>
        <w:jc w:val="both"/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790276" w:rsidP="00667B0D">
      <w:pPr>
        <w:pStyle w:val="texto-IEIJ"/>
        <w:jc w:val="both"/>
        <w:rPr>
          <w:b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3575889</wp:posOffset>
            </wp:positionH>
            <wp:positionV relativeFrom="paragraph">
              <wp:posOffset>228600</wp:posOffset>
            </wp:positionV>
            <wp:extent cx="2507608" cy="2152650"/>
            <wp:effectExtent l="19050" t="0" r="6992" b="0"/>
            <wp:wrapNone/>
            <wp:docPr id="24" name="Imagem 20" descr="http://veja3.abrilm.com.br/assets/images/2012/3/69795/vacinacao-vacina-criancas-20120308-size-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ja3.abrilm.com.br/assets/images/2012/3/69795/vacinacao-vacina-criancas-20120308-size-5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8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228600</wp:posOffset>
            </wp:positionV>
            <wp:extent cx="2392045" cy="2236470"/>
            <wp:effectExtent l="19050" t="0" r="8255" b="0"/>
            <wp:wrapSquare wrapText="bothSides"/>
            <wp:docPr id="23" name="Imagem 22" descr="http://p2.trrsf.com/image/fget/cf/600/600/images.terra.com/2012/12/14/vacina-b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2.trrsf.com/image/fget/cf/600/600/images.terra.com/2012/12/14/vacina-be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477"/>
                    <a:stretch/>
                  </pic:blipFill>
                  <pic:spPr bwMode="auto">
                    <a:xfrm>
                      <a:off x="0" y="0"/>
                      <a:ext cx="239204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790276" w:rsidRDefault="00790276" w:rsidP="00667B0D">
      <w:pPr>
        <w:pStyle w:val="texto-IEIJ"/>
        <w:jc w:val="both"/>
        <w:rPr>
          <w:b/>
        </w:rPr>
      </w:pPr>
    </w:p>
    <w:p w:rsidR="00790276" w:rsidRDefault="00790276" w:rsidP="00667B0D">
      <w:pPr>
        <w:pStyle w:val="texto-IEIJ"/>
        <w:jc w:val="both"/>
        <w:rPr>
          <w:b/>
        </w:rPr>
      </w:pPr>
    </w:p>
    <w:p w:rsidR="00790276" w:rsidRDefault="00790276" w:rsidP="00667B0D">
      <w:pPr>
        <w:pStyle w:val="texto-IEIJ"/>
        <w:jc w:val="both"/>
        <w:rPr>
          <w:b/>
        </w:rPr>
      </w:pPr>
    </w:p>
    <w:p w:rsidR="00D80BE4" w:rsidRPr="00D80BE4" w:rsidRDefault="00D80BE4" w:rsidP="0096214E">
      <w:pPr>
        <w:pStyle w:val="texto-IEIJ"/>
        <w:jc w:val="both"/>
        <w:rPr>
          <w:lang w:bidi="ar-SA"/>
        </w:rPr>
      </w:pPr>
      <w:r w:rsidRPr="00D80BE4">
        <w:rPr>
          <w:lang w:bidi="ar-SA"/>
        </w:rPr>
        <w:t xml:space="preserve">Questão </w:t>
      </w:r>
      <w:proofErr w:type="gramStart"/>
      <w:r w:rsidRPr="00D80BE4">
        <w:rPr>
          <w:lang w:bidi="ar-SA"/>
        </w:rPr>
        <w:t>5</w:t>
      </w:r>
      <w:proofErr w:type="gramEnd"/>
    </w:p>
    <w:p w:rsidR="007228C9" w:rsidRDefault="00D80BE4" w:rsidP="00667B0D">
      <w:pPr>
        <w:pStyle w:val="texto-IEIJ"/>
        <w:jc w:val="both"/>
      </w:pPr>
      <w:r>
        <w:t>a</w:t>
      </w:r>
      <w:r w:rsidR="00667B0D" w:rsidRPr="00667B0D">
        <w:t xml:space="preserve">) </w:t>
      </w:r>
      <w:r w:rsidR="00DA4637" w:rsidRPr="00667B0D">
        <w:t xml:space="preserve">Uma palavra estava formada na imagem </w:t>
      </w:r>
      <w:r w:rsidR="005F6CCB">
        <w:t>da página seguinte</w:t>
      </w:r>
      <w:r w:rsidR="00DA4637" w:rsidRPr="00667B0D">
        <w:t xml:space="preserve">. Qual seria ela? </w:t>
      </w:r>
    </w:p>
    <w:p w:rsidR="00790276" w:rsidRDefault="00790276" w:rsidP="00667B0D">
      <w:pPr>
        <w:pStyle w:val="texto-IEIJ"/>
        <w:jc w:val="both"/>
      </w:pPr>
      <w:r>
        <w:t>_____________________________________________________________________</w:t>
      </w:r>
    </w:p>
    <w:p w:rsidR="00790276" w:rsidRPr="00667B0D" w:rsidRDefault="00790276" w:rsidP="00667B0D">
      <w:pPr>
        <w:pStyle w:val="texto-IEIJ"/>
        <w:jc w:val="both"/>
      </w:pPr>
    </w:p>
    <w:p w:rsidR="00DA4637" w:rsidRDefault="00D80BE4" w:rsidP="00667B0D">
      <w:pPr>
        <w:pStyle w:val="texto-IEIJ"/>
        <w:jc w:val="both"/>
      </w:pPr>
      <w:r>
        <w:t>b</w:t>
      </w:r>
      <w:r w:rsidR="00DA4637" w:rsidRPr="00667B0D">
        <w:t xml:space="preserve">) Explique por que essa palavra está presente numa Cult cujo tema é o </w:t>
      </w:r>
      <w:proofErr w:type="spellStart"/>
      <w:r w:rsidR="00DA4637" w:rsidRPr="00667B0D">
        <w:t>Coronavírus</w:t>
      </w:r>
      <w:proofErr w:type="spellEnd"/>
      <w:r w:rsidR="00DA4637" w:rsidRPr="00667B0D">
        <w:t xml:space="preserve">. </w:t>
      </w:r>
    </w:p>
    <w:p w:rsidR="00790276" w:rsidRPr="00667B0D" w:rsidRDefault="00790276" w:rsidP="00790276">
      <w:pPr>
        <w:pStyle w:val="texto-IEIJ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E71" w:rsidRPr="00BB7E71" w:rsidRDefault="007228C9" w:rsidP="007228C9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inline distT="0" distB="0" distL="0" distR="0">
            <wp:extent cx="4976030" cy="3219450"/>
            <wp:effectExtent l="1905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47" cy="322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71" w:rsidRDefault="00BB7E71" w:rsidP="00BB7E71">
      <w:pPr>
        <w:pStyle w:val="texto-IEIJ"/>
      </w:pPr>
    </w:p>
    <w:p w:rsidR="001C7C14" w:rsidRPr="005F16B0" w:rsidRDefault="001C7C14" w:rsidP="005F16B0">
      <w:pPr>
        <w:widowControl/>
        <w:shd w:val="clear" w:color="auto" w:fill="FFFFFF"/>
        <w:suppressAutoHyphens w:val="0"/>
        <w:spacing w:before="0" w:after="173"/>
        <w:rPr>
          <w:rFonts w:ascii="Arial" w:eastAsia="Times New Roman" w:hAnsi="Arial" w:cs="Arial"/>
          <w:color w:val="333333"/>
          <w:kern w:val="0"/>
          <w:sz w:val="21"/>
          <w:szCs w:val="21"/>
          <w:lang w:eastAsia="pt-BR" w:bidi="ar-SA"/>
        </w:rPr>
      </w:pPr>
    </w:p>
    <w:p w:rsidR="0096214E" w:rsidRDefault="0096214E" w:rsidP="00F27E5F">
      <w:pPr>
        <w:pStyle w:val="p-author"/>
        <w:spacing w:before="0" w:beforeAutospacing="0" w:after="0" w:afterAutospacing="0" w:line="330" w:lineRule="atLeast"/>
        <w:rPr>
          <w:rFonts w:ascii="Arial" w:hAnsi="Arial" w:cs="Arial"/>
          <w:spacing w:val="-3"/>
          <w:sz w:val="20"/>
          <w:szCs w:val="20"/>
        </w:rPr>
      </w:pPr>
    </w:p>
    <w:p w:rsidR="00A36827" w:rsidRDefault="00A36827" w:rsidP="00F27E5F">
      <w:pPr>
        <w:pStyle w:val="texto-IEIJ"/>
        <w:ind w:firstLine="709"/>
        <w:jc w:val="both"/>
        <w:rPr>
          <w:sz w:val="24"/>
          <w:szCs w:val="24"/>
        </w:rPr>
      </w:pPr>
    </w:p>
    <w:p w:rsidR="00A36827" w:rsidRDefault="00A36827" w:rsidP="00F27E5F">
      <w:pPr>
        <w:pStyle w:val="texto-IEIJ"/>
        <w:ind w:firstLine="709"/>
        <w:jc w:val="both"/>
        <w:rPr>
          <w:sz w:val="24"/>
          <w:szCs w:val="24"/>
        </w:rPr>
      </w:pPr>
    </w:p>
    <w:p w:rsidR="00A36827" w:rsidRPr="00F27E5F" w:rsidRDefault="00A36827" w:rsidP="00F27E5F">
      <w:pPr>
        <w:pStyle w:val="texto-IEIJ"/>
        <w:ind w:firstLine="709"/>
        <w:jc w:val="both"/>
        <w:rPr>
          <w:sz w:val="24"/>
          <w:szCs w:val="24"/>
        </w:rPr>
      </w:pPr>
    </w:p>
    <w:p w:rsidR="00F27E5F" w:rsidRPr="00F27E5F" w:rsidRDefault="00F27E5F" w:rsidP="00F27E5F">
      <w:pPr>
        <w:pStyle w:val="texto-IEIJ"/>
        <w:jc w:val="both"/>
        <w:rPr>
          <w:sz w:val="24"/>
          <w:szCs w:val="24"/>
        </w:rPr>
      </w:pPr>
    </w:p>
    <w:sectPr w:rsidR="00F27E5F" w:rsidRPr="00F27E5F" w:rsidSect="00946776">
      <w:headerReference w:type="default" r:id="rId17"/>
      <w:headerReference w:type="first" r:id="rId18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501" w:rsidRDefault="00262501">
      <w:r>
        <w:separator/>
      </w:r>
    </w:p>
  </w:endnote>
  <w:endnote w:type="continuationSeparator" w:id="0">
    <w:p w:rsidR="00262501" w:rsidRDefault="002625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501" w:rsidRDefault="00262501">
      <w:r>
        <w:separator/>
      </w:r>
    </w:p>
  </w:footnote>
  <w:footnote w:type="continuationSeparator" w:id="0">
    <w:p w:rsidR="00262501" w:rsidRDefault="002625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463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F27E5F">
            <w:rPr>
              <w:rFonts w:asciiTheme="minorHAnsi" w:hAnsiTheme="minorHAnsi"/>
              <w:noProof/>
              <w:lang w:eastAsia="pt-BR" w:bidi="ar-SA"/>
            </w:rPr>
            <w:t>17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DA4637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D80BE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D80BE4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5F6CCB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813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007D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65E3"/>
    <w:rsid w:val="00206F7E"/>
    <w:rsid w:val="00207024"/>
    <w:rsid w:val="0021240D"/>
    <w:rsid w:val="00212449"/>
    <w:rsid w:val="00214501"/>
    <w:rsid w:val="00215B8F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2501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21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CCB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67B0D"/>
    <w:rsid w:val="006702B9"/>
    <w:rsid w:val="00672542"/>
    <w:rsid w:val="00673D24"/>
    <w:rsid w:val="00676AB0"/>
    <w:rsid w:val="00681DA0"/>
    <w:rsid w:val="0068212C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0276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532F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78AF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14E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92684"/>
    <w:rsid w:val="00A9696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1156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0BE4"/>
    <w:rsid w:val="00D82F86"/>
    <w:rsid w:val="00D857F5"/>
    <w:rsid w:val="00D85EBB"/>
    <w:rsid w:val="00D867D4"/>
    <w:rsid w:val="00D96057"/>
    <w:rsid w:val="00DA0FBA"/>
    <w:rsid w:val="00DA1040"/>
    <w:rsid w:val="00DA2396"/>
    <w:rsid w:val="00DA4637"/>
    <w:rsid w:val="00DB1C79"/>
    <w:rsid w:val="00DB25F9"/>
    <w:rsid w:val="00DB5C48"/>
    <w:rsid w:val="00DC0E0C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25405"/>
    <w:rsid w:val="00F268D5"/>
    <w:rsid w:val="00F27E5F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F27E5F"/>
    <w:pPr>
      <w:keepNext w:val="0"/>
      <w:spacing w:before="120"/>
      <w:ind w:firstLine="709"/>
    </w:pPr>
    <w:rPr>
      <w:rFonts w:ascii="Arial" w:hAnsi="Arial"/>
      <w:b w:val="0"/>
      <w:noProof/>
      <w:color w:val="4D4D4D"/>
      <w:spacing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data-noticia">
    <w:name w:val="data-noticia"/>
    <w:basedOn w:val="Normal"/>
    <w:rsid w:val="0014007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redito-noticia">
    <w:name w:val="credito-noticia"/>
    <w:basedOn w:val="Normal"/>
    <w:rsid w:val="0014007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20127">
                          <w:marLeft w:val="0"/>
                          <w:marRight w:val="2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F55C7-1E63-45DC-8FEE-0CA4C1F86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369</Words>
  <Characters>1994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2020-07-06T20:32:00Z</dcterms:created>
  <dcterms:modified xsi:type="dcterms:W3CDTF">2020-07-06T20:32:00Z</dcterms:modified>
</cp:coreProperties>
</file>