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F27E5F" w:rsidRDefault="00F27E5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  <w:r w:rsidRPr="00F27E5F">
        <w:rPr>
          <w:noProof/>
          <w:sz w:val="20"/>
          <w:szCs w:val="20"/>
        </w:rPr>
        <w:drawing>
          <wp:inline distT="0" distB="0" distL="0" distR="0">
            <wp:extent cx="942975" cy="152400"/>
            <wp:effectExtent l="19050" t="0" r="9525" b="0"/>
            <wp:docPr id="3" name="Imagem 3" descr="https://conteudo.imguol.com.br/c/agencias/ultnot/estad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udo.imguol.com.br/c/agencias/ultnot/estada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E5F">
        <w:rPr>
          <w:rFonts w:cs="Arial"/>
          <w:bCs/>
          <w:color w:val="000000"/>
          <w:spacing w:val="-3"/>
          <w:sz w:val="20"/>
          <w:szCs w:val="20"/>
        </w:rPr>
        <w:t xml:space="preserve"> </w:t>
      </w:r>
      <w:proofErr w:type="spellStart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>Giovana</w:t>
      </w:r>
      <w:proofErr w:type="spellEnd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 xml:space="preserve"> </w:t>
      </w:r>
      <w:proofErr w:type="spellStart"/>
      <w:r w:rsidRPr="00F27E5F">
        <w:rPr>
          <w:rFonts w:ascii="Arial" w:hAnsi="Arial" w:cs="Arial"/>
          <w:bCs/>
          <w:color w:val="000000"/>
          <w:spacing w:val="-3"/>
          <w:sz w:val="20"/>
          <w:szCs w:val="20"/>
        </w:rPr>
        <w:t>Girardi</w:t>
      </w:r>
      <w:proofErr w:type="spellEnd"/>
      <w:r>
        <w:rPr>
          <w:rFonts w:ascii="Arial" w:hAnsi="Arial" w:cs="Arial"/>
          <w:bCs/>
          <w:color w:val="000000"/>
          <w:spacing w:val="-3"/>
          <w:sz w:val="20"/>
          <w:szCs w:val="20"/>
        </w:rPr>
        <w:t xml:space="preserve">, </w:t>
      </w:r>
      <w:r w:rsidRPr="00F27E5F">
        <w:rPr>
          <w:rFonts w:ascii="Arial" w:hAnsi="Arial" w:cs="Arial"/>
          <w:spacing w:val="-3"/>
          <w:sz w:val="20"/>
          <w:szCs w:val="20"/>
        </w:rPr>
        <w:t>28/06/2020 </w:t>
      </w:r>
    </w:p>
    <w:p w:rsidR="00F27E5F" w:rsidRDefault="00F27E5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9078AF" w:rsidRDefault="009078AF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Trecho de uma entrevista com um médico imunologista. </w:t>
      </w:r>
    </w:p>
    <w:p w:rsidR="0096214E" w:rsidRPr="009078AF" w:rsidRDefault="0096214E" w:rsidP="009078AF">
      <w:pPr>
        <w:pStyle w:val="texto-IEIJ"/>
        <w:ind w:firstLine="709"/>
        <w:jc w:val="both"/>
        <w:rPr>
          <w:b/>
          <w:lang w:bidi="ar-SA"/>
        </w:rPr>
      </w:pPr>
      <w:r w:rsidRPr="009078AF">
        <w:rPr>
          <w:b/>
          <w:lang w:bidi="ar-SA"/>
        </w:rPr>
        <w:t xml:space="preserve">Uma vacina </w:t>
      </w:r>
      <w:r w:rsidR="009078AF" w:rsidRPr="009078AF">
        <w:rPr>
          <w:b/>
          <w:lang w:bidi="ar-SA"/>
        </w:rPr>
        <w:t xml:space="preserve">contra o </w:t>
      </w:r>
      <w:proofErr w:type="spellStart"/>
      <w:r w:rsidR="009078AF" w:rsidRPr="009078AF">
        <w:rPr>
          <w:b/>
          <w:lang w:bidi="ar-SA"/>
        </w:rPr>
        <w:t>coronavírus</w:t>
      </w:r>
      <w:proofErr w:type="spellEnd"/>
      <w:r w:rsidR="009078AF" w:rsidRPr="009078AF">
        <w:rPr>
          <w:b/>
          <w:lang w:bidi="ar-SA"/>
        </w:rPr>
        <w:t xml:space="preserve"> </w:t>
      </w:r>
      <w:r w:rsidRPr="009078AF">
        <w:rPr>
          <w:b/>
          <w:lang w:bidi="ar-SA"/>
        </w:rPr>
        <w:t>po</w:t>
      </w:r>
      <w:r w:rsidR="009078AF" w:rsidRPr="009078AF">
        <w:rPr>
          <w:b/>
          <w:lang w:bidi="ar-SA"/>
        </w:rPr>
        <w:t>de ficar pronta ainda neste ano</w:t>
      </w:r>
      <w:r w:rsidRPr="009078AF">
        <w:rPr>
          <w:b/>
          <w:lang w:bidi="ar-SA"/>
        </w:rPr>
        <w:t>?</w:t>
      </w:r>
    </w:p>
    <w:p w:rsidR="0096214E" w:rsidRPr="009078AF" w:rsidRDefault="009078AF" w:rsidP="009078AF">
      <w:pPr>
        <w:pStyle w:val="texto-IEIJ"/>
        <w:ind w:firstLine="709"/>
        <w:jc w:val="both"/>
        <w:rPr>
          <w:lang w:bidi="ar-SA"/>
        </w:rPr>
      </w:pPr>
      <w:r w:rsidRPr="009078AF">
        <w:rPr>
          <w:lang w:bidi="ar-SA"/>
        </w:rPr>
        <w:t xml:space="preserve">Dr. </w:t>
      </w:r>
      <w:r w:rsidR="0096214E" w:rsidRPr="009078AF">
        <w:rPr>
          <w:lang w:bidi="ar-SA"/>
        </w:rPr>
        <w:t xml:space="preserve">Kalil: Realmente elas chegaram </w:t>
      </w:r>
      <w:proofErr w:type="gramStart"/>
      <w:r w:rsidR="0096214E" w:rsidRPr="009078AF">
        <w:rPr>
          <w:lang w:bidi="ar-SA"/>
        </w:rPr>
        <w:t>em</w:t>
      </w:r>
      <w:proofErr w:type="gramEnd"/>
      <w:r w:rsidR="0096214E" w:rsidRPr="009078AF">
        <w:rPr>
          <w:lang w:bidi="ar-SA"/>
        </w:rPr>
        <w:t xml:space="preserve"> tempo recorde em </w:t>
      </w:r>
      <w:r w:rsidR="0096214E" w:rsidRPr="009078AF">
        <w:rPr>
          <w:b/>
          <w:lang w:bidi="ar-SA"/>
        </w:rPr>
        <w:t>testes</w:t>
      </w:r>
      <w:r>
        <w:rPr>
          <w:lang w:bidi="ar-SA"/>
        </w:rPr>
        <w:t xml:space="preserve"> clínicos, no mundo </w:t>
      </w:r>
      <w:proofErr w:type="spellStart"/>
      <w:r>
        <w:rPr>
          <w:lang w:bidi="ar-SA"/>
        </w:rPr>
        <w:t>todo</w:t>
      </w:r>
      <w:r w:rsidR="0096214E" w:rsidRPr="009078AF">
        <w:rPr>
          <w:lang w:bidi="ar-SA"/>
        </w:rPr>
        <w:t>Mas</w:t>
      </w:r>
      <w:proofErr w:type="spellEnd"/>
      <w:r w:rsidR="0096214E" w:rsidRPr="009078AF">
        <w:rPr>
          <w:lang w:bidi="ar-SA"/>
        </w:rPr>
        <w:t xml:space="preserve"> agora é a história do vamos ver. O grande desafio é quando chega </w:t>
      </w:r>
      <w:proofErr w:type="gramStart"/>
      <w:r w:rsidR="0096214E" w:rsidRPr="009078AF">
        <w:rPr>
          <w:lang w:bidi="ar-SA"/>
        </w:rPr>
        <w:t>em</w:t>
      </w:r>
      <w:proofErr w:type="gramEnd"/>
      <w:r w:rsidR="0096214E" w:rsidRPr="009078AF">
        <w:rPr>
          <w:lang w:bidi="ar-SA"/>
        </w:rPr>
        <w:t xml:space="preserve"> fase 3 porque a gente ainda não sabe o que vai dar. Nós temos até agora só dados indiretos, como a imunização de macacos. São indícios que a gente crê que correspondem à proteção.</w:t>
      </w:r>
      <w:r>
        <w:rPr>
          <w:lang w:bidi="ar-SA"/>
        </w:rPr>
        <w:t xml:space="preserve"> </w:t>
      </w:r>
      <w:r w:rsidR="0096214E" w:rsidRPr="009078AF">
        <w:rPr>
          <w:lang w:bidi="ar-SA"/>
        </w:rPr>
        <w:t xml:space="preserve">Mas precisamos ver se protege quando imunizar um grande número de pessoas. E às vezes temos surpresas. </w:t>
      </w:r>
      <w:r w:rsidR="00DC0E0C">
        <w:rPr>
          <w:lang w:bidi="ar-SA"/>
        </w:rPr>
        <w:t xml:space="preserve">Pode demorar até mais de seis meses a um ano para sabermos. </w:t>
      </w:r>
    </w:p>
    <w:p w:rsidR="0096214E" w:rsidRDefault="0096214E" w:rsidP="0096214E">
      <w:pPr>
        <w:pStyle w:val="texto-IEIJ"/>
        <w:jc w:val="both"/>
      </w:pPr>
    </w:p>
    <w:p w:rsidR="0096214E" w:rsidRPr="00DC0E0C" w:rsidRDefault="0096214E" w:rsidP="0096214E">
      <w:pPr>
        <w:pStyle w:val="texto-IEIJ"/>
        <w:jc w:val="both"/>
      </w:pPr>
      <w:r w:rsidRPr="00DC0E0C">
        <w:t xml:space="preserve">Questão </w:t>
      </w:r>
      <w:proofErr w:type="gramStart"/>
      <w:r w:rsidRPr="00DC0E0C">
        <w:t>1</w:t>
      </w:r>
      <w:proofErr w:type="gramEnd"/>
    </w:p>
    <w:p w:rsidR="0096214E" w:rsidRDefault="00DC0E0C" w:rsidP="00DC0E0C">
      <w:pPr>
        <w:pStyle w:val="texto-IEIJ"/>
        <w:ind w:firstLine="709"/>
        <w:jc w:val="both"/>
        <w:rPr>
          <w:rFonts w:asciiTheme="minorHAnsi" w:hAnsiTheme="minorHAnsi" w:cstheme="minorHAnsi"/>
        </w:rPr>
      </w:pPr>
      <w:r w:rsidRPr="00DC0E0C">
        <w:rPr>
          <w:rFonts w:asciiTheme="minorHAnsi" w:hAnsiTheme="minorHAnsi" w:cstheme="minorHAnsi"/>
        </w:rPr>
        <w:t>O</w:t>
      </w:r>
      <w:r w:rsidR="00215B8F" w:rsidRPr="00DC0E0C">
        <w:rPr>
          <w:rFonts w:asciiTheme="minorHAnsi" w:hAnsiTheme="minorHAnsi" w:cstheme="minorHAnsi"/>
        </w:rPr>
        <w:t xml:space="preserve"> </w:t>
      </w:r>
      <w:r w:rsidR="00207024" w:rsidRPr="00DC0E0C">
        <w:rPr>
          <w:rFonts w:asciiTheme="minorHAnsi" w:hAnsiTheme="minorHAnsi" w:cstheme="minorHAnsi"/>
        </w:rPr>
        <w:t>Jornal</w:t>
      </w:r>
      <w:r w:rsidR="00215B8F" w:rsidRPr="00DC0E0C">
        <w:rPr>
          <w:rFonts w:asciiTheme="minorHAnsi" w:hAnsiTheme="minorHAnsi" w:cstheme="minorHAnsi"/>
        </w:rPr>
        <w:t xml:space="preserve"> O Estado de São Paulo </w:t>
      </w:r>
      <w:r w:rsidRPr="00DC0E0C">
        <w:rPr>
          <w:rFonts w:asciiTheme="minorHAnsi" w:hAnsiTheme="minorHAnsi" w:cstheme="minorHAnsi"/>
        </w:rPr>
        <w:t>promoveu</w:t>
      </w:r>
      <w:r w:rsidR="00215B8F" w:rsidRPr="00DC0E0C">
        <w:rPr>
          <w:rFonts w:asciiTheme="minorHAnsi" w:hAnsiTheme="minorHAnsi" w:cstheme="minorHAnsi"/>
        </w:rPr>
        <w:t xml:space="preserve"> o debate com </w:t>
      </w:r>
      <w:r w:rsidRPr="00DC0E0C">
        <w:rPr>
          <w:rFonts w:asciiTheme="minorHAnsi" w:hAnsiTheme="minorHAnsi" w:cstheme="minorHAnsi"/>
        </w:rPr>
        <w:t xml:space="preserve">um imunologista (médico que estuda as </w:t>
      </w:r>
      <w:r w:rsidRPr="00DC0E0C">
        <w:rPr>
          <w:rFonts w:asciiTheme="minorHAnsi" w:hAnsiTheme="minorHAnsi" w:cstheme="minorHAnsi"/>
          <w:shd w:val="clear" w:color="auto" w:fill="FFFFFF"/>
        </w:rPr>
        <w:t>defesas do corpo contra doenças)</w:t>
      </w:r>
      <w:r w:rsidRPr="00DC0E0C">
        <w:rPr>
          <w:rFonts w:asciiTheme="minorHAnsi" w:hAnsiTheme="minorHAnsi" w:cstheme="minorHAnsi"/>
        </w:rPr>
        <w:t>, uma</w:t>
      </w:r>
      <w:r w:rsidR="00215B8F" w:rsidRPr="00DC0E0C">
        <w:rPr>
          <w:rFonts w:asciiTheme="minorHAnsi" w:hAnsiTheme="minorHAnsi" w:cstheme="minorHAnsi"/>
        </w:rPr>
        <w:t xml:space="preserve"> microbiologista</w:t>
      </w:r>
      <w:r w:rsidRPr="00DC0E0C">
        <w:rPr>
          <w:rFonts w:asciiTheme="minorHAnsi" w:hAnsiTheme="minorHAnsi" w:cstheme="minorHAnsi"/>
        </w:rPr>
        <w:t xml:space="preserve"> </w:t>
      </w:r>
      <w:proofErr w:type="gramStart"/>
      <w:r w:rsidRPr="00DC0E0C">
        <w:rPr>
          <w:rFonts w:asciiTheme="minorHAnsi" w:hAnsiTheme="minorHAnsi" w:cstheme="minorHAnsi"/>
        </w:rPr>
        <w:t xml:space="preserve">( </w:t>
      </w:r>
      <w:proofErr w:type="gramEnd"/>
      <w:r w:rsidRPr="00DC0E0C">
        <w:rPr>
          <w:rFonts w:asciiTheme="minorHAnsi" w:hAnsiTheme="minorHAnsi" w:cstheme="minorHAnsi"/>
        </w:rPr>
        <w:t xml:space="preserve">que </w:t>
      </w:r>
      <w:r w:rsidRPr="00DC0E0C">
        <w:rPr>
          <w:rFonts w:asciiTheme="minorHAnsi" w:hAnsiTheme="minorHAnsi" w:cstheme="minorHAnsi"/>
          <w:shd w:val="clear" w:color="auto" w:fill="FFFFFF"/>
        </w:rPr>
        <w:t>estuda os micro-organismos como as bactérias, fungos e vírus)</w:t>
      </w:r>
      <w:r w:rsidR="00215B8F" w:rsidRPr="00DC0E0C">
        <w:rPr>
          <w:rFonts w:asciiTheme="minorHAnsi" w:hAnsiTheme="minorHAnsi" w:cstheme="minorHAnsi"/>
        </w:rPr>
        <w:t xml:space="preserve"> e </w:t>
      </w:r>
      <w:r w:rsidRPr="00DC0E0C">
        <w:rPr>
          <w:rFonts w:asciiTheme="minorHAnsi" w:hAnsiTheme="minorHAnsi" w:cstheme="minorHAnsi"/>
        </w:rPr>
        <w:t>uma demógrafa (</w:t>
      </w:r>
      <w:r w:rsidRPr="00DC0E0C">
        <w:rPr>
          <w:rFonts w:asciiTheme="minorHAnsi" w:hAnsiTheme="minorHAnsi" w:cstheme="minorHAnsi"/>
          <w:shd w:val="clear" w:color="auto" w:fill="FFFFFF"/>
        </w:rPr>
        <w:t>que estuda as populações humanas)</w:t>
      </w:r>
      <w:r w:rsidRPr="00DC0E0C">
        <w:rPr>
          <w:rFonts w:asciiTheme="minorHAnsi" w:hAnsiTheme="minorHAnsi" w:cstheme="minorHAnsi"/>
        </w:rPr>
        <w:t xml:space="preserve">. </w:t>
      </w:r>
      <w:r w:rsidR="00215B8F" w:rsidRPr="00DC0E0C">
        <w:rPr>
          <w:rFonts w:asciiTheme="minorHAnsi" w:hAnsiTheme="minorHAnsi" w:cstheme="minorHAnsi"/>
        </w:rPr>
        <w:t xml:space="preserve"> </w:t>
      </w:r>
      <w:r w:rsidR="0096214E" w:rsidRPr="00DC0E0C">
        <w:rPr>
          <w:rFonts w:asciiTheme="minorHAnsi" w:hAnsiTheme="minorHAnsi" w:cstheme="minorHAnsi"/>
        </w:rPr>
        <w:t xml:space="preserve"> </w:t>
      </w:r>
    </w:p>
    <w:p w:rsidR="00DC0E0C" w:rsidRPr="00DC0E0C" w:rsidRDefault="00DC0E0C" w:rsidP="00DC0E0C">
      <w:pPr>
        <w:pStyle w:val="texto-IEIJ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Qual seria uma das causas para promover um debate ente esses profissionais?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(A) Incentivar </w:t>
      </w:r>
      <w:r w:rsidR="00215B8F" w:rsidRPr="00DC0E0C">
        <w:t xml:space="preserve">os auxiliares da Saúde </w:t>
      </w:r>
      <w:r w:rsidRPr="00DC0E0C">
        <w:t>a se vacinar.</w:t>
      </w:r>
    </w:p>
    <w:p w:rsidR="0096214E" w:rsidRPr="00DC0E0C" w:rsidRDefault="0096214E" w:rsidP="0096214E">
      <w:pPr>
        <w:pStyle w:val="texto-IEIJ"/>
        <w:jc w:val="both"/>
      </w:pPr>
      <w:r w:rsidRPr="00DC0E0C">
        <w:t>(B) Dar informações gerais sobre cuidados com a saúde durante o inverno.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(C) Informar as equipes médicas sobre </w:t>
      </w:r>
      <w:r w:rsidR="00207024" w:rsidRPr="00DC0E0C">
        <w:t>as pesquisas desenvolvidas pela OMS</w:t>
      </w:r>
      <w:r w:rsidRPr="00DC0E0C">
        <w:t>.</w:t>
      </w:r>
    </w:p>
    <w:p w:rsidR="0096214E" w:rsidRPr="00DC0E0C" w:rsidRDefault="0096214E" w:rsidP="0096214E">
      <w:pPr>
        <w:pStyle w:val="texto-IEIJ"/>
        <w:jc w:val="both"/>
      </w:pPr>
      <w:r w:rsidRPr="00DC0E0C">
        <w:t xml:space="preserve">(D) Advertir as pessoas que tiveram contato com o vírus a procurarem formas de prevenção e/ou tratamento para a doença. </w:t>
      </w:r>
    </w:p>
    <w:p w:rsidR="00207024" w:rsidRPr="00DC0E0C" w:rsidRDefault="00207024" w:rsidP="0096214E">
      <w:pPr>
        <w:pStyle w:val="texto-IEIJ"/>
        <w:jc w:val="both"/>
      </w:pPr>
      <w:r w:rsidRPr="00DC0E0C">
        <w:t xml:space="preserve">(E) Informar a população sobre as pesquisas da vacina contra </w:t>
      </w:r>
      <w:proofErr w:type="gramStart"/>
      <w:r w:rsidRPr="00DC0E0C">
        <w:t xml:space="preserve">o </w:t>
      </w:r>
      <w:proofErr w:type="spellStart"/>
      <w:r w:rsidRPr="00DC0E0C">
        <w:t>coronavírus</w:t>
      </w:r>
      <w:proofErr w:type="spellEnd"/>
      <w:r w:rsidRPr="00DC0E0C">
        <w:t xml:space="preserve"> realizadas no mundo todo</w:t>
      </w:r>
      <w:proofErr w:type="gramEnd"/>
      <w:r w:rsidRPr="00DC0E0C">
        <w:t xml:space="preserve">. </w:t>
      </w:r>
    </w:p>
    <w:p w:rsidR="0096214E" w:rsidRDefault="0096214E" w:rsidP="0096214E">
      <w:pPr>
        <w:pStyle w:val="texto-IEIJ"/>
        <w:jc w:val="both"/>
      </w:pPr>
      <w:r w:rsidRPr="00DC0E0C">
        <w:t>Justifique sua resposta</w:t>
      </w:r>
      <w:r w:rsidR="00A96964">
        <w:t xml:space="preserve">. </w:t>
      </w:r>
    </w:p>
    <w:p w:rsidR="00A96964" w:rsidRPr="00DC0E0C" w:rsidRDefault="00A96964" w:rsidP="0096214E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</w:t>
      </w:r>
    </w:p>
    <w:p w:rsidR="00600DF3" w:rsidRDefault="00600DF3" w:rsidP="00600DF3">
      <w:pPr>
        <w:pStyle w:val="texto-IEIJ"/>
        <w:jc w:val="both"/>
        <w:rPr>
          <w:sz w:val="24"/>
          <w:szCs w:val="24"/>
        </w:rPr>
      </w:pPr>
    </w:p>
    <w:p w:rsidR="00600DF3" w:rsidRPr="005F16B0" w:rsidRDefault="00600DF3" w:rsidP="00600DF3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</w:pPr>
      <w:r w:rsidRPr="005F16B0"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  <w:br/>
      </w:r>
      <w:r>
        <w:rPr>
          <w:rFonts w:ascii="Arial" w:eastAsia="Times New Roman" w:hAnsi="Arial" w:cs="Arial"/>
          <w:noProof/>
          <w:color w:val="333333"/>
          <w:kern w:val="0"/>
          <w:sz w:val="21"/>
          <w:szCs w:val="21"/>
          <w:lang w:eastAsia="pt-BR" w:bidi="ar-SA"/>
        </w:rPr>
        <w:drawing>
          <wp:inline distT="0" distB="0" distL="0" distR="0">
            <wp:extent cx="5848350" cy="3064911"/>
            <wp:effectExtent l="19050" t="0" r="0" b="0"/>
            <wp:docPr id="11" name="Imagem 1" descr="jenner vacina cov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nner vacina covid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6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F3" w:rsidRDefault="00600DF3" w:rsidP="00600DF3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i/>
          <w:iCs/>
          <w:color w:val="333333"/>
          <w:kern w:val="0"/>
          <w:sz w:val="21"/>
          <w:lang w:eastAsia="pt-BR" w:bidi="ar-SA"/>
        </w:rPr>
      </w:pPr>
      <w:r w:rsidRPr="005F16B0">
        <w:rPr>
          <w:rFonts w:ascii="Arial" w:eastAsia="Times New Roman" w:hAnsi="Arial" w:cs="Arial"/>
          <w:i/>
          <w:iCs/>
          <w:color w:val="333333"/>
          <w:kern w:val="0"/>
          <w:sz w:val="21"/>
          <w:lang w:eastAsia="pt-BR" w:bidi="ar-SA"/>
        </w:rPr>
        <w:t>- Plataforma de fabricação recentemente desenvolvida permite a fabricação em grande escala</w:t>
      </w:r>
    </w:p>
    <w:p w:rsidR="00600DF3" w:rsidRDefault="00600DF3" w:rsidP="00600DF3">
      <w:pPr>
        <w:widowControl/>
        <w:shd w:val="clear" w:color="auto" w:fill="FFFFFF"/>
        <w:suppressAutoHyphens w:val="0"/>
        <w:spacing w:before="0" w:after="173"/>
        <w:rPr>
          <w:rStyle w:val="nfase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Style w:val="nfase"/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- A equipe conjunta reduziu o tempo de desenvolvimento do processo de um ano para dois meses - uma etapa crítica para a fabricação da vacina contra a </w:t>
      </w:r>
      <w:proofErr w:type="spellStart"/>
      <w:r>
        <w:rPr>
          <w:rStyle w:val="nfase"/>
          <w:rFonts w:ascii="Arial" w:hAnsi="Arial" w:cs="Arial"/>
          <w:color w:val="333333"/>
          <w:sz w:val="21"/>
          <w:szCs w:val="21"/>
          <w:shd w:val="clear" w:color="auto" w:fill="FFFFFF"/>
        </w:rPr>
        <w:t>Covid</w:t>
      </w:r>
      <w:proofErr w:type="spellEnd"/>
      <w:r>
        <w:rPr>
          <w:rStyle w:val="nfase"/>
          <w:rFonts w:ascii="Arial" w:hAnsi="Arial" w:cs="Arial"/>
          <w:color w:val="333333"/>
          <w:sz w:val="21"/>
          <w:szCs w:val="21"/>
          <w:shd w:val="clear" w:color="auto" w:fill="FFFFFF"/>
        </w:rPr>
        <w:t>-19 em grande escala</w:t>
      </w:r>
    </w:p>
    <w:p w:rsidR="00600DF3" w:rsidRPr="00600DF3" w:rsidRDefault="00600DF3" w:rsidP="00600DF3">
      <w:pPr>
        <w:pStyle w:val="texto-IEIJ"/>
        <w:rPr>
          <w:rStyle w:val="nfase"/>
          <w:i w:val="0"/>
          <w:iCs w:val="0"/>
          <w:shd w:val="clear" w:color="auto" w:fill="FFFFFF"/>
        </w:rPr>
      </w:pPr>
      <w:r>
        <w:rPr>
          <w:rStyle w:val="nfase"/>
          <w:i w:val="0"/>
          <w:iCs w:val="0"/>
          <w:shd w:val="clear" w:color="auto" w:fill="FFFFFF"/>
        </w:rPr>
        <w:t xml:space="preserve">Questão </w:t>
      </w:r>
      <w:proofErr w:type="gramStart"/>
      <w:r>
        <w:rPr>
          <w:rStyle w:val="nfase"/>
          <w:i w:val="0"/>
          <w:iCs w:val="0"/>
          <w:shd w:val="clear" w:color="auto" w:fill="FFFFFF"/>
        </w:rPr>
        <w:t>2</w:t>
      </w:r>
      <w:proofErr w:type="gramEnd"/>
    </w:p>
    <w:p w:rsidR="00600DF3" w:rsidRPr="00600DF3" w:rsidRDefault="00600DF3" w:rsidP="00600DF3">
      <w:pPr>
        <w:pStyle w:val="texto-IEIJ"/>
        <w:ind w:firstLine="709"/>
        <w:jc w:val="both"/>
        <w:rPr>
          <w:rStyle w:val="nfase"/>
          <w:i w:val="0"/>
          <w:iCs w:val="0"/>
          <w:shd w:val="clear" w:color="auto" w:fill="FFFFFF"/>
        </w:rPr>
      </w:pPr>
      <w:r w:rsidRPr="00600DF3">
        <w:rPr>
          <w:shd w:val="clear" w:color="auto" w:fill="FFFFFF"/>
        </w:rPr>
        <w:t>A </w:t>
      </w:r>
      <w:proofErr w:type="spellStart"/>
      <w:r w:rsidRPr="00600DF3">
        <w:fldChar w:fldCharType="begin"/>
      </w:r>
      <w:r w:rsidRPr="00600DF3">
        <w:instrText xml:space="preserve"> HYPERLINK "https://pfarma.com.br/component/search/?searchword=merck&amp;searchphrase=all&amp;Itemid=56" \t "_blank" </w:instrText>
      </w:r>
      <w:r w:rsidRPr="00600DF3">
        <w:fldChar w:fldCharType="separate"/>
      </w:r>
      <w:r w:rsidRPr="00600DF3">
        <w:t>Merck</w:t>
      </w:r>
      <w:proofErr w:type="spellEnd"/>
      <w:r w:rsidRPr="00600DF3">
        <w:fldChar w:fldCharType="end"/>
      </w:r>
      <w:r w:rsidRPr="00600DF3">
        <w:rPr>
          <w:shd w:val="clear" w:color="auto" w:fill="FFFFFF"/>
        </w:rPr>
        <w:t xml:space="preserve">, líder em ciência e tecnologia, e o </w:t>
      </w:r>
      <w:proofErr w:type="spellStart"/>
      <w:r w:rsidRPr="00600DF3">
        <w:rPr>
          <w:shd w:val="clear" w:color="auto" w:fill="FFFFFF"/>
        </w:rPr>
        <w:t>The</w:t>
      </w:r>
      <w:proofErr w:type="spellEnd"/>
      <w:r w:rsidRPr="00600DF3">
        <w:rPr>
          <w:shd w:val="clear" w:color="auto" w:fill="FFFFFF"/>
        </w:rPr>
        <w:t xml:space="preserve"> </w:t>
      </w:r>
      <w:proofErr w:type="spellStart"/>
      <w:r w:rsidRPr="00600DF3">
        <w:rPr>
          <w:shd w:val="clear" w:color="auto" w:fill="FFFFFF"/>
        </w:rPr>
        <w:t>Jenner</w:t>
      </w:r>
      <w:proofErr w:type="spellEnd"/>
      <w:r w:rsidRPr="00600DF3">
        <w:rPr>
          <w:shd w:val="clear" w:color="auto" w:fill="FFFFFF"/>
        </w:rPr>
        <w:t xml:space="preserve"> </w:t>
      </w:r>
      <w:proofErr w:type="spellStart"/>
      <w:r w:rsidRPr="00600DF3">
        <w:rPr>
          <w:shd w:val="clear" w:color="auto" w:fill="FFFFFF"/>
        </w:rPr>
        <w:t>Institute</w:t>
      </w:r>
      <w:proofErr w:type="spellEnd"/>
      <w:r w:rsidRPr="00600DF3">
        <w:rPr>
          <w:shd w:val="clear" w:color="auto" w:fill="FFFFFF"/>
        </w:rPr>
        <w:t xml:space="preserve"> anunciaram em abril que o </w:t>
      </w:r>
      <w:proofErr w:type="spellStart"/>
      <w:r w:rsidRPr="00600DF3">
        <w:rPr>
          <w:shd w:val="clear" w:color="auto" w:fill="FFFFFF"/>
        </w:rPr>
        <w:t>Jenner</w:t>
      </w:r>
      <w:proofErr w:type="spellEnd"/>
      <w:r w:rsidRPr="00600DF3">
        <w:rPr>
          <w:shd w:val="clear" w:color="auto" w:fill="FFFFFF"/>
        </w:rPr>
        <w:t xml:space="preserve"> </w:t>
      </w:r>
      <w:proofErr w:type="spellStart"/>
      <w:r w:rsidRPr="00600DF3">
        <w:rPr>
          <w:shd w:val="clear" w:color="auto" w:fill="FFFFFF"/>
        </w:rPr>
        <w:t>Institute</w:t>
      </w:r>
      <w:proofErr w:type="spellEnd"/>
      <w:r w:rsidRPr="00600DF3">
        <w:rPr>
          <w:shd w:val="clear" w:color="auto" w:fill="FFFFFF"/>
        </w:rPr>
        <w:t xml:space="preserve"> preparou o terreno para a produção em grande escala de sua candidata a vacina contra a </w:t>
      </w:r>
      <w:proofErr w:type="spellStart"/>
      <w:r w:rsidRPr="00600DF3">
        <w:rPr>
          <w:shd w:val="clear" w:color="auto" w:fill="FFFFFF"/>
        </w:rPr>
        <w:t>Covid</w:t>
      </w:r>
      <w:proofErr w:type="spellEnd"/>
      <w:r w:rsidRPr="00600DF3">
        <w:rPr>
          <w:shd w:val="clear" w:color="auto" w:fill="FFFFFF"/>
        </w:rPr>
        <w:t>-19, a </w:t>
      </w:r>
      <w:hyperlink r:id="rId10" w:tgtFrame="_blank" w:history="1">
        <w:proofErr w:type="gramStart"/>
        <w:r w:rsidRPr="00600DF3">
          <w:t>ChAdOx1</w:t>
        </w:r>
        <w:proofErr w:type="gramEnd"/>
        <w:r w:rsidRPr="00600DF3">
          <w:t xml:space="preserve"> </w:t>
        </w:r>
        <w:proofErr w:type="spellStart"/>
        <w:r w:rsidRPr="00600DF3">
          <w:t>nCoV</w:t>
        </w:r>
        <w:proofErr w:type="spellEnd"/>
        <w:r w:rsidRPr="00600DF3">
          <w:t>-19</w:t>
        </w:r>
      </w:hyperlink>
      <w:r w:rsidRPr="00600DF3">
        <w:rPr>
          <w:shd w:val="clear" w:color="auto" w:fill="FFFFFF"/>
        </w:rPr>
        <w:t>.</w:t>
      </w:r>
    </w:p>
    <w:p w:rsidR="00600DF3" w:rsidRPr="00600DF3" w:rsidRDefault="00600DF3" w:rsidP="00600DF3">
      <w:pPr>
        <w:pStyle w:val="texto-IEIJ"/>
        <w:ind w:firstLine="709"/>
      </w:pPr>
      <w:r w:rsidRPr="00600DF3">
        <w:t>O infográfico acima ilustra a reportagem. A CIESV queria que o informativo tivesse um tom amigável e incentivador. Você acha que o infográfico apresenta um tom amigável e incentivador para o leitor? Explique sua resposta referindo-se aos detalhes do formato, dos gráficos, do layout ou do estilo de redação do informativo.</w:t>
      </w:r>
      <w:r w:rsidRPr="00600DF3">
        <w:cr/>
      </w:r>
    </w:p>
    <w:p w:rsidR="00600DF3" w:rsidRDefault="00600DF3" w:rsidP="00DC0E0C">
      <w:pPr>
        <w:pStyle w:val="texto-IEIJ"/>
      </w:pPr>
    </w:p>
    <w:p w:rsidR="00DC0E0C" w:rsidRDefault="00DC0E0C" w:rsidP="00DC0E0C">
      <w:pPr>
        <w:pStyle w:val="texto-IEIJ"/>
      </w:pPr>
      <w:r>
        <w:t>Leia o texto a seg</w:t>
      </w:r>
      <w:r w:rsidR="00A96964">
        <w:t>uir para responder a quest</w:t>
      </w:r>
      <w:r w:rsidR="00600DF3">
        <w:t>ão</w:t>
      </w:r>
      <w:r w:rsidR="00A96964">
        <w:t xml:space="preserve"> </w:t>
      </w:r>
      <w:proofErr w:type="gramStart"/>
      <w:r w:rsidR="00A96964">
        <w:t>3</w:t>
      </w:r>
      <w:proofErr w:type="gramEnd"/>
      <w:r w:rsidR="00A96964">
        <w:t xml:space="preserve">. </w:t>
      </w:r>
    </w:p>
    <w:p w:rsidR="00DC0E0C" w:rsidRPr="00DC0E0C" w:rsidRDefault="00DC0E0C" w:rsidP="00DC0E0C">
      <w:pPr>
        <w:pStyle w:val="texto-IEIJ"/>
        <w:ind w:firstLine="709"/>
      </w:pPr>
      <w:r w:rsidRPr="00DC0E0C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2381885" cy="1629410"/>
            <wp:effectExtent l="19050" t="0" r="0" b="0"/>
            <wp:wrapSquare wrapText="bothSides"/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E0C">
        <w:t>O que é a vacina?</w:t>
      </w:r>
    </w:p>
    <w:p w:rsidR="00DC0E0C" w:rsidRPr="00DC0E0C" w:rsidRDefault="00DC0E0C" w:rsidP="00DC0E0C">
      <w:pPr>
        <w:pStyle w:val="texto-IEIJ"/>
      </w:pPr>
      <w:r>
        <w:tab/>
      </w:r>
      <w:r w:rsidRPr="00DC0E0C">
        <w:t xml:space="preserve">A vacina é um composto farmacêutico constituído por vírus ou bactérias mortos ou enfraquecidos. </w:t>
      </w:r>
    </w:p>
    <w:p w:rsidR="00DC0E0C" w:rsidRPr="00DC0E0C" w:rsidRDefault="00DC0E0C" w:rsidP="00DC0E0C">
      <w:pPr>
        <w:pStyle w:val="texto-IEIJ"/>
        <w:ind w:firstLine="709"/>
      </w:pPr>
      <w:r w:rsidRPr="00DC0E0C">
        <w:t xml:space="preserve">Sua função é prevenir a ocorrência de certas doenças nas pessoas. </w:t>
      </w:r>
    </w:p>
    <w:p w:rsidR="00DC0E0C" w:rsidRPr="00DC0E0C" w:rsidRDefault="00A96964" w:rsidP="00DC0E0C">
      <w:pPr>
        <w:pStyle w:val="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115570</wp:posOffset>
            </wp:positionV>
            <wp:extent cx="1695450" cy="165735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E0C" w:rsidRPr="00DC0E0C" w:rsidRDefault="00DC0E0C" w:rsidP="00DC0E0C">
      <w:pPr>
        <w:pStyle w:val="texto-IEIJ"/>
        <w:ind w:firstLine="709"/>
        <w:jc w:val="both"/>
      </w:pPr>
      <w:r w:rsidRPr="00DC0E0C">
        <w:t>O que acontece quando somos vacinados?</w:t>
      </w:r>
    </w:p>
    <w:p w:rsidR="00DC0E0C" w:rsidRPr="00DC0E0C" w:rsidRDefault="00DC0E0C" w:rsidP="00A96964">
      <w:pPr>
        <w:pStyle w:val="texto-IEIJ"/>
        <w:ind w:firstLine="709"/>
        <w:jc w:val="both"/>
      </w:pPr>
      <w:r w:rsidRPr="00DC0E0C">
        <w:t xml:space="preserve">Existem células que defendem o organismo (os linfócitos), eles são os soldados do corpo. </w:t>
      </w:r>
    </w:p>
    <w:p w:rsidR="00DC0E0C" w:rsidRPr="00DC0E0C" w:rsidRDefault="00A96964" w:rsidP="00A96964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459105</wp:posOffset>
            </wp:positionV>
            <wp:extent cx="1695450" cy="1676400"/>
            <wp:effectExtent l="19050" t="0" r="0" b="0"/>
            <wp:wrapSquare wrapText="bothSides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E0C" w:rsidRPr="00DC0E0C">
        <w:t xml:space="preserve">Quando um agente agressor entra no organismo, por meio da vacina, os linfócitos formam uma população de anticorpos que vão agir contra esse vírus agressor. </w:t>
      </w:r>
    </w:p>
    <w:p w:rsidR="00DC0E0C" w:rsidRPr="00DC0E0C" w:rsidRDefault="00DC0E0C" w:rsidP="00A96964">
      <w:pPr>
        <w:pStyle w:val="texto-IEIJ"/>
        <w:ind w:firstLine="709"/>
      </w:pPr>
      <w:r w:rsidRPr="00DC0E0C">
        <w:t xml:space="preserve">Com isso a pessoa forma a memória imunológica, ou seja, quando o organismo entrar em contato novamente com o agressor ele saberá como combatê-lo. </w:t>
      </w:r>
    </w:p>
    <w:p w:rsidR="00DC0E0C" w:rsidRDefault="00DC0E0C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Pr="00A96964" w:rsidRDefault="00600DF3" w:rsidP="00A96964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A96964" w:rsidRDefault="00600DF3" w:rsidP="00600DF3">
      <w:pPr>
        <w:pStyle w:val="texto-IEIJ"/>
        <w:jc w:val="both"/>
      </w:pPr>
      <w:r>
        <w:t xml:space="preserve">a) </w:t>
      </w:r>
      <w:r w:rsidR="00A96964" w:rsidRPr="00A96964">
        <w:t>É correto afirmar que ao ser vacinada a pessoa recebe vírus ou bactérias? Por quê?</w:t>
      </w:r>
    </w:p>
    <w:p w:rsidR="00A96964" w:rsidRDefault="00A96964" w:rsidP="00A96964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6964" w:rsidRDefault="00A96964" w:rsidP="00A96964">
      <w:pPr>
        <w:pStyle w:val="texto-IEIJ"/>
        <w:jc w:val="both"/>
      </w:pPr>
    </w:p>
    <w:p w:rsidR="00A96964" w:rsidRPr="00A96964" w:rsidRDefault="00600DF3" w:rsidP="00A96964">
      <w:pPr>
        <w:pStyle w:val="texto-IEIJ"/>
        <w:jc w:val="both"/>
      </w:pPr>
      <w:r>
        <w:t xml:space="preserve">b) </w:t>
      </w:r>
      <w:r w:rsidR="00A96964" w:rsidRPr="00A96964">
        <w:t xml:space="preserve">Marque um X na frase correta. </w:t>
      </w:r>
    </w:p>
    <w:p w:rsidR="00A96964" w:rsidRPr="00A96964" w:rsidRDefault="00532881" w:rsidP="00A96964">
      <w:pPr>
        <w:pStyle w:val="texto-IEIJ"/>
        <w:jc w:val="both"/>
      </w:pPr>
      <w:r>
        <w:pict>
          <v:rect id="_x0000_s1026" style="position:absolute;left:0;text-align:left;margin-left:-.4pt;margin-top:5.3pt;width:28.2pt;height:30.1pt;z-index:251664384">
            <w10:wrap type="square"/>
          </v:rect>
        </w:pict>
      </w:r>
      <w:r w:rsidR="00A96964" w:rsidRPr="00A96964">
        <w:t xml:space="preserve">João está com gripe, se ele tomar a vacina </w:t>
      </w:r>
      <w:r w:rsidR="00A96964">
        <w:t>de prevenção da gripe ele ficará</w:t>
      </w:r>
      <w:r w:rsidR="00A96964" w:rsidRPr="00A96964">
        <w:t xml:space="preserve"> curado.</w:t>
      </w:r>
    </w:p>
    <w:p w:rsidR="00A96964" w:rsidRPr="00A96964" w:rsidRDefault="00A96964" w:rsidP="00A96964">
      <w:pPr>
        <w:pStyle w:val="texto-IEIJ"/>
        <w:jc w:val="both"/>
      </w:pPr>
    </w:p>
    <w:p w:rsidR="00A96964" w:rsidRPr="00A96964" w:rsidRDefault="00532881" w:rsidP="00A96964">
      <w:pPr>
        <w:pStyle w:val="texto-IEIJ"/>
        <w:jc w:val="both"/>
      </w:pPr>
      <w:r>
        <w:pict>
          <v:rect id="_x0000_s1027" style="position:absolute;left:0;text-align:left;margin-left:-.4pt;margin-top:-7pt;width:28.2pt;height:30.1pt;z-index:251665408">
            <w10:wrap type="square"/>
          </v:rect>
        </w:pict>
      </w:r>
      <w:r w:rsidR="00A96964" w:rsidRPr="00A96964">
        <w:t xml:space="preserve">Carlos vacinou-se contra a gripe para prevenir-se da doença. </w:t>
      </w:r>
    </w:p>
    <w:p w:rsidR="00A96964" w:rsidRDefault="00A96964" w:rsidP="00A96964">
      <w:pPr>
        <w:pStyle w:val="texto-IEIJ"/>
        <w:jc w:val="both"/>
      </w:pPr>
      <w:r w:rsidRPr="00A96964">
        <w:t xml:space="preserve">Justifique a sua escolha, grifando </w:t>
      </w:r>
      <w:r>
        <w:t xml:space="preserve">um trechinho do texto que mostre a sua resposta. </w:t>
      </w:r>
    </w:p>
    <w:p w:rsidR="00A96964" w:rsidRDefault="00A96964" w:rsidP="00A96964">
      <w:pPr>
        <w:pStyle w:val="texto-IEIJ"/>
        <w:jc w:val="both"/>
      </w:pPr>
    </w:p>
    <w:p w:rsidR="00600DF3" w:rsidRDefault="00600DF3" w:rsidP="00A96964">
      <w:pPr>
        <w:pStyle w:val="texto-IEIJ"/>
        <w:jc w:val="both"/>
      </w:pPr>
    </w:p>
    <w:p w:rsidR="00600DF3" w:rsidRDefault="00600DF3" w:rsidP="00A96964">
      <w:pPr>
        <w:pStyle w:val="texto-IEIJ"/>
        <w:jc w:val="both"/>
      </w:pPr>
    </w:p>
    <w:p w:rsidR="00600DF3" w:rsidRDefault="00600DF3" w:rsidP="00A96964">
      <w:pPr>
        <w:pStyle w:val="texto-IEIJ"/>
        <w:jc w:val="both"/>
      </w:pPr>
    </w:p>
    <w:p w:rsidR="00600DF3" w:rsidRDefault="00600DF3" w:rsidP="00A96964">
      <w:pPr>
        <w:pStyle w:val="texto-IEIJ"/>
        <w:jc w:val="both"/>
      </w:pPr>
    </w:p>
    <w:p w:rsidR="00667B0D" w:rsidRDefault="00667B0D" w:rsidP="00A96964">
      <w:pPr>
        <w:pStyle w:val="texto-IEIJ"/>
        <w:jc w:val="both"/>
      </w:pPr>
      <w:r>
        <w:lastRenderedPageBreak/>
        <w:t xml:space="preserve">Observe este cartaz. </w:t>
      </w:r>
    </w:p>
    <w:p w:rsidR="00A96964" w:rsidRPr="00A96964" w:rsidRDefault="00667B0D" w:rsidP="00A9696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26860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4" w:rsidRDefault="00667B0D" w:rsidP="00A96964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67B0D" w:rsidRDefault="00667B0D" w:rsidP="00667B0D">
      <w:pPr>
        <w:pStyle w:val="texto-IEIJ"/>
      </w:pPr>
      <w:r w:rsidRPr="007202A8">
        <w:t xml:space="preserve">Observe o cartaz anterior e elabore </w:t>
      </w:r>
      <w:proofErr w:type="gramStart"/>
      <w:r w:rsidRPr="007202A8">
        <w:t>3</w:t>
      </w:r>
      <w:proofErr w:type="gramEnd"/>
      <w:r w:rsidRPr="007202A8">
        <w:t xml:space="preserve"> questões a respeito das informações contidas nele. </w:t>
      </w:r>
    </w:p>
    <w:tbl>
      <w:tblPr>
        <w:tblStyle w:val="Tabelacomgrade"/>
        <w:tblW w:w="0" w:type="auto"/>
        <w:tblLook w:val="04A0"/>
      </w:tblPr>
      <w:tblGrid>
        <w:gridCol w:w="9839"/>
      </w:tblGrid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1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</w:r>
          </w:p>
        </w:tc>
      </w:tr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2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</w:p>
          <w:p w:rsidR="00667B0D" w:rsidRDefault="00667B0D" w:rsidP="00667B0D">
            <w:pPr>
              <w:pStyle w:val="texto-IEIJ"/>
            </w:pPr>
          </w:p>
        </w:tc>
      </w:tr>
      <w:tr w:rsidR="00667B0D" w:rsidTr="00667B0D">
        <w:tc>
          <w:tcPr>
            <w:tcW w:w="9779" w:type="dxa"/>
          </w:tcPr>
          <w:p w:rsidR="00667B0D" w:rsidRDefault="00667B0D" w:rsidP="00667B0D">
            <w:pPr>
              <w:pStyle w:val="texto-IEIJ"/>
            </w:pPr>
            <w:r>
              <w:t xml:space="preserve">Questão </w:t>
            </w:r>
            <w:proofErr w:type="gramStart"/>
            <w:r>
              <w:t>3</w:t>
            </w:r>
            <w:proofErr w:type="gramEnd"/>
          </w:p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</w:p>
          <w:p w:rsidR="00667B0D" w:rsidRDefault="00667B0D" w:rsidP="00667B0D">
            <w:pPr>
              <w:pStyle w:val="texto-IEIJ"/>
            </w:pPr>
          </w:p>
        </w:tc>
      </w:tr>
    </w:tbl>
    <w:p w:rsidR="00600DF3" w:rsidRDefault="00600DF3" w:rsidP="00667B0D">
      <w:pPr>
        <w:pStyle w:val="texto-IEIJ"/>
      </w:pPr>
    </w:p>
    <w:p w:rsidR="00600DF3" w:rsidRDefault="00600DF3" w:rsidP="00667B0D">
      <w:pPr>
        <w:pStyle w:val="texto-IEIJ"/>
      </w:pPr>
    </w:p>
    <w:p w:rsidR="00600DF3" w:rsidRDefault="00600DF3" w:rsidP="00667B0D">
      <w:pPr>
        <w:pStyle w:val="texto-IEIJ"/>
      </w:pPr>
    </w:p>
    <w:p w:rsidR="00600DF3" w:rsidRDefault="00600DF3" w:rsidP="00667B0D">
      <w:pPr>
        <w:pStyle w:val="texto-IEIJ"/>
      </w:pPr>
    </w:p>
    <w:p w:rsidR="00667B0D" w:rsidRDefault="00667B0D" w:rsidP="00667B0D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7228C9" w:rsidRDefault="00600DF3" w:rsidP="00667B0D">
      <w:pPr>
        <w:pStyle w:val="texto-IEIJ"/>
        <w:jc w:val="both"/>
      </w:pPr>
      <w:r>
        <w:t>a</w:t>
      </w:r>
      <w:r w:rsidR="00667B0D" w:rsidRPr="00667B0D">
        <w:t xml:space="preserve">) </w:t>
      </w:r>
      <w:r w:rsidR="00DA4637" w:rsidRPr="00667B0D">
        <w:t xml:space="preserve">Uma palavra estava formada na imagem. Qual seria ela? </w:t>
      </w:r>
    </w:p>
    <w:p w:rsidR="00C83ECC" w:rsidRPr="00667B0D" w:rsidRDefault="00C83ECC" w:rsidP="00667B0D">
      <w:pPr>
        <w:pStyle w:val="texto-IEIJ"/>
        <w:jc w:val="both"/>
      </w:pPr>
      <w:r>
        <w:t>___________________________________________________________________</w:t>
      </w:r>
    </w:p>
    <w:p w:rsidR="00DA4637" w:rsidRDefault="00600DF3" w:rsidP="00667B0D">
      <w:pPr>
        <w:pStyle w:val="texto-IEIJ"/>
        <w:jc w:val="both"/>
      </w:pPr>
      <w:r>
        <w:t>b</w:t>
      </w:r>
      <w:r w:rsidR="00DA4637" w:rsidRPr="00667B0D">
        <w:t xml:space="preserve">) Explique por que essa palavra está presente numa Cult cujo tema é o </w:t>
      </w:r>
      <w:proofErr w:type="spellStart"/>
      <w:r w:rsidR="00DA4637" w:rsidRPr="00667B0D">
        <w:t>Coronavírus</w:t>
      </w:r>
      <w:proofErr w:type="spellEnd"/>
      <w:r w:rsidR="00DA4637" w:rsidRPr="00667B0D">
        <w:t xml:space="preserve">. </w:t>
      </w:r>
    </w:p>
    <w:p w:rsidR="00C83ECC" w:rsidRPr="00667B0D" w:rsidRDefault="00C83ECC" w:rsidP="00C83ECC">
      <w:pPr>
        <w:pStyle w:val="texto-IEIJ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E71" w:rsidRPr="00BB7E71" w:rsidRDefault="007228C9" w:rsidP="007228C9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5057775" cy="3552825"/>
            <wp:effectExtent l="19050" t="0" r="952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71" w:rsidRDefault="00BB7E71" w:rsidP="00BB7E71">
      <w:pPr>
        <w:pStyle w:val="texto-IEIJ"/>
      </w:pPr>
    </w:p>
    <w:p w:rsidR="001C7C14" w:rsidRPr="005F16B0" w:rsidRDefault="001C7C14" w:rsidP="005F16B0">
      <w:pPr>
        <w:widowControl/>
        <w:shd w:val="clear" w:color="auto" w:fill="FFFFFF"/>
        <w:suppressAutoHyphens w:val="0"/>
        <w:spacing w:before="0" w:after="173"/>
        <w:rPr>
          <w:rFonts w:ascii="Arial" w:eastAsia="Times New Roman" w:hAnsi="Arial" w:cs="Arial"/>
          <w:color w:val="333333"/>
          <w:kern w:val="0"/>
          <w:sz w:val="21"/>
          <w:szCs w:val="21"/>
          <w:lang w:eastAsia="pt-BR" w:bidi="ar-SA"/>
        </w:rPr>
      </w:pPr>
    </w:p>
    <w:p w:rsidR="0096214E" w:rsidRDefault="0096214E" w:rsidP="00F27E5F">
      <w:pPr>
        <w:pStyle w:val="p-author"/>
        <w:spacing w:before="0" w:beforeAutospacing="0" w:after="0" w:afterAutospacing="0" w:line="330" w:lineRule="atLeast"/>
        <w:rPr>
          <w:rFonts w:ascii="Arial" w:hAnsi="Arial" w:cs="Arial"/>
          <w:spacing w:val="-3"/>
          <w:sz w:val="20"/>
          <w:szCs w:val="20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A36827" w:rsidRPr="00F27E5F" w:rsidRDefault="00A36827" w:rsidP="00F27E5F">
      <w:pPr>
        <w:pStyle w:val="texto-IEIJ"/>
        <w:ind w:firstLine="709"/>
        <w:jc w:val="both"/>
        <w:rPr>
          <w:sz w:val="24"/>
          <w:szCs w:val="24"/>
        </w:rPr>
      </w:pPr>
    </w:p>
    <w:p w:rsidR="00F27E5F" w:rsidRPr="00F27E5F" w:rsidRDefault="00F27E5F" w:rsidP="00F27E5F">
      <w:pPr>
        <w:pStyle w:val="texto-IEIJ"/>
        <w:jc w:val="both"/>
        <w:rPr>
          <w:sz w:val="24"/>
          <w:szCs w:val="24"/>
        </w:rPr>
      </w:pPr>
    </w:p>
    <w:sectPr w:rsidR="00F27E5F" w:rsidRPr="00F27E5F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ED7" w:rsidRDefault="00FE0ED7">
      <w:r>
        <w:separator/>
      </w:r>
    </w:p>
  </w:endnote>
  <w:endnote w:type="continuationSeparator" w:id="0">
    <w:p w:rsidR="00FE0ED7" w:rsidRDefault="00FE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ED7" w:rsidRDefault="00FE0ED7">
      <w:r>
        <w:separator/>
      </w:r>
    </w:p>
  </w:footnote>
  <w:footnote w:type="continuationSeparator" w:id="0">
    <w:p w:rsidR="00FE0ED7" w:rsidRDefault="00FE0E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463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00DF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00DF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007D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1240D"/>
    <w:rsid w:val="00212449"/>
    <w:rsid w:val="00214501"/>
    <w:rsid w:val="00215B8F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21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2881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68D9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0DF3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67B0D"/>
    <w:rsid w:val="006702B9"/>
    <w:rsid w:val="00672542"/>
    <w:rsid w:val="00673D24"/>
    <w:rsid w:val="00676AB0"/>
    <w:rsid w:val="00681DA0"/>
    <w:rsid w:val="0068212C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532F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78AF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9696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3EC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7F5"/>
    <w:rsid w:val="00D85EBB"/>
    <w:rsid w:val="00D867D4"/>
    <w:rsid w:val="00D96057"/>
    <w:rsid w:val="00DA0FBA"/>
    <w:rsid w:val="00DA1040"/>
    <w:rsid w:val="00DA2396"/>
    <w:rsid w:val="00DA4637"/>
    <w:rsid w:val="00DB1C79"/>
    <w:rsid w:val="00DB25F9"/>
    <w:rsid w:val="00DB5C48"/>
    <w:rsid w:val="00DC0E0C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ED7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27E5F"/>
    <w:pPr>
      <w:keepNext w:val="0"/>
      <w:spacing w:before="120"/>
      <w:ind w:firstLine="709"/>
    </w:pPr>
    <w:rPr>
      <w:rFonts w:ascii="Arial" w:hAnsi="Arial"/>
      <w:b w:val="0"/>
      <w:noProof/>
      <w:color w:val="4D4D4D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ata-noticia">
    <w:name w:val="data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127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farma.com.br/coronavirus/5437-vacina-jenner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BBD12-2CC9-4EAB-BC28-6158D69F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838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2020-07-06T20:36:00Z</dcterms:created>
  <dcterms:modified xsi:type="dcterms:W3CDTF">2020-07-06T20:36:00Z</dcterms:modified>
</cp:coreProperties>
</file>