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424CB" w:rsidRDefault="008424CB" w:rsidP="00F62C19">
      <w:pPr>
        <w:pStyle w:val="01Ttulo-IEIJ"/>
        <w:rPr>
          <w:shd w:val="clear" w:color="auto" w:fill="FFFFFF"/>
        </w:rPr>
      </w:pPr>
    </w:p>
    <w:p w:rsidR="00F62C19" w:rsidRDefault="00AB2F5B" w:rsidP="00F62C19">
      <w:pPr>
        <w:pStyle w:val="01Ttulo-IEIJ"/>
        <w:rPr>
          <w:shd w:val="clear" w:color="auto" w:fill="FFFFFF"/>
        </w:rPr>
      </w:pPr>
      <w:r>
        <w:rPr>
          <w:shd w:val="clear" w:color="auto" w:fill="FFFFFF"/>
        </w:rPr>
        <w:t>as três laranjas mágicas</w:t>
      </w:r>
    </w:p>
    <w:p w:rsidR="00AB2F5B" w:rsidRDefault="00570F1C" w:rsidP="00570F1C">
      <w:pPr>
        <w:pStyle w:val="03Texto-IEIJ"/>
      </w:pPr>
      <w:r>
        <w:rPr>
          <w:noProof/>
          <w:shd w:val="clear" w:color="auto" w:fill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3.8pt;margin-top:21.4pt;width:351pt;height:62.25pt;z-index:251658240" stroked="f">
            <v:textbox style="mso-next-textbox:#_x0000_s1026">
              <w:txbxContent>
                <w:p w:rsidR="00570F1C" w:rsidRDefault="00570F1C"/>
                <w:p w:rsidR="00570F1C" w:rsidRDefault="00570F1C">
                  <w:r>
                    <w:t>CLIMA QUENTE</w:t>
                  </w:r>
                </w:p>
                <w:p w:rsidR="00570F1C" w:rsidRDefault="00570F1C">
                  <w:r>
                    <w:t>Durante o dia a temperatura média nas selvas da Costa Rica, onde se passa a nossa história, chega a 38</w:t>
                  </w:r>
                  <w:r>
                    <w:rPr>
                      <w:rFonts w:cs="Times New Roman"/>
                    </w:rPr>
                    <w:t>°</w:t>
                  </w:r>
                  <w:r>
                    <w:t xml:space="preserve">. 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1571625" cy="1106424"/>
            <wp:effectExtent l="19050" t="0" r="9525" b="0"/>
            <wp:docPr id="1" name="Imagem 1" descr="Tropical rainforest (con imágenes) | Selvas tropicales, Selva, Pais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opical rainforest (con imágenes) | Selvas tropicales, Selva, Paisaj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0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F1C" w:rsidRDefault="00E71D76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shd w:val="clear" w:color="auto" w:fill="auto"/>
        </w:rPr>
        <w:pict>
          <v:roundrect id="_x0000_s1027" style="position:absolute;left:0;text-align:left;margin-left:347.55pt;margin-top:15.3pt;width:142.5pt;height:194.25pt;z-index:-251657216" arcsize="10923f" wrapcoords="3284 -83 2147 0 126 834 -126 1835 -126 20099 1263 21266 2400 21517 19074 21517 20211 21266 21600 20099 21726 2669 21474 834 19326 0 18063 -83 3284 -83">
            <w10:wrap type="through"/>
          </v:roundrect>
        </w:pict>
      </w:r>
      <w:r w:rsidR="00570F1C">
        <w:tab/>
      </w:r>
      <w:r w:rsidR="00570F1C" w:rsidRPr="00570F1C">
        <w:t>A</w:t>
      </w:r>
      <w:r w:rsidR="00570F1C">
        <w:t xml:space="preserve">chando que já estava </w:t>
      </w:r>
      <w:r w:rsidR="00570F1C" w:rsidRPr="00570F1C">
        <w:rPr>
          <w:rFonts w:asciiTheme="minorHAnsi" w:hAnsiTheme="minorHAnsi"/>
          <w:sz w:val="28"/>
          <w:szCs w:val="28"/>
        </w:rPr>
        <w:t>mais que</w:t>
      </w:r>
      <w:r w:rsidR="00570F1C" w:rsidRPr="00570F1C">
        <w:rPr>
          <w:rFonts w:asciiTheme="minorHAnsi" w:hAnsiTheme="minorHAnsi"/>
        </w:rPr>
        <w:t xml:space="preserve"> </w:t>
      </w:r>
      <w:r w:rsidR="00570F1C" w:rsidRPr="00570F1C">
        <w:rPr>
          <w:rFonts w:asciiTheme="minorHAnsi" w:hAnsiTheme="minorHAnsi"/>
          <w:sz w:val="28"/>
          <w:szCs w:val="28"/>
        </w:rPr>
        <w:t xml:space="preserve">na hora de seu filho se casar, </w:t>
      </w:r>
      <w:r w:rsidR="00570F1C">
        <w:rPr>
          <w:rFonts w:asciiTheme="minorHAnsi" w:hAnsiTheme="minorHAnsi"/>
          <w:sz w:val="28"/>
          <w:szCs w:val="28"/>
        </w:rPr>
        <w:t xml:space="preserve">um velho rei convidou princesas de todos os cantos do mundo para uma grande festa. Como o príncipe não simpatizou </w:t>
      </w:r>
      <w:r w:rsidR="00262458">
        <w:rPr>
          <w:rFonts w:asciiTheme="minorHAnsi" w:hAnsiTheme="minorHAnsi"/>
          <w:sz w:val="28"/>
          <w:szCs w:val="28"/>
        </w:rPr>
        <w:t xml:space="preserve">com nenhuma delas, o monarca o </w:t>
      </w:r>
      <w:proofErr w:type="gramStart"/>
      <w:r w:rsidR="00262458">
        <w:rPr>
          <w:rFonts w:asciiTheme="minorHAnsi" w:hAnsiTheme="minorHAnsi"/>
          <w:sz w:val="28"/>
          <w:szCs w:val="28"/>
        </w:rPr>
        <w:t>mandou</w:t>
      </w:r>
      <w:proofErr w:type="gramEnd"/>
      <w:r w:rsidR="00262458">
        <w:rPr>
          <w:rFonts w:asciiTheme="minorHAnsi" w:hAnsiTheme="minorHAnsi"/>
          <w:sz w:val="28"/>
          <w:szCs w:val="28"/>
        </w:rPr>
        <w:t xml:space="preserve"> procurar sozinho uma jovem que lhe agradasse. </w:t>
      </w:r>
    </w:p>
    <w:p w:rsidR="00262458" w:rsidRDefault="00262458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  <w:t xml:space="preserve">O rapaz montou em seu cavalo e partiu. Não </w:t>
      </w:r>
      <w:proofErr w:type="gramStart"/>
      <w:r>
        <w:rPr>
          <w:rFonts w:asciiTheme="minorHAnsi" w:hAnsiTheme="minorHAnsi"/>
          <w:sz w:val="28"/>
          <w:szCs w:val="28"/>
        </w:rPr>
        <w:t>demorou para</w:t>
      </w:r>
      <w:proofErr w:type="gramEnd"/>
      <w:r>
        <w:rPr>
          <w:rFonts w:asciiTheme="minorHAnsi" w:hAnsiTheme="minorHAnsi"/>
          <w:sz w:val="28"/>
          <w:szCs w:val="28"/>
        </w:rPr>
        <w:t xml:space="preserve"> chegar a uma floresta, onde se deparou com uma laranjeira da qual pendiam três laranjas de ouro. Colheu-as e prosseguiu. </w:t>
      </w:r>
    </w:p>
    <w:p w:rsidR="00262458" w:rsidRDefault="00E71D76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noProof/>
          <w:shd w:val="clear" w:color="auto" w:fill="auto"/>
        </w:rPr>
        <w:pict>
          <v:roundrect id="_x0000_s1029" style="position:absolute;left:0;text-align:left;margin-left:325.05pt;margin-top:100.25pt;width:156pt;height:191.25pt;z-index:-251655168" arcsize="10923f" wrapcoords="3427 -85 2388 0 312 847 312 1271 -104 2287 -104 19144 312 20499 2181 21515 2596 21515 18900 21515 19315 21515 21185 20414 21185 20245 21704 18889 21600 2287 21185 1271 21288 932 19004 0 18069 -85 3427 -85">
            <w10:wrap type="through"/>
          </v:roundrect>
        </w:pict>
      </w:r>
      <w:r>
        <w:rPr>
          <w:noProof/>
          <w:shd w:val="clear" w:color="auto" w:fill="auto"/>
        </w:rPr>
        <w:pict>
          <v:roundrect id="_x0000_s1028" style="position:absolute;left:0;text-align:left;margin-left:-1.2pt;margin-top:8pt;width:156pt;height:191.25pt;z-index:-251656192" arcsize="10923f" wrapcoords="3427 -85 2388 0 312 847 312 1271 -104 2287 -104 19144 312 20499 2181 21515 2596 21515 18900 21515 19315 21515 21185 20414 21185 20245 21704 18889 21600 2287 21185 1271 21288 932 19004 0 18069 -85 3427 -85">
            <w10:wrap type="through"/>
          </v:roundrect>
        </w:pict>
      </w:r>
      <w:r w:rsidR="00262458">
        <w:rPr>
          <w:rFonts w:asciiTheme="minorHAnsi" w:hAnsiTheme="minorHAnsi"/>
          <w:sz w:val="28"/>
          <w:szCs w:val="28"/>
        </w:rPr>
        <w:tab/>
        <w:t xml:space="preserve">Logo depois sentiu sede, pois fazia muito calor. Então sacou da faca, descascou uma laranja e a cortou ao meio. Pois não é que da laranja saiu uma linda moça de olhos da cor do céu e cabelos da cor do sol? “Um gole de água, por favor!", ela implorou. O príncipe não pode atender seu pedido, e a moça desapareceu. </w:t>
      </w:r>
    </w:p>
    <w:p w:rsidR="00262458" w:rsidRDefault="00262458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  <w:t xml:space="preserve">O sol estava ardente, e o viajante não demorou a cortar mais uma laranja. Uma jovem de olhos verdes como uma lagoa da floresta e cabelos vermelhos como uma flor de hibisco lhe pediu um gole de água e, como não o recebeu, sumiu. </w:t>
      </w:r>
    </w:p>
    <w:p w:rsidR="00262458" w:rsidRDefault="00E71D76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shd w:val="clear" w:color="auto" w:fill="auto"/>
        </w:rPr>
        <w:lastRenderedPageBreak/>
        <w:pict>
          <v:roundrect id="_x0000_s1030" style="position:absolute;left:0;text-align:left;margin-left:.3pt;margin-top:2.55pt;width:91.5pt;height:214.5pt;z-index:-251654144" arcsize="10923f" wrapcoords="3187 -76 1948 0 -177 755 -177 20694 1593 21524 2125 21524 19298 21524 19652 21524 21777 20618 21777 755 19475 0 18236 -76 3187 -76">
            <w10:wrap type="through"/>
          </v:roundrect>
        </w:pict>
      </w:r>
      <w:r w:rsidR="00262458">
        <w:rPr>
          <w:rFonts w:asciiTheme="minorHAnsi" w:hAnsiTheme="minorHAnsi"/>
          <w:sz w:val="28"/>
          <w:szCs w:val="28"/>
        </w:rPr>
        <w:tab/>
        <w:t xml:space="preserve">O príncipe seguiu viagem e por fim encontrou uma fonte, onde saciou sua sede. A essa altura já estava com fome e então cortou a terceira laranja. Uma moça de cabelos negros como o corvo e o rosto branco como jasmim lhe suplicou: “Um gole de água, </w:t>
      </w:r>
      <w:proofErr w:type="gramStart"/>
      <w:r w:rsidR="00262458">
        <w:rPr>
          <w:rFonts w:asciiTheme="minorHAnsi" w:hAnsiTheme="minorHAnsi"/>
          <w:sz w:val="28"/>
          <w:szCs w:val="28"/>
        </w:rPr>
        <w:t>por favor</w:t>
      </w:r>
      <w:proofErr w:type="gramEnd"/>
      <w:r w:rsidR="00262458">
        <w:rPr>
          <w:rFonts w:asciiTheme="minorHAnsi" w:hAnsiTheme="minorHAnsi"/>
          <w:sz w:val="28"/>
          <w:szCs w:val="28"/>
        </w:rPr>
        <w:t xml:space="preserve">”. O rapaz </w:t>
      </w:r>
      <w:r w:rsidR="00B76497">
        <w:rPr>
          <w:rFonts w:asciiTheme="minorHAnsi" w:hAnsiTheme="minorHAnsi"/>
          <w:sz w:val="28"/>
          <w:szCs w:val="28"/>
        </w:rPr>
        <w:t xml:space="preserve">juntou as mãos em concha, encheu-as na fonte e lhe deu de beber. Assim a livrou do encantamento de uma bruxa, que a aprisionara nas laranjas mágicas. </w:t>
      </w:r>
    </w:p>
    <w:p w:rsidR="00382A33" w:rsidRDefault="00382A33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shd w:val="clear" w:color="auto" w:fill="auto"/>
        </w:rPr>
        <w:pict>
          <v:roundrect id="_x0000_s1031" style="position:absolute;left:0;text-align:left;margin-left:184.5pt;margin-top:247.8pt;width:201.75pt;height:138pt;z-index:-251653120;mso-position-vertical-relative:page" arcsize="10923f" wrapcoords="2329 -117 1606 0 161 1174 -80 2700 -80 18900 482 20543 1606 21483 1686 21483 19833 21483 19994 21483 21038 20543 21680 18665 21680 3757 21439 1291 19914 0 19191 -117 2329 -117">
            <w10:wrap type="through" anchory="page"/>
          </v:roundrect>
        </w:pict>
      </w:r>
      <w:r w:rsidR="00B76497">
        <w:rPr>
          <w:rFonts w:asciiTheme="minorHAnsi" w:hAnsiTheme="minorHAnsi"/>
          <w:sz w:val="28"/>
          <w:szCs w:val="28"/>
        </w:rPr>
        <w:tab/>
        <w:t xml:space="preserve">O príncipe e a moça se casaram e pouco depois subiram ao trono. Quando a bruxa soube, correu para a cidade, foi até o portão do palácio e se pôs a apregoar: “Grampos! Lindos grampos! Quem quer comprar?”. A rainha ouviu seu pregão e a mandou entrar. A falsa vendedora lhe mostrou então um grampo que tinha uma pérola na ponta e pediu para colocá-lo em seus cabelos. A jovem soberana se abaixou, e a bruxa lhe espetou o grampo na cabeça com toda a força. </w:t>
      </w:r>
    </w:p>
    <w:p w:rsidR="00B76497" w:rsidRDefault="00382A33" w:rsidP="00382A33">
      <w:pPr>
        <w:pStyle w:val="03Texto-IEIJ"/>
        <w:ind w:firstLine="709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shd w:val="clear" w:color="auto" w:fill="auto"/>
        </w:rPr>
        <w:pict>
          <v:roundrect id="_x0000_s1032" style="position:absolute;left:0;text-align:left;margin-left:.3pt;margin-top:.95pt;width:184.5pt;height:157.5pt;z-index:-251652096" arcsize="10923f" wrapcoords="2898 -103 2020 0 263 1029 263 1543 -88 2777 -88 18411 88 19646 1493 21291 2195 21497 19317 21497 20020 21291 21337 19851 21337 19646 21688 18206 21600 2777 21249 1543 21337 1131 19405 0 18615 -103 2898 -103">
            <w10:wrap type="through"/>
          </v:roundrect>
        </w:pict>
      </w:r>
      <w:r w:rsidR="00B76497">
        <w:rPr>
          <w:rFonts w:asciiTheme="minorHAnsi" w:hAnsiTheme="minorHAnsi"/>
          <w:sz w:val="28"/>
          <w:szCs w:val="28"/>
        </w:rPr>
        <w:t xml:space="preserve">No mesmo instante a rainha se transformou numa pomba branca e voou para a floresta. O rei estava ali, caçando, e capturou a linda ave com a intenção de oferecê-la a sua esposa. No entanto, ao voltar para o palácio, procurou a rainha por toda parte e não a encontrou. </w:t>
      </w:r>
    </w:p>
    <w:p w:rsidR="00B76497" w:rsidRDefault="00382A33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shd w:val="clear" w:color="auto" w:fill="auto"/>
        </w:rPr>
        <w:pict>
          <v:roundrect id="_x0000_s1033" style="position:absolute;left:0;text-align:left;margin-left:108.75pt;margin-top:44.95pt;width:184.5pt;height:157.5pt;z-index:-251651072" arcsize="10923f" wrapcoords="2898 -103 2020 0 263 1029 263 1543 -88 2777 -88 18411 88 19646 1493 21291 2195 21497 19317 21497 20020 21291 21337 19851 21337 19646 21688 18206 21600 2777 21249 1543 21337 1131 19405 0 18615 -103 2898 -103">
            <w10:wrap type="through"/>
          </v:roundrect>
        </w:pict>
      </w:r>
      <w:r w:rsidR="00B76497">
        <w:rPr>
          <w:rFonts w:asciiTheme="minorHAnsi" w:hAnsiTheme="minorHAnsi"/>
          <w:sz w:val="28"/>
          <w:szCs w:val="28"/>
        </w:rPr>
        <w:tab/>
        <w:t>Nos meses seguintes seu único consolo foi a pomba branca</w:t>
      </w:r>
      <w:r w:rsidR="003A1428">
        <w:rPr>
          <w:rFonts w:asciiTheme="minorHAnsi" w:hAnsiTheme="minorHAnsi"/>
          <w:sz w:val="28"/>
          <w:szCs w:val="28"/>
        </w:rPr>
        <w:t xml:space="preserve">, que lhe </w:t>
      </w:r>
      <w:proofErr w:type="gramStart"/>
      <w:r w:rsidR="003A1428">
        <w:rPr>
          <w:rFonts w:asciiTheme="minorHAnsi" w:hAnsiTheme="minorHAnsi"/>
          <w:sz w:val="28"/>
          <w:szCs w:val="28"/>
        </w:rPr>
        <w:t>lembrava</w:t>
      </w:r>
      <w:proofErr w:type="gramEnd"/>
      <w:r w:rsidR="003A1428">
        <w:rPr>
          <w:rFonts w:asciiTheme="minorHAnsi" w:hAnsiTheme="minorHAnsi"/>
          <w:sz w:val="28"/>
          <w:szCs w:val="28"/>
        </w:rPr>
        <w:t xml:space="preserve"> seu amor perdido. Um dia, acariciando a cabeça do animalzinho, sentiu uma coisa dura: era a pérola do grampo. Puxou-a imediatamente e diante de seus olhos sua bela rainha tomou o lugar do pássaro. </w:t>
      </w:r>
    </w:p>
    <w:p w:rsidR="003A1428" w:rsidRDefault="003A1428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  <w:t xml:space="preserve">Ao descobrir que tudo aquilo fora obra da bruxa, o monarca mandou que seus homens a prendessem. Mas, chegando à cabana da megera, a guarda real só encontrou cinzas e um rolo de fumaça escura que parecia uma forma humana. </w:t>
      </w:r>
    </w:p>
    <w:p w:rsidR="003A1428" w:rsidRDefault="003A1428" w:rsidP="00570F1C">
      <w:pPr>
        <w:pStyle w:val="03Texto-IEIJ"/>
        <w:rPr>
          <w:rFonts w:asciiTheme="minorHAnsi" w:hAnsiTheme="minorHAnsi"/>
          <w:sz w:val="28"/>
          <w:szCs w:val="28"/>
        </w:rPr>
      </w:pPr>
    </w:p>
    <w:p w:rsidR="00382A33" w:rsidRDefault="00382A33" w:rsidP="00570F1C">
      <w:pPr>
        <w:pStyle w:val="03Texto-IEIJ"/>
        <w:rPr>
          <w:rFonts w:asciiTheme="minorHAnsi" w:hAnsiTheme="minorHAnsi"/>
          <w:sz w:val="28"/>
          <w:szCs w:val="28"/>
        </w:rPr>
      </w:pPr>
    </w:p>
    <w:p w:rsidR="00382A33" w:rsidRDefault="00382A33" w:rsidP="00570F1C">
      <w:pPr>
        <w:pStyle w:val="03Texto-IEIJ"/>
        <w:rPr>
          <w:rFonts w:asciiTheme="minorHAnsi" w:hAnsiTheme="minorHAnsi"/>
          <w:sz w:val="28"/>
          <w:szCs w:val="28"/>
        </w:rPr>
      </w:pPr>
    </w:p>
    <w:p w:rsidR="003A1428" w:rsidRDefault="003A1428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PROPOSTA</w:t>
      </w:r>
      <w:r w:rsidR="00382A33">
        <w:rPr>
          <w:rFonts w:asciiTheme="minorHAnsi" w:hAnsiTheme="minorHAnsi"/>
          <w:sz w:val="28"/>
          <w:szCs w:val="28"/>
        </w:rPr>
        <w:t>S</w:t>
      </w:r>
      <w:r>
        <w:rPr>
          <w:rFonts w:asciiTheme="minorHAnsi" w:hAnsiTheme="minorHAnsi"/>
          <w:sz w:val="28"/>
          <w:szCs w:val="28"/>
        </w:rPr>
        <w:t xml:space="preserve">: </w:t>
      </w:r>
    </w:p>
    <w:p w:rsidR="003A1428" w:rsidRDefault="003A1428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Pr="00A4149A">
        <w:rPr>
          <w:rFonts w:asciiTheme="minorHAnsi" w:hAnsiTheme="minorHAnsi"/>
          <w:b/>
          <w:sz w:val="28"/>
          <w:szCs w:val="28"/>
        </w:rPr>
        <w:t>Escolha</w:t>
      </w:r>
      <w:r>
        <w:rPr>
          <w:rFonts w:asciiTheme="minorHAnsi" w:hAnsiTheme="minorHAnsi"/>
          <w:sz w:val="28"/>
          <w:szCs w:val="28"/>
        </w:rPr>
        <w:t xml:space="preserve"> uma das propostas a seguir. </w:t>
      </w:r>
    </w:p>
    <w:p w:rsidR="003A1428" w:rsidRDefault="003A1428" w:rsidP="00570F1C">
      <w:pPr>
        <w:pStyle w:val="03Texto-IEIJ"/>
        <w:rPr>
          <w:rFonts w:asciiTheme="minorHAnsi" w:hAnsiTheme="minorHAnsi"/>
          <w:sz w:val="28"/>
          <w:szCs w:val="28"/>
        </w:rPr>
      </w:pPr>
      <w:proofErr w:type="gramStart"/>
      <w:r>
        <w:rPr>
          <w:rFonts w:asciiTheme="minorHAnsi" w:hAnsiTheme="minorHAnsi"/>
          <w:sz w:val="28"/>
          <w:szCs w:val="28"/>
        </w:rPr>
        <w:t>1</w:t>
      </w:r>
      <w:proofErr w:type="gramEnd"/>
      <w:r>
        <w:rPr>
          <w:rFonts w:asciiTheme="minorHAnsi" w:hAnsiTheme="minorHAnsi"/>
          <w:sz w:val="28"/>
          <w:szCs w:val="28"/>
        </w:rPr>
        <w:t xml:space="preserve">) Recorte as figuras a seguir e cole-as nos espaços correspondentes ao texto para ilustrá-lo. </w:t>
      </w:r>
    </w:p>
    <w:p w:rsidR="003A1428" w:rsidRPr="00A4149A" w:rsidRDefault="00A4149A" w:rsidP="00A4149A">
      <w:pPr>
        <w:pStyle w:val="03Texto-IEIJ"/>
        <w:jc w:val="center"/>
        <w:rPr>
          <w:rFonts w:asciiTheme="minorHAnsi" w:hAnsiTheme="minorHAnsi"/>
          <w:b/>
          <w:sz w:val="28"/>
          <w:szCs w:val="28"/>
        </w:rPr>
      </w:pPr>
      <w:r w:rsidRPr="00A4149A">
        <w:rPr>
          <w:rFonts w:asciiTheme="minorHAnsi" w:hAnsiTheme="minorHAnsi"/>
          <w:b/>
          <w:sz w:val="28"/>
          <w:szCs w:val="28"/>
        </w:rPr>
        <w:t xml:space="preserve">OU </w:t>
      </w:r>
    </w:p>
    <w:p w:rsidR="003A1428" w:rsidRDefault="003A1428" w:rsidP="00570F1C">
      <w:pPr>
        <w:pStyle w:val="03Texto-IEIJ"/>
        <w:rPr>
          <w:rFonts w:asciiTheme="minorHAnsi" w:hAnsiTheme="minorHAnsi"/>
          <w:sz w:val="28"/>
          <w:szCs w:val="28"/>
        </w:rPr>
      </w:pPr>
      <w:proofErr w:type="gramStart"/>
      <w:r>
        <w:rPr>
          <w:rFonts w:asciiTheme="minorHAnsi" w:hAnsiTheme="minorHAnsi"/>
          <w:sz w:val="28"/>
          <w:szCs w:val="28"/>
        </w:rPr>
        <w:t>2</w:t>
      </w:r>
      <w:proofErr w:type="gramEnd"/>
      <w:r>
        <w:rPr>
          <w:rFonts w:asciiTheme="minorHAnsi" w:hAnsiTheme="minorHAnsi"/>
          <w:sz w:val="28"/>
          <w:szCs w:val="28"/>
        </w:rPr>
        <w:t xml:space="preserve">) </w:t>
      </w:r>
      <w:r w:rsidR="00A4149A">
        <w:rPr>
          <w:rFonts w:asciiTheme="minorHAnsi" w:hAnsiTheme="minorHAnsi"/>
          <w:sz w:val="28"/>
          <w:szCs w:val="28"/>
        </w:rPr>
        <w:t xml:space="preserve">Escreva trechos do texto abaixo das figuras, que correspondam às imagens. </w:t>
      </w:r>
    </w:p>
    <w:p w:rsidR="00A4149A" w:rsidRPr="00A4149A" w:rsidRDefault="00A4149A" w:rsidP="00A4149A">
      <w:pPr>
        <w:pStyle w:val="03Texto-IEIJ"/>
        <w:jc w:val="center"/>
        <w:rPr>
          <w:rFonts w:asciiTheme="minorHAnsi" w:hAnsiTheme="minorHAnsi"/>
          <w:b/>
          <w:sz w:val="28"/>
          <w:szCs w:val="28"/>
        </w:rPr>
      </w:pPr>
      <w:r w:rsidRPr="00A4149A">
        <w:rPr>
          <w:rFonts w:asciiTheme="minorHAnsi" w:hAnsiTheme="minorHAnsi"/>
          <w:b/>
          <w:sz w:val="28"/>
          <w:szCs w:val="28"/>
        </w:rPr>
        <w:t xml:space="preserve">OU </w:t>
      </w:r>
    </w:p>
    <w:p w:rsidR="00A4149A" w:rsidRDefault="00A4149A" w:rsidP="00570F1C">
      <w:pPr>
        <w:pStyle w:val="03Texto-IEIJ"/>
        <w:rPr>
          <w:rFonts w:asciiTheme="minorHAnsi" w:hAnsiTheme="minorHAnsi"/>
          <w:sz w:val="28"/>
          <w:szCs w:val="28"/>
        </w:rPr>
      </w:pPr>
      <w:proofErr w:type="gramStart"/>
      <w:r>
        <w:rPr>
          <w:rFonts w:asciiTheme="minorHAnsi" w:hAnsiTheme="minorHAnsi"/>
          <w:sz w:val="28"/>
          <w:szCs w:val="28"/>
        </w:rPr>
        <w:t>3</w:t>
      </w:r>
      <w:proofErr w:type="gramEnd"/>
      <w:r>
        <w:rPr>
          <w:rFonts w:asciiTheme="minorHAnsi" w:hAnsiTheme="minorHAnsi"/>
          <w:sz w:val="28"/>
          <w:szCs w:val="28"/>
        </w:rPr>
        <w:t xml:space="preserve">) Use os espaços deixados no texto para desenhar, ilustrando os trechos. </w:t>
      </w:r>
    </w:p>
    <w:p w:rsidR="003A1428" w:rsidRDefault="003A1428" w:rsidP="00570F1C">
      <w:pPr>
        <w:pStyle w:val="03Texto-IEIJ"/>
        <w:rPr>
          <w:rFonts w:asciiTheme="minorHAnsi" w:hAnsiTheme="minorHAnsi"/>
          <w:sz w:val="28"/>
          <w:szCs w:val="28"/>
        </w:rPr>
      </w:pPr>
    </w:p>
    <w:p w:rsidR="00A4149A" w:rsidRDefault="00A4149A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  <w:t xml:space="preserve">PARA RECORTAR OU ESCREVER. </w:t>
      </w:r>
    </w:p>
    <w:p w:rsidR="00A4149A" w:rsidRDefault="00A4149A" w:rsidP="00570F1C">
      <w:pPr>
        <w:pStyle w:val="03Texto-IEIJ"/>
        <w:rPr>
          <w:rFonts w:asciiTheme="minorHAnsi" w:hAnsiTheme="minorHAnsi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A4149A" w:rsidTr="00382A33">
        <w:tc>
          <w:tcPr>
            <w:tcW w:w="488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4149A" w:rsidRDefault="00E71D76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object w:dxaOrig="5055" w:dyaOrig="3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4.25pt;height:2in" o:ole="">
                  <v:imagedata r:id="rId9" o:title=""/>
                </v:shape>
                <o:OLEObject Type="Embed" ProgID="PBrush" ShapeID="_x0000_i1025" DrawAspect="Content" ObjectID="_1655836174" r:id="rId10"/>
              </w:object>
            </w:r>
          </w:p>
        </w:tc>
        <w:tc>
          <w:tcPr>
            <w:tcW w:w="489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4149A" w:rsidRDefault="00A4149A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object w:dxaOrig="3570" w:dyaOrig="2985">
                <v:shape id="_x0000_i1026" type="#_x0000_t75" style="width:178.5pt;height:149.25pt" o:ole="">
                  <v:imagedata r:id="rId11" o:title=""/>
                </v:shape>
                <o:OLEObject Type="Embed" ProgID="PBrush" ShapeID="_x0000_i1026" DrawAspect="Content" ObjectID="_1655836175" r:id="rId12"/>
              </w:object>
            </w:r>
          </w:p>
        </w:tc>
      </w:tr>
      <w:tr w:rsidR="00A4149A" w:rsidTr="00382A33">
        <w:tc>
          <w:tcPr>
            <w:tcW w:w="4889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:rsidR="00A4149A" w:rsidRDefault="00E71D76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</w:p>
          <w:p w:rsidR="00E71D76" w:rsidRDefault="00E71D76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890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:rsidR="00A4149A" w:rsidRDefault="00E71D76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</w:p>
        </w:tc>
      </w:tr>
      <w:tr w:rsidR="00A4149A" w:rsidTr="00382A33">
        <w:tc>
          <w:tcPr>
            <w:tcW w:w="488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4149A" w:rsidRDefault="00A4149A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object w:dxaOrig="3690" w:dyaOrig="3045">
                <v:shape id="_x0000_i1027" type="#_x0000_t75" style="width:184.5pt;height:152.25pt" o:ole="">
                  <v:imagedata r:id="rId13" o:title=""/>
                </v:shape>
                <o:OLEObject Type="Embed" ProgID="PBrush" ShapeID="_x0000_i1027" DrawAspect="Content" ObjectID="_1655836176" r:id="rId14"/>
              </w:object>
            </w:r>
          </w:p>
        </w:tc>
        <w:tc>
          <w:tcPr>
            <w:tcW w:w="489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4149A" w:rsidRDefault="00A4149A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object w:dxaOrig="2775" w:dyaOrig="3885">
                <v:shape id="_x0000_i1028" type="#_x0000_t75" style="width:138.75pt;height:194.25pt" o:ole="">
                  <v:imagedata r:id="rId15" o:title=""/>
                </v:shape>
                <o:OLEObject Type="Embed" ProgID="PBrush" ShapeID="_x0000_i1028" DrawAspect="Content" ObjectID="_1655836177" r:id="rId16"/>
              </w:object>
            </w:r>
          </w:p>
        </w:tc>
      </w:tr>
      <w:tr w:rsidR="00A4149A" w:rsidTr="00382A33">
        <w:tc>
          <w:tcPr>
            <w:tcW w:w="4889" w:type="dxa"/>
            <w:tcBorders>
              <w:top w:val="dotDash" w:sz="4" w:space="0" w:color="auto"/>
              <w:left w:val="nil"/>
            </w:tcBorders>
          </w:tcPr>
          <w:p w:rsidR="00A4149A" w:rsidRDefault="00E71D76" w:rsidP="00382A33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</w:p>
        </w:tc>
        <w:tc>
          <w:tcPr>
            <w:tcW w:w="4890" w:type="dxa"/>
            <w:tcBorders>
              <w:top w:val="dotDash" w:sz="4" w:space="0" w:color="auto"/>
              <w:right w:val="nil"/>
            </w:tcBorders>
          </w:tcPr>
          <w:p w:rsidR="00A4149A" w:rsidRDefault="00E71D76" w:rsidP="00382A33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</w:p>
        </w:tc>
      </w:tr>
      <w:tr w:rsidR="00A4149A" w:rsidTr="00382A33">
        <w:tc>
          <w:tcPr>
            <w:tcW w:w="488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4149A" w:rsidRDefault="00E71D76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object w:dxaOrig="3615" w:dyaOrig="4380">
                <v:shape id="_x0000_i1029" type="#_x0000_t75" style="width:153pt;height:185.25pt" o:ole="">
                  <v:imagedata r:id="rId17" o:title=""/>
                </v:shape>
                <o:OLEObject Type="Embed" ProgID="PBrush" ShapeID="_x0000_i1029" DrawAspect="Content" ObjectID="_1655836178" r:id="rId18"/>
              </w:object>
            </w:r>
          </w:p>
        </w:tc>
        <w:tc>
          <w:tcPr>
            <w:tcW w:w="489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4149A" w:rsidRDefault="00A4149A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object w:dxaOrig="2775" w:dyaOrig="3795">
                <v:shape id="_x0000_i1030" type="#_x0000_t75" style="width:138.75pt;height:189.75pt" o:ole="">
                  <v:imagedata r:id="rId19" o:title=""/>
                </v:shape>
                <o:OLEObject Type="Embed" ProgID="PBrush" ShapeID="_x0000_i1030" DrawAspect="Content" ObjectID="_1655836179" r:id="rId20"/>
              </w:object>
            </w:r>
          </w:p>
        </w:tc>
      </w:tr>
      <w:tr w:rsidR="00C7474F" w:rsidTr="00AA314A">
        <w:tc>
          <w:tcPr>
            <w:tcW w:w="4889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:rsidR="00C7474F" w:rsidRDefault="00C7474F" w:rsidP="00E71D76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</w:p>
          <w:p w:rsidR="00C7474F" w:rsidRDefault="00C7474F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890" w:type="dxa"/>
            <w:vMerge w:val="restart"/>
            <w:tcBorders>
              <w:top w:val="dotDash" w:sz="4" w:space="0" w:color="auto"/>
              <w:right w:val="nil"/>
            </w:tcBorders>
          </w:tcPr>
          <w:p w:rsidR="00C7474F" w:rsidRDefault="00C7474F" w:rsidP="00E71D76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</w:p>
          <w:p w:rsidR="00C7474F" w:rsidRDefault="00C7474F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    </w:t>
            </w:r>
          </w:p>
          <w:p w:rsidR="00C7474F" w:rsidRDefault="00C7474F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476500" cy="3200400"/>
                  <wp:effectExtent l="19050" t="0" r="0" b="0"/>
                  <wp:docPr id="2" name="Imagem 129" descr="The Love for Three Oranges (Picture Books): Amazon.co.uk: Palmer, Dandi:  978190644264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The Love for Three Oranges (Picture Books): Amazon.co.uk: Palmer, Dandi:  978190644264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74F" w:rsidRPr="00C7474F" w:rsidRDefault="00C7474F" w:rsidP="00570F1C">
            <w:pPr>
              <w:pStyle w:val="03Texto-IEIJ"/>
              <w:rPr>
                <w:sz w:val="28"/>
                <w:szCs w:val="28"/>
              </w:rPr>
            </w:pPr>
            <w:r w:rsidRPr="00C7474F">
              <w:rPr>
                <w:sz w:val="28"/>
                <w:szCs w:val="28"/>
              </w:rPr>
              <w:t>LARANJAS FAMOSAS</w:t>
            </w:r>
          </w:p>
          <w:p w:rsidR="00C7474F" w:rsidRDefault="00C7474F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          Aqui temos uma história realmente internacional, bem conhecida não só nas Américas como também na Europa e na Índia. O compositor </w:t>
            </w:r>
            <w:proofErr w:type="spellStart"/>
            <w:r>
              <w:rPr>
                <w:rFonts w:asciiTheme="minorHAnsi" w:hAnsiTheme="minorHAnsi"/>
                <w:sz w:val="28"/>
                <w:szCs w:val="28"/>
              </w:rPr>
              <w:t>Sierguei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8"/>
                <w:szCs w:val="28"/>
              </w:rPr>
              <w:t>Prokófiev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 xml:space="preserve"> (1891-1953) a utilizou como tema da ópera </w:t>
            </w:r>
            <w:r w:rsidRPr="00C7474F">
              <w:rPr>
                <w:rFonts w:asciiTheme="minorHAnsi" w:hAnsiTheme="minorHAnsi"/>
                <w:i/>
                <w:sz w:val="28"/>
                <w:szCs w:val="28"/>
              </w:rPr>
              <w:t>O amor de três laranjas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, que estreou em 1921. </w:t>
            </w:r>
          </w:p>
        </w:tc>
      </w:tr>
      <w:tr w:rsidR="00C7474F" w:rsidTr="00C7474F">
        <w:tc>
          <w:tcPr>
            <w:tcW w:w="488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C7474F" w:rsidRDefault="00C7474F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object w:dxaOrig="2715" w:dyaOrig="6195">
                <v:shape id="_x0000_i1031" type="#_x0000_t75" style="width:91.5pt;height:209.25pt" o:ole="">
                  <v:imagedata r:id="rId22" o:title=""/>
                </v:shape>
                <o:OLEObject Type="Embed" ProgID="PBrush" ShapeID="_x0000_i1031" DrawAspect="Content" ObjectID="_1655836180" r:id="rId23"/>
              </w:object>
            </w:r>
          </w:p>
        </w:tc>
        <w:tc>
          <w:tcPr>
            <w:tcW w:w="4890" w:type="dxa"/>
            <w:vMerge/>
            <w:tcBorders>
              <w:left w:val="dotDash" w:sz="4" w:space="0" w:color="auto"/>
              <w:right w:val="nil"/>
            </w:tcBorders>
          </w:tcPr>
          <w:p w:rsidR="00C7474F" w:rsidRDefault="00C7474F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C7474F" w:rsidTr="00C7474F">
        <w:tc>
          <w:tcPr>
            <w:tcW w:w="4889" w:type="dxa"/>
            <w:tcBorders>
              <w:top w:val="dotDash" w:sz="4" w:space="0" w:color="auto"/>
              <w:left w:val="nil"/>
              <w:bottom w:val="nil"/>
              <w:right w:val="nil"/>
            </w:tcBorders>
          </w:tcPr>
          <w:p w:rsidR="00C7474F" w:rsidRDefault="00C7474F" w:rsidP="00E71D76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</w:p>
          <w:p w:rsidR="00C7474F" w:rsidRDefault="00C7474F" w:rsidP="00570F1C">
            <w:pPr>
              <w:pStyle w:val="03Texto-IEIJ"/>
            </w:pPr>
          </w:p>
        </w:tc>
        <w:tc>
          <w:tcPr>
            <w:tcW w:w="4890" w:type="dxa"/>
            <w:vMerge/>
            <w:tcBorders>
              <w:left w:val="nil"/>
              <w:bottom w:val="nil"/>
              <w:right w:val="nil"/>
            </w:tcBorders>
          </w:tcPr>
          <w:p w:rsidR="00C7474F" w:rsidRDefault="00C7474F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:rsidR="00A4149A" w:rsidRDefault="00A4149A" w:rsidP="00C7474F">
      <w:pPr>
        <w:pStyle w:val="03Texto-IEIJ"/>
        <w:rPr>
          <w:rFonts w:asciiTheme="minorHAnsi" w:hAnsiTheme="minorHAnsi"/>
          <w:sz w:val="28"/>
          <w:szCs w:val="28"/>
        </w:rPr>
      </w:pPr>
    </w:p>
    <w:sectPr w:rsidR="00A4149A" w:rsidSect="00EF433D">
      <w:headerReference w:type="default" r:id="rId24"/>
      <w:headerReference w:type="first" r:id="rId25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732" w:rsidRDefault="00EC2732">
      <w:r>
        <w:separator/>
      </w:r>
    </w:p>
  </w:endnote>
  <w:endnote w:type="continuationSeparator" w:id="0">
    <w:p w:rsidR="00EC2732" w:rsidRDefault="00EC27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732" w:rsidRDefault="00EC2732">
      <w:r>
        <w:separator/>
      </w:r>
    </w:p>
  </w:footnote>
  <w:footnote w:type="continuationSeparator" w:id="0">
    <w:p w:rsidR="00EC2732" w:rsidRDefault="00EC27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15E82" w:rsidP="00AB2F5B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</w:t>
          </w:r>
          <w:r w:rsidR="00AB2F5B">
            <w:rPr>
              <w:rFonts w:asciiTheme="minorHAnsi" w:hAnsiTheme="minorHAnsi"/>
              <w:noProof/>
              <w:lang w:eastAsia="pt-BR" w:bidi="ar-SA"/>
            </w:rPr>
            <w:t>10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      de </w:t>
          </w:r>
          <w:r w:rsidR="00A629C7">
            <w:rPr>
              <w:rFonts w:asciiTheme="minorHAnsi" w:hAnsiTheme="minorHAnsi"/>
              <w:noProof/>
              <w:lang w:eastAsia="pt-BR" w:bidi="ar-SA"/>
            </w:rPr>
            <w:t>julho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BB4B8C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A629C7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Literatura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290683" w:rsidP="00BD7E7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Fundamental 1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248B2754"/>
    <w:multiLevelType w:val="multilevel"/>
    <w:tmpl w:val="13EA3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CC5ABB"/>
    <w:multiLevelType w:val="multilevel"/>
    <w:tmpl w:val="186A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161041"/>
    <w:multiLevelType w:val="multilevel"/>
    <w:tmpl w:val="8CF6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3107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59EE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5A5E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1D3A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3BD9"/>
    <w:rsid w:val="000B5110"/>
    <w:rsid w:val="000B6802"/>
    <w:rsid w:val="000C1399"/>
    <w:rsid w:val="000C544D"/>
    <w:rsid w:val="000C616A"/>
    <w:rsid w:val="000C708A"/>
    <w:rsid w:val="000C7F64"/>
    <w:rsid w:val="000D1316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2BCB"/>
    <w:rsid w:val="00123698"/>
    <w:rsid w:val="00124D6E"/>
    <w:rsid w:val="0013050E"/>
    <w:rsid w:val="00134CA8"/>
    <w:rsid w:val="001368C7"/>
    <w:rsid w:val="00136E41"/>
    <w:rsid w:val="00141995"/>
    <w:rsid w:val="00142C58"/>
    <w:rsid w:val="00142F0A"/>
    <w:rsid w:val="00146E11"/>
    <w:rsid w:val="00151866"/>
    <w:rsid w:val="00152CCF"/>
    <w:rsid w:val="00154AD9"/>
    <w:rsid w:val="00156CC7"/>
    <w:rsid w:val="00160CEF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028"/>
    <w:rsid w:val="002001DF"/>
    <w:rsid w:val="00203118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2458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0683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2A33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1428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07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2D48"/>
    <w:rsid w:val="005160DB"/>
    <w:rsid w:val="00521926"/>
    <w:rsid w:val="00521EE9"/>
    <w:rsid w:val="00522867"/>
    <w:rsid w:val="00523611"/>
    <w:rsid w:val="005263B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0F1C"/>
    <w:rsid w:val="00572E63"/>
    <w:rsid w:val="00573D81"/>
    <w:rsid w:val="00574012"/>
    <w:rsid w:val="00576A4C"/>
    <w:rsid w:val="0058058F"/>
    <w:rsid w:val="00586C34"/>
    <w:rsid w:val="0059040B"/>
    <w:rsid w:val="005973B1"/>
    <w:rsid w:val="00597755"/>
    <w:rsid w:val="00597E15"/>
    <w:rsid w:val="005A1041"/>
    <w:rsid w:val="005A19A1"/>
    <w:rsid w:val="005A1A93"/>
    <w:rsid w:val="005A2010"/>
    <w:rsid w:val="005A552B"/>
    <w:rsid w:val="005A5C3B"/>
    <w:rsid w:val="005B123B"/>
    <w:rsid w:val="005B4CDE"/>
    <w:rsid w:val="005B5D2A"/>
    <w:rsid w:val="005C17A4"/>
    <w:rsid w:val="005C3CB4"/>
    <w:rsid w:val="005D019B"/>
    <w:rsid w:val="005D296D"/>
    <w:rsid w:val="005D2AC2"/>
    <w:rsid w:val="005D51F4"/>
    <w:rsid w:val="005D532A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06C9"/>
    <w:rsid w:val="006445CF"/>
    <w:rsid w:val="0064715C"/>
    <w:rsid w:val="00651B70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773C2"/>
    <w:rsid w:val="00681DA0"/>
    <w:rsid w:val="00687575"/>
    <w:rsid w:val="00690BE4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2D66"/>
    <w:rsid w:val="006D6A02"/>
    <w:rsid w:val="006E14F7"/>
    <w:rsid w:val="006F02BB"/>
    <w:rsid w:val="006F4F50"/>
    <w:rsid w:val="006F681D"/>
    <w:rsid w:val="006F72D5"/>
    <w:rsid w:val="00701154"/>
    <w:rsid w:val="0070385E"/>
    <w:rsid w:val="007055E3"/>
    <w:rsid w:val="00706855"/>
    <w:rsid w:val="007119FC"/>
    <w:rsid w:val="00712031"/>
    <w:rsid w:val="00721E7F"/>
    <w:rsid w:val="00722F19"/>
    <w:rsid w:val="007235D4"/>
    <w:rsid w:val="00723763"/>
    <w:rsid w:val="00723865"/>
    <w:rsid w:val="00731291"/>
    <w:rsid w:val="00735671"/>
    <w:rsid w:val="00737355"/>
    <w:rsid w:val="00741CB4"/>
    <w:rsid w:val="007440CA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83D0D"/>
    <w:rsid w:val="007921A3"/>
    <w:rsid w:val="00796288"/>
    <w:rsid w:val="00796344"/>
    <w:rsid w:val="007A016E"/>
    <w:rsid w:val="007A1310"/>
    <w:rsid w:val="007A2F3A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312A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29CD"/>
    <w:rsid w:val="0082314B"/>
    <w:rsid w:val="008235F1"/>
    <w:rsid w:val="0082438B"/>
    <w:rsid w:val="00824543"/>
    <w:rsid w:val="0082537D"/>
    <w:rsid w:val="008346B7"/>
    <w:rsid w:val="00835561"/>
    <w:rsid w:val="00835801"/>
    <w:rsid w:val="00836B83"/>
    <w:rsid w:val="00840689"/>
    <w:rsid w:val="008424CB"/>
    <w:rsid w:val="008438A7"/>
    <w:rsid w:val="00846273"/>
    <w:rsid w:val="00850069"/>
    <w:rsid w:val="008507AB"/>
    <w:rsid w:val="008568AD"/>
    <w:rsid w:val="00861AAE"/>
    <w:rsid w:val="008642D2"/>
    <w:rsid w:val="00865EEB"/>
    <w:rsid w:val="0087001C"/>
    <w:rsid w:val="0087298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C5E"/>
    <w:rsid w:val="008B4EBA"/>
    <w:rsid w:val="008B5AD4"/>
    <w:rsid w:val="008D092F"/>
    <w:rsid w:val="008D1602"/>
    <w:rsid w:val="008D2773"/>
    <w:rsid w:val="008D2B9E"/>
    <w:rsid w:val="008D2EFD"/>
    <w:rsid w:val="008D4A9D"/>
    <w:rsid w:val="008D4CE3"/>
    <w:rsid w:val="008D746D"/>
    <w:rsid w:val="008D79D9"/>
    <w:rsid w:val="008E0CDE"/>
    <w:rsid w:val="008E3A9E"/>
    <w:rsid w:val="008E5137"/>
    <w:rsid w:val="008F0E8D"/>
    <w:rsid w:val="008F3C59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4850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149A"/>
    <w:rsid w:val="00A4234D"/>
    <w:rsid w:val="00A47E57"/>
    <w:rsid w:val="00A51D78"/>
    <w:rsid w:val="00A530A2"/>
    <w:rsid w:val="00A57026"/>
    <w:rsid w:val="00A614DB"/>
    <w:rsid w:val="00A61665"/>
    <w:rsid w:val="00A61990"/>
    <w:rsid w:val="00A629C7"/>
    <w:rsid w:val="00A632E4"/>
    <w:rsid w:val="00A6487D"/>
    <w:rsid w:val="00A72366"/>
    <w:rsid w:val="00A81C6C"/>
    <w:rsid w:val="00A8510E"/>
    <w:rsid w:val="00A914C0"/>
    <w:rsid w:val="00A91530"/>
    <w:rsid w:val="00A92684"/>
    <w:rsid w:val="00A969D6"/>
    <w:rsid w:val="00AA135D"/>
    <w:rsid w:val="00AB00B4"/>
    <w:rsid w:val="00AB0CA9"/>
    <w:rsid w:val="00AB2297"/>
    <w:rsid w:val="00AB26A1"/>
    <w:rsid w:val="00AB2F5B"/>
    <w:rsid w:val="00AB3C8A"/>
    <w:rsid w:val="00AB3DC5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2077"/>
    <w:rsid w:val="00B44BFC"/>
    <w:rsid w:val="00B45B13"/>
    <w:rsid w:val="00B45C90"/>
    <w:rsid w:val="00B4680D"/>
    <w:rsid w:val="00B517ED"/>
    <w:rsid w:val="00B51A9F"/>
    <w:rsid w:val="00B51B1F"/>
    <w:rsid w:val="00B53532"/>
    <w:rsid w:val="00B5436A"/>
    <w:rsid w:val="00B60819"/>
    <w:rsid w:val="00B61B83"/>
    <w:rsid w:val="00B636E4"/>
    <w:rsid w:val="00B64B24"/>
    <w:rsid w:val="00B6645A"/>
    <w:rsid w:val="00B73E09"/>
    <w:rsid w:val="00B76497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0A37"/>
    <w:rsid w:val="00BD365A"/>
    <w:rsid w:val="00BD4971"/>
    <w:rsid w:val="00BD7E7F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4E82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55371"/>
    <w:rsid w:val="00C60A8F"/>
    <w:rsid w:val="00C67340"/>
    <w:rsid w:val="00C723C6"/>
    <w:rsid w:val="00C72F03"/>
    <w:rsid w:val="00C7474F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2951"/>
    <w:rsid w:val="00D047DB"/>
    <w:rsid w:val="00D049FC"/>
    <w:rsid w:val="00D05F74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0352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60F8C"/>
    <w:rsid w:val="00E61962"/>
    <w:rsid w:val="00E626B8"/>
    <w:rsid w:val="00E64C0D"/>
    <w:rsid w:val="00E71D76"/>
    <w:rsid w:val="00E7296A"/>
    <w:rsid w:val="00E75AAB"/>
    <w:rsid w:val="00E80397"/>
    <w:rsid w:val="00E82C01"/>
    <w:rsid w:val="00E92088"/>
    <w:rsid w:val="00E930B0"/>
    <w:rsid w:val="00E93DBD"/>
    <w:rsid w:val="00E9517A"/>
    <w:rsid w:val="00EA0AD4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2732"/>
    <w:rsid w:val="00EC296F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6D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A53"/>
    <w:rsid w:val="00F85BD7"/>
    <w:rsid w:val="00F909E9"/>
    <w:rsid w:val="00F91A55"/>
    <w:rsid w:val="00F92C7A"/>
    <w:rsid w:val="00F96B2A"/>
    <w:rsid w:val="00F96C0C"/>
    <w:rsid w:val="00FA0F94"/>
    <w:rsid w:val="00FA31C5"/>
    <w:rsid w:val="00FA3B68"/>
    <w:rsid w:val="00FA5B5E"/>
    <w:rsid w:val="00FB53AF"/>
    <w:rsid w:val="00FB6B6E"/>
    <w:rsid w:val="00FB6F31"/>
    <w:rsid w:val="00FC235D"/>
    <w:rsid w:val="00FC33B5"/>
    <w:rsid w:val="00FC5782"/>
    <w:rsid w:val="00FC67F4"/>
    <w:rsid w:val="00FD0C0E"/>
    <w:rsid w:val="00FD28FB"/>
    <w:rsid w:val="00FD3080"/>
    <w:rsid w:val="00FD43D5"/>
    <w:rsid w:val="00FD4ED5"/>
    <w:rsid w:val="00FD5D43"/>
    <w:rsid w:val="00FD654F"/>
    <w:rsid w:val="00FD791E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570F1C"/>
    <w:pPr>
      <w:keepNext w:val="0"/>
      <w:spacing w:before="120"/>
    </w:pPr>
    <w:rPr>
      <w:rFonts w:ascii="Algerian" w:eastAsia="Arial Unicode MS" w:hAnsi="Algerian" w:cstheme="minorHAnsi"/>
      <w:b w:val="0"/>
      <w:color w:val="000000"/>
      <w:kern w:val="0"/>
      <w:sz w:val="36"/>
      <w:szCs w:val="36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  <w:style w:type="character" w:customStyle="1" w:styleId="q-option-item">
    <w:name w:val="q-option-item"/>
    <w:basedOn w:val="Fontepargpadro"/>
    <w:rsid w:val="00E951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9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9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817">
          <w:marLeft w:val="0"/>
          <w:marRight w:val="0"/>
          <w:marTop w:val="537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6259">
                  <w:marLeft w:val="0"/>
                  <w:marRight w:val="0"/>
                  <w:marTop w:val="0"/>
                  <w:marBottom w:val="4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9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7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F7CD7-1B66-49C7-A129-F198CD382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4</TotalTime>
  <Pages>4</Pages>
  <Words>640</Words>
  <Characters>3461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2020-07-10T00:42:00Z</dcterms:created>
  <dcterms:modified xsi:type="dcterms:W3CDTF">2020-07-10T00:42:00Z</dcterms:modified>
</cp:coreProperties>
</file>