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27E5F" w:rsidRDefault="00F27E5F" w:rsidP="00F27E5F">
      <w:pPr>
        <w:pStyle w:val="01Ttulo-IEIJ"/>
      </w:pPr>
      <w:r>
        <w:t>Os avanços e desafios para conseguir a vacina contra a covid-19</w:t>
      </w:r>
    </w:p>
    <w:p w:rsidR="00DC0E0C" w:rsidRDefault="00262565" w:rsidP="00DC0E0C">
      <w:pPr>
        <w:pStyle w:val="texto-IEIJ"/>
      </w:pPr>
      <w:r>
        <w:t xml:space="preserve">LEIA O TEXTO A SEGUIR PARA RESPONDER AS QUESTÕES </w:t>
      </w:r>
      <w:proofErr w:type="gramStart"/>
      <w:r>
        <w:t>1</w:t>
      </w:r>
      <w:proofErr w:type="gramEnd"/>
      <w:r>
        <w:t xml:space="preserve"> E 2. </w:t>
      </w:r>
    </w:p>
    <w:p w:rsidR="00DC0E0C" w:rsidRPr="00DC0E0C" w:rsidRDefault="00DC0E0C" w:rsidP="00DC0E0C">
      <w:pPr>
        <w:pStyle w:val="texto-IEIJ"/>
        <w:ind w:firstLine="709"/>
      </w:pPr>
      <w:r w:rsidRPr="00DC0E0C"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218440</wp:posOffset>
            </wp:positionV>
            <wp:extent cx="2381885" cy="1629410"/>
            <wp:effectExtent l="19050" t="0" r="0" b="0"/>
            <wp:wrapSquare wrapText="bothSides"/>
            <wp:docPr id="17" name="Imagem 17" descr="http://www.brlvacinas.com.br/conteudo/arquivos/como-funcionam-as-vacinas-t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rlvacinas.com.br/conteudo/arquivos/como-funcionam-as-vacinas-ts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565" w:rsidRPr="00DC0E0C">
        <w:t>O QUE É A VACINA?</w:t>
      </w:r>
    </w:p>
    <w:p w:rsidR="00DC0E0C" w:rsidRPr="00DC0E0C" w:rsidRDefault="00262565" w:rsidP="00DC0E0C">
      <w:pPr>
        <w:pStyle w:val="texto-IEIJ"/>
      </w:pPr>
      <w:r>
        <w:tab/>
      </w:r>
      <w:r w:rsidRPr="00DC0E0C">
        <w:t xml:space="preserve">A VACINA É UM COMPOSTO FARMACÊUTICO CONSTITUÍDO POR VÍRUS OU BACTÉRIAS MORTOS OU ENFRAQUECIDOS. </w:t>
      </w:r>
    </w:p>
    <w:p w:rsidR="00DC0E0C" w:rsidRPr="00DC0E0C" w:rsidRDefault="00262565" w:rsidP="00DC0E0C">
      <w:pPr>
        <w:pStyle w:val="texto-IEIJ"/>
        <w:ind w:firstLine="709"/>
      </w:pPr>
      <w:r w:rsidRPr="00DC0E0C">
        <w:t xml:space="preserve">SUA FUNÇÃO É PREVENIR A OCORRÊNCIA DE CERTAS DOENÇAS NAS PESSOAS. </w:t>
      </w:r>
    </w:p>
    <w:p w:rsidR="00DC0E0C" w:rsidRPr="00DC0E0C" w:rsidRDefault="00A96964" w:rsidP="00DC0E0C">
      <w:pPr>
        <w:pStyle w:val="texto-IEIJ"/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115570</wp:posOffset>
            </wp:positionV>
            <wp:extent cx="1695450" cy="1657350"/>
            <wp:effectExtent l="19050" t="0" r="0" b="0"/>
            <wp:wrapSquare wrapText="bothSides"/>
            <wp:docPr id="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326" t="21956" r="52105" b="2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0E0C" w:rsidRPr="00DC0E0C" w:rsidRDefault="00262565" w:rsidP="00DC0E0C">
      <w:pPr>
        <w:pStyle w:val="texto-IEIJ"/>
        <w:ind w:firstLine="709"/>
        <w:jc w:val="both"/>
      </w:pPr>
      <w:r w:rsidRPr="00DC0E0C">
        <w:t>O QUE ACONTECE QUANDO SOMOS VACINADOS?</w:t>
      </w:r>
    </w:p>
    <w:p w:rsidR="00DC0E0C" w:rsidRPr="00DC0E0C" w:rsidRDefault="00262565" w:rsidP="00A96964">
      <w:pPr>
        <w:pStyle w:val="texto-IEIJ"/>
        <w:ind w:firstLine="709"/>
        <w:jc w:val="both"/>
      </w:pPr>
      <w:r w:rsidRPr="00DC0E0C">
        <w:t xml:space="preserve">EXISTEM CÉLULAS QUE DEFENDEM O ORGANISMO (OS LINFÓCITOS), ELES SÃO OS SOLDADOS DO CORPO. </w:t>
      </w:r>
    </w:p>
    <w:p w:rsidR="00DC0E0C" w:rsidRPr="00DC0E0C" w:rsidRDefault="00A96964" w:rsidP="00A96964">
      <w:pPr>
        <w:pStyle w:val="texto-IEIJ"/>
        <w:ind w:firstLine="709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-1809750</wp:posOffset>
            </wp:positionH>
            <wp:positionV relativeFrom="paragraph">
              <wp:posOffset>459105</wp:posOffset>
            </wp:positionV>
            <wp:extent cx="1695450" cy="1676400"/>
            <wp:effectExtent l="19050" t="0" r="0" b="0"/>
            <wp:wrapSquare wrapText="bothSides"/>
            <wp:docPr id="1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170" t="16166" r="49734" b="25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565" w:rsidRPr="00DC0E0C">
        <w:t xml:space="preserve">QUANDO UM AGENTE AGRESSOR ENTRA NO ORGANISMO, POR MEIO DA VACINA, OS LINFÓCITOS FORMAM UMA POPULAÇÃO DE ANTICORPOS QUE VÃO AGIR CONTRA ESSE VÍRUS AGRESSOR. </w:t>
      </w:r>
    </w:p>
    <w:p w:rsidR="00DC0E0C" w:rsidRPr="00DC0E0C" w:rsidRDefault="00262565" w:rsidP="00A96964">
      <w:pPr>
        <w:pStyle w:val="texto-IEIJ"/>
        <w:ind w:firstLine="709"/>
      </w:pPr>
      <w:r w:rsidRPr="00DC0E0C">
        <w:t xml:space="preserve">COM ISSO A PESSOA FORMA A MEMÓRIA IMUNOLÓGICA, OU SEJA, QUANDO O ORGANISMO ENTRAR EM CONTATO NOVAMENTE COM O AGRESSOR ELE SABERÁ COMO COMBATÊ-LO. </w:t>
      </w:r>
    </w:p>
    <w:p w:rsidR="00DC0E0C" w:rsidRDefault="00DC0E0C" w:rsidP="0096214E">
      <w:pPr>
        <w:pStyle w:val="texto-IEIJ"/>
        <w:jc w:val="both"/>
        <w:rPr>
          <w:sz w:val="24"/>
          <w:szCs w:val="24"/>
          <w:lang w:bidi="ar-SA"/>
        </w:rPr>
      </w:pPr>
    </w:p>
    <w:p w:rsidR="00A96964" w:rsidRDefault="00A96964" w:rsidP="0096214E">
      <w:pPr>
        <w:pStyle w:val="texto-IEIJ"/>
        <w:jc w:val="both"/>
        <w:rPr>
          <w:sz w:val="24"/>
          <w:szCs w:val="24"/>
          <w:lang w:bidi="ar-SA"/>
        </w:rPr>
      </w:pPr>
    </w:p>
    <w:p w:rsidR="00A96964" w:rsidRDefault="00A96964" w:rsidP="0096214E">
      <w:pPr>
        <w:pStyle w:val="texto-IEIJ"/>
        <w:jc w:val="both"/>
        <w:rPr>
          <w:sz w:val="24"/>
          <w:szCs w:val="24"/>
          <w:lang w:bidi="ar-SA"/>
        </w:rPr>
      </w:pPr>
    </w:p>
    <w:p w:rsidR="00A96964" w:rsidRPr="00A96964" w:rsidRDefault="00D80BE4" w:rsidP="00A96964">
      <w:pPr>
        <w:pStyle w:val="texto-IEIJ"/>
      </w:pPr>
      <w:r>
        <w:t xml:space="preserve">Questão </w:t>
      </w:r>
      <w:proofErr w:type="gramStart"/>
      <w:r>
        <w:t>1</w:t>
      </w:r>
      <w:proofErr w:type="gramEnd"/>
    </w:p>
    <w:p w:rsidR="00A96964" w:rsidRDefault="00262565" w:rsidP="00A96964">
      <w:pPr>
        <w:pStyle w:val="texto-IEIJ"/>
        <w:ind w:firstLine="709"/>
        <w:jc w:val="both"/>
      </w:pPr>
      <w:r w:rsidRPr="00A96964">
        <w:t>É CORRETO AFIRMAR QUE AO SER VACINADA A PESSOA RECEBE VÍRUS OU BACTÉRIAS? POR QUÊ?</w:t>
      </w:r>
    </w:p>
    <w:p w:rsidR="00A96964" w:rsidRPr="00A96964" w:rsidRDefault="00A96964" w:rsidP="00A96964">
      <w:pPr>
        <w:pStyle w:val="texto-IEIJ"/>
        <w:jc w:val="both"/>
      </w:pPr>
      <w:r>
        <w:t>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</w:t>
      </w:r>
      <w:r w:rsidR="00D80BE4">
        <w:t xml:space="preserve">Questão </w:t>
      </w:r>
      <w:proofErr w:type="gramStart"/>
      <w:r w:rsidR="00D80BE4">
        <w:t>2</w:t>
      </w:r>
      <w:proofErr w:type="gramEnd"/>
    </w:p>
    <w:p w:rsidR="00A96964" w:rsidRPr="00A96964" w:rsidRDefault="00A96964" w:rsidP="00A96964">
      <w:pPr>
        <w:pStyle w:val="texto-IEIJ"/>
        <w:jc w:val="both"/>
      </w:pPr>
      <w:r w:rsidRPr="00A96964">
        <w:t xml:space="preserve">Marque um X na frase correta. </w:t>
      </w:r>
    </w:p>
    <w:p w:rsidR="00A96964" w:rsidRPr="00A96964" w:rsidRDefault="00323481" w:rsidP="00A96964">
      <w:pPr>
        <w:pStyle w:val="texto-IEIJ"/>
        <w:jc w:val="both"/>
      </w:pPr>
      <w:r>
        <w:pict>
          <v:rect id="_x0000_s1026" style="position:absolute;left:0;text-align:left;margin-left:-.4pt;margin-top:5.3pt;width:28.2pt;height:30.1pt;z-index:251664384">
            <w10:wrap type="square"/>
          </v:rect>
        </w:pict>
      </w:r>
      <w:r w:rsidR="00262565" w:rsidRPr="00A96964">
        <w:t xml:space="preserve">JOÃO ESTÁ COM GRIPE, SE ELE TOMAR A VACINA </w:t>
      </w:r>
      <w:r w:rsidR="00262565">
        <w:t>DE PREVENÇÃO DA GRIPE ELE FICARÁ</w:t>
      </w:r>
      <w:r w:rsidR="00262565" w:rsidRPr="00A96964">
        <w:t xml:space="preserve"> CURADO.</w:t>
      </w:r>
    </w:p>
    <w:p w:rsidR="00A96964" w:rsidRPr="00A96964" w:rsidRDefault="00A96964" w:rsidP="00A96964">
      <w:pPr>
        <w:pStyle w:val="texto-IEIJ"/>
        <w:jc w:val="both"/>
      </w:pPr>
    </w:p>
    <w:p w:rsidR="00A96964" w:rsidRPr="00A96964" w:rsidRDefault="00323481" w:rsidP="00A96964">
      <w:pPr>
        <w:pStyle w:val="texto-IEIJ"/>
        <w:jc w:val="both"/>
      </w:pPr>
      <w:r>
        <w:pict>
          <v:rect id="_x0000_s1027" style="position:absolute;left:0;text-align:left;margin-left:-.4pt;margin-top:-7pt;width:28.2pt;height:30.1pt;z-index:251665408">
            <w10:wrap type="square"/>
          </v:rect>
        </w:pict>
      </w:r>
      <w:r w:rsidR="00262565" w:rsidRPr="00A96964">
        <w:t xml:space="preserve">CARLOS VACINOU-SE CONTRA A GRIPE PARA PREVENIR-SE DA DOENÇA. </w:t>
      </w:r>
    </w:p>
    <w:p w:rsidR="00A96964" w:rsidRDefault="00262565" w:rsidP="00A96964">
      <w:pPr>
        <w:pStyle w:val="texto-IEIJ"/>
        <w:jc w:val="both"/>
      </w:pPr>
      <w:r>
        <w:t xml:space="preserve"> </w:t>
      </w:r>
    </w:p>
    <w:p w:rsidR="00A96964" w:rsidRDefault="00A96964" w:rsidP="00A96964">
      <w:pPr>
        <w:pStyle w:val="texto-IEIJ"/>
        <w:jc w:val="both"/>
      </w:pPr>
    </w:p>
    <w:p w:rsidR="00667B0D" w:rsidRDefault="00667B0D" w:rsidP="00A96964">
      <w:pPr>
        <w:pStyle w:val="texto-IEIJ"/>
        <w:jc w:val="both"/>
      </w:pPr>
      <w:r>
        <w:t xml:space="preserve">Observe este cartaz. </w:t>
      </w:r>
    </w:p>
    <w:p w:rsidR="00A96964" w:rsidRPr="00A96964" w:rsidRDefault="00667B0D" w:rsidP="00A96964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15050" cy="2686050"/>
            <wp:effectExtent l="19050" t="0" r="0" b="0"/>
            <wp:docPr id="20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64" w:rsidRDefault="00D80BE4" w:rsidP="00A96964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667B0D" w:rsidRDefault="00262565" w:rsidP="00667B0D">
      <w:pPr>
        <w:pStyle w:val="texto-IEIJ"/>
      </w:pPr>
      <w:r w:rsidRPr="007202A8">
        <w:t>OBSERVE O CARTAZ ANTERIOR</w:t>
      </w:r>
      <w:r>
        <w:t xml:space="preserve"> E ELABORE </w:t>
      </w:r>
      <w:proofErr w:type="gramStart"/>
      <w:r>
        <w:t>1</w:t>
      </w:r>
      <w:proofErr w:type="gramEnd"/>
      <w:r w:rsidRPr="007202A8">
        <w:t xml:space="preserve"> QUEST</w:t>
      </w:r>
      <w:r>
        <w:t>ÃO</w:t>
      </w:r>
      <w:r w:rsidRPr="007202A8">
        <w:t xml:space="preserve"> A RESPEITO DAS INFORMAÇÕES CONTIDAS NELE. </w:t>
      </w:r>
    </w:p>
    <w:tbl>
      <w:tblPr>
        <w:tblStyle w:val="Tabelacomgrade"/>
        <w:tblW w:w="0" w:type="auto"/>
        <w:tblLook w:val="04A0"/>
      </w:tblPr>
      <w:tblGrid>
        <w:gridCol w:w="9839"/>
      </w:tblGrid>
      <w:tr w:rsidR="00262565" w:rsidTr="00D80BE4">
        <w:tc>
          <w:tcPr>
            <w:tcW w:w="9839" w:type="dxa"/>
          </w:tcPr>
          <w:p w:rsidR="00667B0D" w:rsidRDefault="00667B0D" w:rsidP="00667B0D">
            <w:pPr>
              <w:pStyle w:val="texto-IEIJ"/>
            </w:pPr>
            <w:r>
              <w:t>_____________________________________________________________________</w:t>
            </w:r>
            <w:r>
              <w:br/>
              <w:t>_____________________________________________________________________</w:t>
            </w:r>
            <w:r>
              <w:br/>
              <w:t>_____________________________________________________________________</w:t>
            </w:r>
            <w:r>
              <w:br/>
            </w:r>
          </w:p>
        </w:tc>
      </w:tr>
    </w:tbl>
    <w:p w:rsidR="005F6CCB" w:rsidRDefault="005F6CCB" w:rsidP="00667B0D">
      <w:pPr>
        <w:pStyle w:val="texto-IEIJ"/>
      </w:pPr>
    </w:p>
    <w:p w:rsidR="00667B0D" w:rsidRDefault="00D80BE4" w:rsidP="00667B0D">
      <w:pPr>
        <w:pStyle w:val="texto-IEIJ"/>
      </w:pPr>
      <w:r>
        <w:t xml:space="preserve">Questão </w:t>
      </w:r>
      <w:proofErr w:type="gramStart"/>
      <w:r>
        <w:t>4</w:t>
      </w:r>
      <w:proofErr w:type="gramEnd"/>
    </w:p>
    <w:p w:rsidR="00667B0D" w:rsidRPr="00527ED6" w:rsidRDefault="00262565" w:rsidP="00D80BE4">
      <w:pPr>
        <w:pStyle w:val="texto-IEIJ"/>
        <w:jc w:val="both"/>
        <w:rPr>
          <w:b/>
        </w:rPr>
      </w:pPr>
      <w:r w:rsidRPr="00527ED6">
        <w:t xml:space="preserve">A VACINA CONTRA A </w:t>
      </w:r>
      <w:r w:rsidRPr="00F44F99">
        <w:rPr>
          <w:u w:val="single"/>
        </w:rPr>
        <w:t>PARALISIA INFANTIL</w:t>
      </w:r>
      <w:r w:rsidRPr="00527ED6">
        <w:t xml:space="preserve"> DEVE SER APLICADA DE FORMA </w:t>
      </w:r>
      <w:r w:rsidRPr="00667B0D">
        <w:rPr>
          <w:b/>
          <w:u w:val="single"/>
        </w:rPr>
        <w:t>ORAL.</w:t>
      </w:r>
      <w:r>
        <w:t xml:space="preserve"> </w:t>
      </w:r>
      <w:r w:rsidRPr="0029766E">
        <w:t>S</w:t>
      </w:r>
      <w:r w:rsidRPr="00527ED6">
        <w:t>ENDO ASSIM, QUAL DAS IMAGENS ABAIXO MOSTRA A FORMA DE CORRETA DE SE TOMAR A VACINA?</w:t>
      </w:r>
      <w:r>
        <w:t xml:space="preserve"> CIRCULE-A.</w:t>
      </w:r>
    </w:p>
    <w:p w:rsidR="00667B0D" w:rsidRDefault="00790276" w:rsidP="00667B0D">
      <w:pPr>
        <w:pStyle w:val="texto-IEIJ"/>
        <w:jc w:val="both"/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221615</wp:posOffset>
            </wp:positionV>
            <wp:extent cx="2401570" cy="2105025"/>
            <wp:effectExtent l="19050" t="0" r="0" b="0"/>
            <wp:wrapSquare wrapText="bothSides"/>
            <wp:docPr id="21" name="Imagem 14" descr="http://brnoticia.com/site/wp-content/uploads/2013/06/vacina_poli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rnoticia.com/site/wp-content/uploads/2013/06/vacina_polio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136525</wp:posOffset>
            </wp:positionV>
            <wp:extent cx="2392045" cy="2190750"/>
            <wp:effectExtent l="19050" t="0" r="8255" b="0"/>
            <wp:wrapSquare wrapText="bothSides"/>
            <wp:docPr id="22" name="Imagem 21" descr="http://guiauniversodacrianca.com.br/wp-content/uploads/2013/10/9931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guiauniversodacrianca.com.br/wp-content/uploads/2013/10/993119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7B0D" w:rsidRDefault="00667B0D" w:rsidP="00667B0D">
      <w:pPr>
        <w:pStyle w:val="texto-IEIJ"/>
        <w:jc w:val="both"/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790276" w:rsidP="00667B0D">
      <w:pPr>
        <w:pStyle w:val="texto-IEIJ"/>
        <w:jc w:val="both"/>
        <w:rPr>
          <w:b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3575889</wp:posOffset>
            </wp:positionH>
            <wp:positionV relativeFrom="paragraph">
              <wp:posOffset>228600</wp:posOffset>
            </wp:positionV>
            <wp:extent cx="2507608" cy="2152650"/>
            <wp:effectExtent l="19050" t="0" r="6992" b="0"/>
            <wp:wrapNone/>
            <wp:docPr id="24" name="Imagem 20" descr="http://veja3.abrilm.com.br/assets/images/2012/3/69795/vacinacao-vacina-criancas-20120308-size-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ja3.abrilm.com.br/assets/images/2012/3/69795/vacinacao-vacina-criancas-20120308-size-5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08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228600</wp:posOffset>
            </wp:positionV>
            <wp:extent cx="2392045" cy="2236470"/>
            <wp:effectExtent l="19050" t="0" r="8255" b="0"/>
            <wp:wrapSquare wrapText="bothSides"/>
            <wp:docPr id="23" name="Imagem 22" descr="http://p2.trrsf.com/image/fget/cf/600/600/images.terra.com/2012/12/14/vacina-b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2.trrsf.com/image/fget/cf/600/600/images.terra.com/2012/12/14/vacina-be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477"/>
                    <a:stretch/>
                  </pic:blipFill>
                  <pic:spPr bwMode="auto">
                    <a:xfrm>
                      <a:off x="0" y="0"/>
                      <a:ext cx="239204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667B0D" w:rsidRDefault="00667B0D" w:rsidP="00667B0D">
      <w:pPr>
        <w:pStyle w:val="texto-IEIJ"/>
        <w:jc w:val="both"/>
        <w:rPr>
          <w:b/>
        </w:rPr>
      </w:pPr>
    </w:p>
    <w:p w:rsidR="00790276" w:rsidRDefault="00790276" w:rsidP="00667B0D">
      <w:pPr>
        <w:pStyle w:val="texto-IEIJ"/>
        <w:jc w:val="both"/>
        <w:rPr>
          <w:b/>
        </w:rPr>
      </w:pPr>
    </w:p>
    <w:p w:rsidR="00790276" w:rsidRDefault="00790276" w:rsidP="00667B0D">
      <w:pPr>
        <w:pStyle w:val="texto-IEIJ"/>
        <w:jc w:val="both"/>
        <w:rPr>
          <w:b/>
        </w:rPr>
      </w:pPr>
    </w:p>
    <w:p w:rsidR="00790276" w:rsidRDefault="00790276" w:rsidP="00667B0D">
      <w:pPr>
        <w:pStyle w:val="texto-IEIJ"/>
        <w:jc w:val="both"/>
        <w:rPr>
          <w:b/>
        </w:rPr>
      </w:pPr>
    </w:p>
    <w:p w:rsidR="00F27E5F" w:rsidRPr="00F27E5F" w:rsidRDefault="00F27E5F" w:rsidP="00F27E5F">
      <w:pPr>
        <w:pStyle w:val="texto-IEIJ"/>
        <w:jc w:val="both"/>
        <w:rPr>
          <w:sz w:val="24"/>
          <w:szCs w:val="24"/>
        </w:rPr>
      </w:pPr>
    </w:p>
    <w:sectPr w:rsidR="00F27E5F" w:rsidRPr="00F27E5F" w:rsidSect="0026256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1418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39B4" w:rsidRDefault="001839B4">
      <w:r>
        <w:separator/>
      </w:r>
    </w:p>
  </w:endnote>
  <w:endnote w:type="continuationSeparator" w:id="0">
    <w:p w:rsidR="001839B4" w:rsidRDefault="001839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400" w:rsidRDefault="00471400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400" w:rsidRDefault="00471400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400" w:rsidRDefault="0047140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39B4" w:rsidRDefault="001839B4">
      <w:r>
        <w:separator/>
      </w:r>
    </w:p>
  </w:footnote>
  <w:footnote w:type="continuationSeparator" w:id="0">
    <w:p w:rsidR="001839B4" w:rsidRDefault="001839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1400" w:rsidRDefault="00471400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4637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471400">
            <w:rPr>
              <w:rFonts w:asciiTheme="minorHAnsi" w:hAnsiTheme="minorHAnsi"/>
              <w:noProof/>
              <w:lang w:eastAsia="pt-BR" w:bidi="ar-SA"/>
            </w:rPr>
            <w:t xml:space="preserve">15 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DA4637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471400" w:rsidP="00D80BE4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2º </w:t>
          </w:r>
          <w:r>
            <w:rPr>
              <w:rFonts w:asciiTheme="minorHAnsi" w:hAnsiTheme="minorHAnsi"/>
              <w:b/>
              <w:noProof/>
              <w:lang w:eastAsia="pt-BR" w:bidi="ar-SA"/>
            </w:rPr>
            <w:t>ANO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9"/>
  </w:num>
  <w:num w:numId="7">
    <w:abstractNumId w:val="6"/>
  </w:num>
  <w:num w:numId="8">
    <w:abstractNumId w:val="8"/>
  </w:num>
  <w:num w:numId="9">
    <w:abstractNumId w:val="3"/>
  </w:num>
  <w:num w:numId="10">
    <w:abstractNumId w:val="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0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007D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39B4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C14"/>
    <w:rsid w:val="001C7F54"/>
    <w:rsid w:val="001D3856"/>
    <w:rsid w:val="001D5A16"/>
    <w:rsid w:val="001D6CCC"/>
    <w:rsid w:val="002001DF"/>
    <w:rsid w:val="002065E3"/>
    <w:rsid w:val="00206F7E"/>
    <w:rsid w:val="00207024"/>
    <w:rsid w:val="0021240D"/>
    <w:rsid w:val="00212449"/>
    <w:rsid w:val="00214501"/>
    <w:rsid w:val="00215B8F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2501"/>
    <w:rsid w:val="00262565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21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219A1"/>
    <w:rsid w:val="00323481"/>
    <w:rsid w:val="00326E8E"/>
    <w:rsid w:val="00331FA6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1400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6779"/>
    <w:rsid w:val="005F6CCB"/>
    <w:rsid w:val="005F6FF2"/>
    <w:rsid w:val="006006EC"/>
    <w:rsid w:val="0060418C"/>
    <w:rsid w:val="006060BA"/>
    <w:rsid w:val="00615A5A"/>
    <w:rsid w:val="006209AA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67B0D"/>
    <w:rsid w:val="006702B9"/>
    <w:rsid w:val="00672542"/>
    <w:rsid w:val="00673D24"/>
    <w:rsid w:val="00676AB0"/>
    <w:rsid w:val="00681DA0"/>
    <w:rsid w:val="0068212C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7970"/>
    <w:rsid w:val="007707ED"/>
    <w:rsid w:val="00775C60"/>
    <w:rsid w:val="00780AFB"/>
    <w:rsid w:val="00790276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7F532F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078AF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214E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D78"/>
    <w:rsid w:val="00A530A2"/>
    <w:rsid w:val="00A61665"/>
    <w:rsid w:val="00A61990"/>
    <w:rsid w:val="00A632E4"/>
    <w:rsid w:val="00A72366"/>
    <w:rsid w:val="00A81C6C"/>
    <w:rsid w:val="00A91530"/>
    <w:rsid w:val="00A92684"/>
    <w:rsid w:val="00A9696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408B4"/>
    <w:rsid w:val="00C41156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0BE4"/>
    <w:rsid w:val="00D82F86"/>
    <w:rsid w:val="00D857F5"/>
    <w:rsid w:val="00D85EBB"/>
    <w:rsid w:val="00D867D4"/>
    <w:rsid w:val="00D96057"/>
    <w:rsid w:val="00DA0FBA"/>
    <w:rsid w:val="00DA1040"/>
    <w:rsid w:val="00DA2396"/>
    <w:rsid w:val="00DA4637"/>
    <w:rsid w:val="00DB1C79"/>
    <w:rsid w:val="00DB25F9"/>
    <w:rsid w:val="00DB5C48"/>
    <w:rsid w:val="00DC0E0C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25405"/>
    <w:rsid w:val="00F268D5"/>
    <w:rsid w:val="00F27E5F"/>
    <w:rsid w:val="00F40307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F27E5F"/>
    <w:pPr>
      <w:keepNext w:val="0"/>
      <w:spacing w:before="120"/>
      <w:ind w:firstLine="709"/>
    </w:pPr>
    <w:rPr>
      <w:rFonts w:ascii="Arial" w:hAnsi="Arial"/>
      <w:b w:val="0"/>
      <w:noProof/>
      <w:color w:val="4D4D4D"/>
      <w:spacing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data-noticia">
    <w:name w:val="data-noticia"/>
    <w:basedOn w:val="Normal"/>
    <w:rsid w:val="0014007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redito-noticia">
    <w:name w:val="credito-noticia"/>
    <w:basedOn w:val="Normal"/>
    <w:rsid w:val="0014007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2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1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1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12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20127">
                          <w:marLeft w:val="0"/>
                          <w:marRight w:val="2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C668C-4E65-4A2D-B39B-0C49184C7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4</TotalTime>
  <Pages>3</Pages>
  <Words>276</Words>
  <Characters>1495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xxx</cp:lastModifiedBy>
  <cp:revision>3</cp:revision>
  <cp:lastPrinted>2017-08-04T11:23:00Z</cp:lastPrinted>
  <dcterms:created xsi:type="dcterms:W3CDTF">2020-08-04T12:30:00Z</dcterms:created>
  <dcterms:modified xsi:type="dcterms:W3CDTF">2020-08-04T12:30:00Z</dcterms:modified>
</cp:coreProperties>
</file>