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27E5F" w:rsidRDefault="00F27E5F" w:rsidP="00F27E5F">
      <w:pPr>
        <w:pStyle w:val="01Ttulo-IEIJ"/>
      </w:pPr>
      <w:r>
        <w:t>Os avanços e desafios para conseguir a vacina contra a covid-19</w:t>
      </w:r>
    </w:p>
    <w:p w:rsidR="00037E86" w:rsidRPr="00037E86" w:rsidRDefault="005E02EF" w:rsidP="00037E86">
      <w:pPr>
        <w:widowControl/>
        <w:suppressAutoHyphens w:val="0"/>
        <w:spacing w:before="0"/>
        <w:outlineLvl w:val="0"/>
        <w:rPr>
          <w:rFonts w:ascii="Arial" w:eastAsia="Times New Roman" w:hAnsi="Arial" w:cs="Arial"/>
          <w:b/>
          <w:bCs/>
          <w:color w:val="141414"/>
          <w:kern w:val="36"/>
          <w:sz w:val="32"/>
          <w:szCs w:val="32"/>
          <w:lang w:eastAsia="pt-BR" w:bidi="ar-SA"/>
        </w:rPr>
      </w:pPr>
      <w:r w:rsidRPr="00037E86">
        <w:rPr>
          <w:rFonts w:ascii="Arial" w:eastAsia="Times New Roman" w:hAnsi="Arial" w:cs="Arial"/>
          <w:b/>
          <w:bCs/>
          <w:color w:val="141414"/>
          <w:kern w:val="36"/>
          <w:sz w:val="32"/>
          <w:szCs w:val="32"/>
          <w:lang w:eastAsia="pt-BR" w:bidi="ar-SA"/>
        </w:rPr>
        <w:t>QUANDO A ARTE SE UNE NA LUTA CONTRA O CORONAVÍRUS</w:t>
      </w:r>
    </w:p>
    <w:p w:rsidR="00037E86" w:rsidRPr="00037E86" w:rsidRDefault="005E02EF" w:rsidP="00037E86">
      <w:pPr>
        <w:pStyle w:val="texto-IEIJ"/>
        <w:ind w:firstLine="709"/>
        <w:jc w:val="both"/>
        <w:rPr>
          <w:kern w:val="0"/>
          <w:lang w:bidi="ar-SA"/>
        </w:rPr>
      </w:pPr>
      <w:r w:rsidRPr="00037E86">
        <w:rPr>
          <w:kern w:val="0"/>
          <w:lang w:bidi="ar-SA"/>
        </w:rPr>
        <w:t>O POA ESTUDIO, SEDIADO EM CÓRDOBA, ADAPTOU GRANDES OBRAS DA PINTURA À REALIDADE ATUAL, PARA UMA MAIOR CONSCIENCIALIZAÇÃO SOBRE O TEMA.</w:t>
      </w:r>
    </w:p>
    <w:p w:rsidR="00037E86" w:rsidRPr="00037E86" w:rsidRDefault="005E02EF" w:rsidP="00D72B93">
      <w:pPr>
        <w:pStyle w:val="03Texto-IEIJ"/>
      </w:pPr>
      <w:r>
        <w:t>AS MENINAS, PINTURA DE DIEGO VELÁZQUEZ</w:t>
      </w:r>
    </w:p>
    <w:p w:rsidR="00DB165E" w:rsidRDefault="00DB165E" w:rsidP="00D72B93">
      <w:pPr>
        <w:pStyle w:val="03Texto-IEIJ"/>
      </w:pPr>
      <w:r>
        <w:drawing>
          <wp:inline distT="0" distB="0" distL="0" distR="0">
            <wp:extent cx="6048375" cy="3983473"/>
            <wp:effectExtent l="19050" t="0" r="9525" b="0"/>
            <wp:docPr id="4" name="Imagem 3" descr="As Meninas / Diego de Velázquez/POA E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 Meninas / Diego de Velázquez/POA Estudi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98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E86" w:rsidRDefault="00037E86" w:rsidP="00D72B93">
      <w:pPr>
        <w:pStyle w:val="03Texto-IEIJ"/>
      </w:pPr>
    </w:p>
    <w:p w:rsidR="00037E86" w:rsidRDefault="00376D03" w:rsidP="00D72B93">
      <w:pPr>
        <w:pStyle w:val="03Texto-IEIJ"/>
      </w:pPr>
      <w:r>
        <w:rPr>
          <w:shd w:val="clear" w:color="auto" w:fill="auto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79.3pt;margin-top:1.1pt;width:200.25pt;height:145.5pt;z-index:251659264">
            <v:textbox>
              <w:txbxContent>
                <w:p w:rsidR="00BB091F" w:rsidRPr="00BB091F" w:rsidRDefault="00376D03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r>
                    <w:fldChar w:fldCharType="begin"/>
                  </w:r>
                  <w:r w:rsidR="00AC6683">
                    <w:instrText>HYPERLINK "https://www.google.com/search?sxsrf=ALeKk00Qiw-0ZkmpS3v5XWF8dk0v_nwzYA:1594241286785&amp;q=as+meninas+vel%C3%A1zquez+artista&amp;stick=H4sIAAAAAAAAAOPgE-LUz9U3MExPiU_Wks1OttIvyywuTcyJTywq0Qfi8vyibCsgnVlcsohVNrFYITc1LzMPSJel5hxeWFVYmlqlAJFOBABrmlMATAAAAA&amp;sa=X&amp;ved=2ahUKEwjw29bMw77qAhXPGLkGHYlCDJYQ6BMoADAdegQIDRAC"</w:instrText>
                  </w:r>
                  <w:r>
                    <w:fldChar w:fldCharType="separate"/>
                  </w:r>
                  <w:r w:rsidR="00BB091F" w:rsidRPr="00BB091F">
                    <w:rPr>
                      <w:rFonts w:ascii="Arial" w:eastAsia="Times New Roman" w:hAnsi="Arial" w:cs="Arial"/>
                      <w:b/>
                      <w:bCs/>
                      <w:color w:val="1A0DAB"/>
                      <w:kern w:val="0"/>
                      <w:sz w:val="21"/>
                      <w:lang w:eastAsia="pt-BR" w:bidi="ar-SA"/>
                    </w:rPr>
                    <w:t>Artista</w:t>
                  </w:r>
                  <w:r>
                    <w:fldChar w:fldCharType="end"/>
                  </w:r>
                  <w:r w:rsidR="00BB091F"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9" w:history="1">
                    <w:r w:rsidR="00BB091F"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u w:val="single"/>
                        <w:lang w:eastAsia="pt-BR" w:bidi="ar-SA"/>
                      </w:rPr>
                      <w:t xml:space="preserve">Diego </w:t>
                    </w:r>
                    <w:proofErr w:type="spellStart"/>
                    <w:r w:rsidR="00BB091F"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u w:val="single"/>
                        <w:lang w:eastAsia="pt-BR" w:bidi="ar-SA"/>
                      </w:rPr>
                      <w:t>Velázquez</w:t>
                    </w:r>
                    <w:proofErr w:type="spellEnd"/>
                  </w:hyperlink>
                </w:p>
                <w:p w:rsidR="00BB091F" w:rsidRPr="00BB091F" w:rsidRDefault="00376D03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10" w:history="1">
                    <w:r w:rsidR="00BB091F"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Dimensões</w:t>
                    </w:r>
                  </w:hyperlink>
                  <w:r w:rsidR="00BB091F"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="00BB091F"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3,18 m x 2,76 m</w:t>
                  </w:r>
                </w:p>
                <w:p w:rsidR="00BB091F" w:rsidRPr="00BB091F" w:rsidRDefault="00376D03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11" w:history="1">
                    <w:r w:rsidR="00BB091F"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Localização</w:t>
                    </w:r>
                  </w:hyperlink>
                  <w:r w:rsidR="00BB091F"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12" w:history="1">
                    <w:r w:rsidR="00BB091F"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Museu do Prado</w:t>
                    </w:r>
                  </w:hyperlink>
                </w:p>
                <w:p w:rsidR="00BB091F" w:rsidRPr="00BB091F" w:rsidRDefault="00376D03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13" w:history="1">
                    <w:r w:rsidR="00BB091F"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Período</w:t>
                    </w:r>
                  </w:hyperlink>
                  <w:r w:rsidR="00BB091F"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14" w:history="1">
                    <w:r w:rsidR="00BB091F"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Barroco</w:t>
                    </w:r>
                  </w:hyperlink>
                </w:p>
                <w:p w:rsidR="00BB091F" w:rsidRPr="00BB091F" w:rsidRDefault="00376D03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15" w:history="1">
                    <w:r w:rsidR="00BB091F"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Assunto</w:t>
                    </w:r>
                  </w:hyperlink>
                  <w:r w:rsidR="00BB091F"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16" w:history="1">
                    <w:r w:rsidR="00BB091F"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Pintura</w:t>
                    </w:r>
                  </w:hyperlink>
                  <w:r w:rsidR="00BB091F"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, </w:t>
                  </w:r>
                  <w:hyperlink r:id="rId17" w:history="1">
                    <w:r w:rsidR="00BB091F"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Margarida Teresa de Áustria</w:t>
                    </w:r>
                  </w:hyperlink>
                  <w:r w:rsidR="00BB091F"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, </w:t>
                  </w:r>
                  <w:hyperlink r:id="rId18" w:history="1">
                    <w:r w:rsidR="00BB091F"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MAIS</w:t>
                    </w:r>
                    <w:proofErr w:type="gramStart"/>
                  </w:hyperlink>
                  <w:proofErr w:type="gramEnd"/>
                </w:p>
                <w:p w:rsidR="00BB091F" w:rsidRPr="00BB091F" w:rsidRDefault="00376D03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19" w:history="1">
                    <w:r w:rsidR="00BB091F"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Gêneros</w:t>
                    </w:r>
                  </w:hyperlink>
                  <w:r w:rsidR="00BB091F"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="00BB091F"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 xml:space="preserve">Retrato, Pintura histórica, Pintura de </w:t>
                  </w:r>
                  <w:proofErr w:type="gramStart"/>
                  <w:r w:rsidR="00BB091F"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gênero</w:t>
                  </w:r>
                  <w:proofErr w:type="gramEnd"/>
                </w:p>
                <w:p w:rsidR="00037E86" w:rsidRDefault="00037E86"/>
              </w:txbxContent>
            </v:textbox>
          </v:shape>
        </w:pict>
      </w:r>
      <w:r w:rsidR="00037E86">
        <w:drawing>
          <wp:inline distT="0" distB="0" distL="0" distR="0">
            <wp:extent cx="3335867" cy="1876425"/>
            <wp:effectExtent l="19050" t="0" r="0" b="0"/>
            <wp:docPr id="8" name="Imagem 6" descr="Museu do Prado: 5 enigmas de 'As Meninas', de Velázquez, o mais icônico  quadro da instituição de Madri - BBC News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useu do Prado: 5 enigmas de 'As Meninas', de Velázquez, o mais icônico  quadro da instituição de Madri - BBC News Brasi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79" cy="188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1F" w:rsidRDefault="00BB091F" w:rsidP="00D72B93">
      <w:pPr>
        <w:pStyle w:val="03Texto-IEIJ"/>
      </w:pPr>
    </w:p>
    <w:p w:rsidR="00BB091F" w:rsidRDefault="00BB091F" w:rsidP="00D72B93">
      <w:pPr>
        <w:pStyle w:val="03Texto-IEIJ"/>
      </w:pPr>
    </w:p>
    <w:p w:rsidR="00BB091F" w:rsidRDefault="00BB091F" w:rsidP="00D72B93">
      <w:pPr>
        <w:pStyle w:val="03Texto-IEIJ"/>
      </w:pPr>
    </w:p>
    <w:p w:rsidR="00BB091F" w:rsidRDefault="005E02EF" w:rsidP="00D72B93">
      <w:pPr>
        <w:pStyle w:val="03Texto-IEIJ"/>
      </w:pPr>
      <w:r w:rsidRPr="00BB091F">
        <w:t>AUTORRETRATO / PABLO PICASSO</w:t>
      </w:r>
    </w:p>
    <w:p w:rsidR="00BB091F" w:rsidRDefault="00BB091F" w:rsidP="008B0CE8">
      <w:pPr>
        <w:pStyle w:val="03Texto-IEIJ"/>
        <w:jc w:val="center"/>
      </w:pPr>
      <w:r>
        <w:drawing>
          <wp:inline distT="0" distB="0" distL="0" distR="0">
            <wp:extent cx="5281265" cy="6448425"/>
            <wp:effectExtent l="19050" t="0" r="0" b="0"/>
            <wp:docPr id="15" name="Imagem 15" descr="https://st3.idealista.pt/news/arquivos/styles/imagen_big_lightbox/public/2020-03/autorretrato_-_pablo_picasso.jpg?sv=xFv86Ocb&amp;itok=VXNeYz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3.idealista.pt/news/arquivos/styles/imagen_big_lightbox/public/2020-03/autorretrato_-_pablo_picasso.jpg?sv=xFv86Ocb&amp;itok=VXNeYz2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672" cy="6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456" w:rsidRDefault="00E95456" w:rsidP="00D72B93">
      <w:pPr>
        <w:pStyle w:val="03Texto-IEIJ"/>
      </w:pPr>
    </w:p>
    <w:p w:rsidR="00BB091F" w:rsidRDefault="00376D03" w:rsidP="00D72B93">
      <w:pPr>
        <w:pStyle w:val="03Texto-IEIJ"/>
      </w:pPr>
      <w:r>
        <w:rPr>
          <w:shd w:val="clear" w:color="auto" w:fill="auto"/>
        </w:rPr>
        <w:pict>
          <v:shape id="_x0000_s1030" type="#_x0000_t202" style="position:absolute;left:0;text-align:left;margin-left:175.05pt;margin-top:4.85pt;width:295.5pt;height:175.5pt;z-index:251661312">
            <v:textbox>
              <w:txbxContent>
                <w:p w:rsidR="00E95456" w:rsidRDefault="00E95456" w:rsidP="00E95456">
                  <w:pPr>
                    <w:widowControl/>
                    <w:shd w:val="clear" w:color="auto" w:fill="FFFFFF"/>
                    <w:suppressAutoHyphens w:val="0"/>
                    <w:spacing w:before="120"/>
                    <w:textAlignment w:val="baseline"/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</w:pPr>
                </w:p>
                <w:p w:rsidR="00E95456" w:rsidRPr="00E95456" w:rsidRDefault="00E95456" w:rsidP="00E95456">
                  <w:pPr>
                    <w:widowControl/>
                    <w:shd w:val="clear" w:color="auto" w:fill="FFFFFF"/>
                    <w:suppressAutoHyphens w:val="0"/>
                    <w:spacing w:before="120"/>
                    <w:textAlignment w:val="baseline"/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>Nome original:</w:t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t> </w:t>
                  </w:r>
                  <w:proofErr w:type="spellStart"/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t>Self-Portrait</w:t>
                  </w:r>
                  <w:proofErr w:type="spellEnd"/>
                </w:p>
                <w:p w:rsidR="00E95456" w:rsidRPr="00E95456" w:rsidRDefault="00E95456" w:rsidP="00E95456">
                  <w:pPr>
                    <w:widowControl/>
                    <w:shd w:val="clear" w:color="auto" w:fill="FFFFFF"/>
                    <w:suppressAutoHyphens w:val="0"/>
                    <w:spacing w:before="120"/>
                    <w:textAlignment w:val="baseline"/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</w:pPr>
                  <w:proofErr w:type="gramStart"/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>Autor:</w:t>
                  </w:r>
                  <w:proofErr w:type="gramEnd"/>
                  <w:r w:rsidR="00376D03"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begin"/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instrText xml:space="preserve"> HYPERLINK "https://noticias.universia.com.br/tag/obras-pablo-picasso/" \o "Obras Pablo Picasso" </w:instrText>
                  </w:r>
                  <w:r w:rsidR="00376D03"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separate"/>
                  </w:r>
                  <w:r w:rsidRPr="00E95456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0"/>
                      <w:sz w:val="23"/>
                      <w:u w:val="single"/>
                      <w:lang w:eastAsia="pt-BR" w:bidi="ar-SA"/>
                    </w:rPr>
                    <w:t>Pablo Picasso</w:t>
                  </w:r>
                  <w:r w:rsidR="00376D03"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end"/>
                  </w:r>
                </w:p>
                <w:p w:rsidR="00E95456" w:rsidRPr="00E95456" w:rsidRDefault="00E95456" w:rsidP="00E95456">
                  <w:pPr>
                    <w:widowControl/>
                    <w:shd w:val="clear" w:color="auto" w:fill="FFFFFF"/>
                    <w:suppressAutoHyphens w:val="0"/>
                    <w:spacing w:before="120"/>
                    <w:textAlignment w:val="baseline"/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>Ano:</w:t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t> 1907</w:t>
                  </w:r>
                </w:p>
                <w:p w:rsidR="00E95456" w:rsidRPr="00E95456" w:rsidRDefault="00E95456" w:rsidP="00E95456">
                  <w:pPr>
                    <w:widowControl/>
                    <w:shd w:val="clear" w:color="auto" w:fill="FFFFFF"/>
                    <w:suppressAutoHyphens w:val="0"/>
                    <w:spacing w:before="120"/>
                    <w:textAlignment w:val="baseline"/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>Tamanho:</w:t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t> 50 cm x 46 cm</w:t>
                  </w:r>
                </w:p>
                <w:p w:rsidR="00E95456" w:rsidRPr="00E95456" w:rsidRDefault="00E95456" w:rsidP="00E95456">
                  <w:pPr>
                    <w:widowControl/>
                    <w:shd w:val="clear" w:color="auto" w:fill="FFFFFF"/>
                    <w:suppressAutoHyphens w:val="0"/>
                    <w:spacing w:before="120"/>
                    <w:textAlignment w:val="baseline"/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>Técnica:</w:t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t> óleo sobre tela</w:t>
                  </w:r>
                </w:p>
                <w:p w:rsidR="00E95456" w:rsidRPr="00E95456" w:rsidRDefault="00E95456" w:rsidP="00E95456">
                  <w:pPr>
                    <w:widowControl/>
                    <w:shd w:val="clear" w:color="auto" w:fill="FFFFFF"/>
                    <w:suppressAutoHyphens w:val="0"/>
                    <w:spacing w:before="120"/>
                    <w:textAlignment w:val="baseline"/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 xml:space="preserve">Onde </w:t>
                  </w:r>
                  <w:proofErr w:type="gramStart"/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>ver:</w:t>
                  </w:r>
                  <w:proofErr w:type="gramEnd"/>
                  <w:r w:rsidR="00376D03"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begin"/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instrText xml:space="preserve"> HYPERLINK "https://www.ngprague.cz/" \o "Cubismo: Autorretrato, de Pablo Picasso" \t "_blank" </w:instrText>
                  </w:r>
                  <w:r w:rsidR="00376D03"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separate"/>
                  </w:r>
                  <w:r w:rsidRPr="00E95456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0"/>
                      <w:sz w:val="23"/>
                      <w:u w:val="single"/>
                      <w:lang w:eastAsia="pt-BR" w:bidi="ar-SA"/>
                    </w:rPr>
                    <w:t>Galeria Nacional de Praga</w:t>
                  </w:r>
                  <w:r w:rsidR="00376D03"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end"/>
                  </w:r>
                </w:p>
                <w:p w:rsidR="00E95456" w:rsidRPr="00E95456" w:rsidRDefault="00E95456" w:rsidP="00E95456">
                  <w:pPr>
                    <w:widowControl/>
                    <w:shd w:val="clear" w:color="auto" w:fill="FFFFFF"/>
                    <w:suppressAutoHyphens w:val="0"/>
                    <w:spacing w:before="120"/>
                    <w:textAlignment w:val="baseline"/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 xml:space="preserve">Movimento </w:t>
                  </w:r>
                  <w:proofErr w:type="gramStart"/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>artístico:</w:t>
                  </w:r>
                  <w:proofErr w:type="gramEnd"/>
                  <w:r w:rsidR="00376D03"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begin"/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instrText xml:space="preserve"> HYPERLINK "https://noticias.universia.com.br/tag/obras-cubismo/" \o "Obras de arte cubismo" </w:instrText>
                  </w:r>
                  <w:r w:rsidR="00376D03"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separate"/>
                  </w:r>
                  <w:r w:rsidRPr="00E95456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0"/>
                      <w:sz w:val="23"/>
                      <w:u w:val="single"/>
                      <w:lang w:eastAsia="pt-BR" w:bidi="ar-SA"/>
                    </w:rPr>
                    <w:t>Cubismo</w:t>
                  </w:r>
                  <w:r w:rsidR="00376D03"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end"/>
                  </w:r>
                </w:p>
                <w:p w:rsidR="00E95456" w:rsidRDefault="00E95456"/>
              </w:txbxContent>
            </v:textbox>
          </v:shape>
        </w:pict>
      </w:r>
      <w:r w:rsidR="00E95456">
        <w:drawing>
          <wp:inline distT="0" distB="0" distL="0" distR="0">
            <wp:extent cx="1849635" cy="2276475"/>
            <wp:effectExtent l="1905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3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1F" w:rsidRDefault="00BB091F" w:rsidP="00D72B93">
      <w:pPr>
        <w:pStyle w:val="03Texto-IEIJ"/>
      </w:pPr>
    </w:p>
    <w:p w:rsidR="00BB091F" w:rsidRPr="00E95456" w:rsidRDefault="005E02EF" w:rsidP="00D72B93">
      <w:pPr>
        <w:pStyle w:val="03Texto-IEIJ"/>
      </w:pPr>
      <w:r w:rsidRPr="00E95456">
        <w:t>O GRITO / EDVARD MUNCH</w:t>
      </w:r>
    </w:p>
    <w:p w:rsidR="00BB091F" w:rsidRDefault="00BB091F" w:rsidP="008B0CE8">
      <w:pPr>
        <w:pStyle w:val="03Texto-IEIJ"/>
        <w:jc w:val="center"/>
      </w:pPr>
      <w:r>
        <w:drawing>
          <wp:inline distT="0" distB="0" distL="0" distR="0">
            <wp:extent cx="5025271" cy="6238875"/>
            <wp:effectExtent l="19050" t="0" r="3929" b="0"/>
            <wp:docPr id="18" name="Imagem 18" descr="https://st3.idealista.pt/news/arquivos/styles/imagen_big_lightbox/public/2020-03/el_grito_-_munch.jpg?sv=xcU0BRZ3&amp;itok=VTp0_p2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3.idealista.pt/news/arquivos/styles/imagen_big_lightbox/public/2020-03/el_grito_-_munch.jpg?sv=xcU0BRZ3&amp;itok=VTp0_p2R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934" cy="623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456" w:rsidRDefault="00E95456" w:rsidP="00D72B93">
      <w:pPr>
        <w:pStyle w:val="03Texto-IEIJ"/>
      </w:pPr>
    </w:p>
    <w:p w:rsidR="00BB091F" w:rsidRDefault="00376D03" w:rsidP="00D72B93">
      <w:pPr>
        <w:pStyle w:val="03Texto-IEIJ"/>
      </w:pPr>
      <w:r>
        <w:rPr>
          <w:shd w:val="clear" w:color="auto" w:fill="auto"/>
        </w:rPr>
        <w:pict>
          <v:shape id="_x0000_s1031" type="#_x0000_t202" style="position:absolute;left:0;text-align:left;margin-left:179.55pt;margin-top:4.5pt;width:282pt;height:182.25pt;z-index:251662336">
            <v:textbox style="mso-next-textbox:#_x0000_s1031">
              <w:txbxContent>
                <w:p w:rsidR="00D72B93" w:rsidRPr="00D72B93" w:rsidRDefault="00D72B93" w:rsidP="00D72B93">
                  <w:pPr>
                    <w:widowControl/>
                    <w:suppressAutoHyphens w:val="0"/>
                    <w:spacing w:before="120"/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</w:pPr>
                  <w:r w:rsidRPr="00D72B93">
                    <w:rPr>
                      <w:rFonts w:ascii="Arial" w:hAnsi="Arial" w:cs="Arial"/>
                      <w:bCs/>
                      <w:iCs/>
                      <w:color w:val="202122"/>
                      <w:sz w:val="28"/>
                      <w:szCs w:val="28"/>
                      <w:shd w:val="clear" w:color="auto" w:fill="FFFFFF"/>
                    </w:rPr>
                    <w:t xml:space="preserve">Título: </w:t>
                  </w:r>
                  <w:r w:rsidRPr="00D72B93">
                    <w:rPr>
                      <w:rFonts w:ascii="Arial" w:hAnsi="Arial" w:cs="Arial"/>
                      <w:b/>
                      <w:bCs/>
                      <w:i/>
                      <w:iCs/>
                      <w:color w:val="202122"/>
                      <w:sz w:val="28"/>
                      <w:szCs w:val="28"/>
                      <w:shd w:val="clear" w:color="auto" w:fill="FFFFFF"/>
                    </w:rPr>
                    <w:t>O Grito</w:t>
                  </w:r>
                  <w:r w:rsidRPr="00D72B93">
                    <w:rPr>
                      <w:rFonts w:ascii="Arial" w:hAnsi="Arial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(em </w:t>
                  </w:r>
                  <w:hyperlink r:id="rId24" w:tooltip="Língua norueguesa" w:history="1">
                    <w:r w:rsidRPr="00D72B93">
                      <w:rPr>
                        <w:rFonts w:ascii="Arial" w:hAnsi="Arial" w:cs="Arial"/>
                        <w:color w:val="0B0080"/>
                        <w:sz w:val="28"/>
                        <w:szCs w:val="28"/>
                      </w:rPr>
                      <w:t>norueguês</w:t>
                    </w:r>
                  </w:hyperlink>
                  <w:r w:rsidRPr="00D72B93">
                    <w:rPr>
                      <w:rFonts w:ascii="Arial" w:hAnsi="Arial" w:cs="Arial"/>
                      <w:color w:val="202122"/>
                      <w:sz w:val="28"/>
                      <w:szCs w:val="28"/>
                      <w:shd w:val="clear" w:color="auto" w:fill="FFFFFF"/>
                    </w:rPr>
                    <w:t>: </w:t>
                  </w:r>
                  <w:proofErr w:type="spellStart"/>
                  <w:r w:rsidRPr="00D72B93">
                    <w:rPr>
                      <w:rFonts w:ascii="Arial" w:hAnsi="Arial" w:cs="Arial"/>
                      <w:i/>
                      <w:iCs/>
                      <w:color w:val="202122"/>
                      <w:sz w:val="28"/>
                      <w:szCs w:val="28"/>
                      <w:shd w:val="clear" w:color="auto" w:fill="FFFFFF"/>
                    </w:rPr>
                    <w:t>Skrik</w:t>
                  </w:r>
                  <w:proofErr w:type="spellEnd"/>
                  <w:r w:rsidRPr="00D72B93">
                    <w:rPr>
                      <w:rFonts w:ascii="Arial" w:hAnsi="Arial" w:cs="Arial"/>
                      <w:color w:val="202122"/>
                      <w:sz w:val="28"/>
                      <w:szCs w:val="28"/>
                      <w:shd w:val="clear" w:color="auto" w:fill="FFFFFF"/>
                    </w:rPr>
                    <w:t>)</w:t>
                  </w:r>
                </w:p>
                <w:p w:rsidR="00D72B93" w:rsidRDefault="00D72B93" w:rsidP="00D72B93">
                  <w:pPr>
                    <w:widowControl/>
                    <w:suppressAutoHyphens w:val="0"/>
                    <w:spacing w:before="120"/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Autor</w:t>
                  </w:r>
                  <w:r w:rsidRPr="00D72B93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 xml:space="preserve"> </w:t>
                  </w:r>
                  <w:hyperlink r:id="rId25" w:tooltip="Edvard Munch" w:history="1">
                    <w:r w:rsidRPr="00D72B93"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 xml:space="preserve">Edvard </w:t>
                    </w:r>
                    <w:proofErr w:type="spellStart"/>
                    <w:r w:rsidRPr="00D72B93"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>Munch</w:t>
                    </w:r>
                    <w:proofErr w:type="spellEnd"/>
                  </w:hyperlink>
                </w:p>
                <w:p w:rsidR="00D72B93" w:rsidRPr="00D72B93" w:rsidRDefault="00D72B93" w:rsidP="00D72B93">
                  <w:pPr>
                    <w:widowControl/>
                    <w:suppressAutoHyphens w:val="0"/>
                    <w:spacing w:before="120"/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Data</w:t>
                  </w:r>
                  <w:r w:rsidRPr="00D72B93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 xml:space="preserve"> </w:t>
                  </w:r>
                  <w:r w:rsidRPr="00E95456"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1893</w:t>
                  </w:r>
                </w:p>
                <w:p w:rsidR="00D72B93" w:rsidRPr="00D72B93" w:rsidRDefault="00D72B93" w:rsidP="00D72B93">
                  <w:pPr>
                    <w:widowControl/>
                    <w:suppressAutoHyphens w:val="0"/>
                    <w:spacing w:before="120"/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Técnica</w:t>
                  </w:r>
                  <w:r w:rsidRPr="00D72B93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 xml:space="preserve"> </w:t>
                  </w:r>
                  <w:hyperlink r:id="rId26" w:tooltip="Pintura a óleo" w:history="1">
                    <w:r w:rsidRPr="00D72B93"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>Óleo sobre</w:t>
                    </w:r>
                    <w:proofErr w:type="gramStart"/>
                    <w:r w:rsidRPr="00D72B93"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 xml:space="preserve"> </w:t>
                    </w:r>
                    <w:r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 xml:space="preserve"> </w:t>
                    </w:r>
                    <w:proofErr w:type="gramEnd"/>
                    <w:r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>t</w:t>
                    </w:r>
                    <w:r w:rsidRPr="00D72B93"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>ela</w:t>
                    </w:r>
                  </w:hyperlink>
                  <w:r w:rsidRPr="00E95456"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, </w:t>
                  </w:r>
                  <w:r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 xml:space="preserve"> </w:t>
                  </w:r>
                  <w:hyperlink r:id="rId27" w:tooltip="Têmpera (pintura)" w:history="1">
                    <w:r w:rsidRPr="00D72B93"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>Têmpera</w:t>
                    </w:r>
                  </w:hyperlink>
                  <w:r w:rsidRPr="00E95456"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 </w:t>
                  </w:r>
                  <w:r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 xml:space="preserve"> </w:t>
                  </w:r>
                  <w:r w:rsidRPr="00E95456"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e </w:t>
                  </w:r>
                  <w:hyperlink r:id="rId28" w:tooltip="Pastel (arte)" w:history="1">
                    <w:r w:rsidRPr="00D72B93"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>Pastel</w:t>
                    </w:r>
                  </w:hyperlink>
                  <w:r w:rsidRPr="00E95456"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 sobre cartão</w:t>
                  </w:r>
                </w:p>
                <w:p w:rsidR="00D72B93" w:rsidRPr="00D72B93" w:rsidRDefault="00D72B93" w:rsidP="00D72B93">
                  <w:pPr>
                    <w:widowControl/>
                    <w:suppressAutoHyphens w:val="0"/>
                    <w:spacing w:before="120"/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Localização</w:t>
                  </w:r>
                  <w:proofErr w:type="gramStart"/>
                  <w:r w:rsidRPr="00D72B93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 xml:space="preserve">  </w:t>
                  </w:r>
                  <w:proofErr w:type="gramEnd"/>
                  <w:r w:rsidRPr="00E95456"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Galeria Nacional, </w:t>
                  </w:r>
                  <w:hyperlink r:id="rId29" w:tooltip="Oslo" w:history="1">
                    <w:r w:rsidRPr="00D72B93"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>Oslo</w:t>
                    </w:r>
                  </w:hyperlink>
                </w:p>
                <w:p w:rsidR="00D72B93" w:rsidRPr="00D72B93" w:rsidRDefault="00D72B93" w:rsidP="00D72B93">
                  <w:pPr>
                    <w:widowControl/>
                    <w:suppressAutoHyphens w:val="0"/>
                    <w:spacing w:before="120"/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</w:pPr>
                  <w:r w:rsidRPr="00D72B93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Dimensão</w:t>
                  </w:r>
                  <w:proofErr w:type="gramStart"/>
                  <w:r w:rsidRPr="00D72B93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 xml:space="preserve">  </w:t>
                  </w:r>
                  <w:proofErr w:type="gramEnd"/>
                  <w:r w:rsidRPr="00D72B93">
                    <w:rPr>
                      <w:rFonts w:ascii="Arial" w:hAnsi="Arial" w:cs="Arial"/>
                      <w:color w:val="202122"/>
                      <w:sz w:val="28"/>
                      <w:szCs w:val="28"/>
                      <w:shd w:val="clear" w:color="auto" w:fill="FFFFFF"/>
                    </w:rPr>
                    <w:t>91x73.5 cm</w:t>
                  </w:r>
                </w:p>
                <w:p w:rsidR="00E95456" w:rsidRDefault="00E95456" w:rsidP="00D72B93">
                  <w:pPr>
                    <w:spacing w:before="120"/>
                  </w:pPr>
                </w:p>
              </w:txbxContent>
            </v:textbox>
          </v:shape>
        </w:pict>
      </w:r>
      <w:r w:rsidR="00E95456">
        <w:drawing>
          <wp:inline distT="0" distB="0" distL="0" distR="0">
            <wp:extent cx="1891436" cy="2390775"/>
            <wp:effectExtent l="19050" t="0" r="0" b="0"/>
            <wp:docPr id="41" name="Imagem 41" descr="https://upload.wikimedia.org/wikipedia/commons/thumb/8/86/Edvard_Munch_-_The_Scream_-_Google_Art_Project.jpg/250px-Edvard_Munch_-_The_Scream_-_Google_Art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upload.wikimedia.org/wikipedia/commons/thumb/8/86/Edvard_Munch_-_The_Scream_-_Google_Art_Project.jpg/250px-Edvard_Munch_-_The_Scream_-_Google_Art_Projec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36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EF" w:rsidRDefault="005E02EF" w:rsidP="00D72B93">
      <w:pPr>
        <w:pStyle w:val="03Texto-IEIJ"/>
      </w:pPr>
    </w:p>
    <w:p w:rsidR="007D3039" w:rsidRDefault="007D3039" w:rsidP="007D3039">
      <w:pPr>
        <w:pStyle w:val="03Texto-IEIJ"/>
      </w:pPr>
    </w:p>
    <w:p w:rsidR="00BB091F" w:rsidRDefault="005E02EF" w:rsidP="007D3039">
      <w:pPr>
        <w:pStyle w:val="03Texto-IEIJ"/>
      </w:pPr>
      <w:r w:rsidRPr="00D72B93">
        <w:t xml:space="preserve">A </w:t>
      </w:r>
      <w:r>
        <w:t>MOÇA</w:t>
      </w:r>
      <w:r w:rsidRPr="00D72B93">
        <w:t xml:space="preserve"> COM O BRINCO DE PÉROLA / JOHANNES VERME</w:t>
      </w:r>
    </w:p>
    <w:p w:rsidR="00BB091F" w:rsidRDefault="007D3039" w:rsidP="00D72B93">
      <w:pPr>
        <w:pStyle w:val="03Texto-IEIJ"/>
      </w:pPr>
      <w:r>
        <w:rPr>
          <w:shd w:val="clear" w:color="auto" w:fill="aut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85090</wp:posOffset>
            </wp:positionV>
            <wp:extent cx="4479290" cy="6353175"/>
            <wp:effectExtent l="19050" t="0" r="0" b="0"/>
            <wp:wrapNone/>
            <wp:docPr id="21" name="Imagem 21" descr="https://st3.idealista.pt/news/arquivos/styles/imagen_big_lightbox/public/2020-03/la_chica_de_la_perla_-_vermeer.jpg?sv=YJEILExq&amp;itok=9oRXw1s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3.idealista.pt/news/arquivos/styles/imagen_big_lightbox/public/2020-03/la_chica_de_la_perla_-_vermeer.jpg?sv=YJEILExq&amp;itok=9oRXw1sv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BB091F" w:rsidRDefault="00376D03" w:rsidP="00D72B93">
      <w:pPr>
        <w:pStyle w:val="03Texto-IEIJ"/>
      </w:pPr>
      <w:r>
        <w:rPr>
          <w:shd w:val="clear" w:color="auto" w:fill="auto"/>
        </w:rPr>
        <w:lastRenderedPageBreak/>
        <w:pict>
          <v:shape id="_x0000_s1032" type="#_x0000_t202" style="position:absolute;left:0;text-align:left;margin-left:160.8pt;margin-top:3.35pt;width:300pt;height:153pt;z-index:251663360">
            <v:textbox>
              <w:txbxContent>
                <w:p w:rsid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Título: Moça com o brinco de pérola</w:t>
                  </w:r>
                </w:p>
                <w:p w:rsidR="00D72B93" w:rsidRPr="00D72B93" w:rsidRDefault="00376D0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32" w:history="1">
                    <w:r w:rsidR="00D72B93"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Artista</w:t>
                    </w:r>
                  </w:hyperlink>
                  <w:r w:rsidR="00D72B93"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proofErr w:type="spellStart"/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begin"/>
                  </w:r>
                  <w:r w:rsidR="00D72B93"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instrText xml:space="preserve"> HYPERLINK "https://www.google.com/search?bih=576&amp;biw=1366&amp;hl=pt-BR&amp;sxsrf=ALeKk02umCE_9z47RQQU51DbwvrHY7Oc3w:1594242851374&amp;q=Johannes+Vermeer&amp;stick=H4sIAAAAAAAAAOPgE-LUz9U3SEsvKIlX4gAxk8qNKrRks5Ot9Msyi0sTc-ITi0r0gbg8vyjbCkhnFpcsYhXwys9IzMtLLVYISy3KTU0t2sHKCAB1cWqeTAAAAA&amp;sa=X&amp;ved=2ahUKEwin3t22yb7qAhVPJbkGHTmbAgAQmxMoATAeegQIDBAD" </w:instrText>
                  </w:r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separate"/>
                  </w:r>
                  <w:r w:rsidR="00D72B93" w:rsidRPr="00D72B93">
                    <w:rPr>
                      <w:rFonts w:ascii="Arial" w:eastAsia="Times New Roman" w:hAnsi="Arial" w:cs="Arial"/>
                      <w:color w:val="1A0DAB"/>
                      <w:kern w:val="0"/>
                      <w:sz w:val="21"/>
                      <w:lang w:eastAsia="pt-BR" w:bidi="ar-SA"/>
                    </w:rPr>
                    <w:t>Johannes</w:t>
                  </w:r>
                  <w:proofErr w:type="spellEnd"/>
                  <w:r w:rsidR="00D72B93" w:rsidRPr="00D72B93">
                    <w:rPr>
                      <w:rFonts w:ascii="Arial" w:eastAsia="Times New Roman" w:hAnsi="Arial" w:cs="Arial"/>
                      <w:color w:val="1A0DAB"/>
                      <w:kern w:val="0"/>
                      <w:sz w:val="21"/>
                      <w:lang w:eastAsia="pt-BR" w:bidi="ar-SA"/>
                    </w:rPr>
                    <w:t xml:space="preserve"> </w:t>
                  </w:r>
                  <w:proofErr w:type="spellStart"/>
                  <w:r w:rsidR="00D72B93" w:rsidRPr="00D72B93">
                    <w:rPr>
                      <w:rFonts w:ascii="Arial" w:eastAsia="Times New Roman" w:hAnsi="Arial" w:cs="Arial"/>
                      <w:color w:val="1A0DAB"/>
                      <w:kern w:val="0"/>
                      <w:sz w:val="21"/>
                      <w:lang w:eastAsia="pt-BR" w:bidi="ar-SA"/>
                    </w:rPr>
                    <w:t>Vermeer</w:t>
                  </w:r>
                  <w:proofErr w:type="spellEnd"/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end"/>
                  </w:r>
                </w:p>
                <w:p w:rsidR="00D72B93" w:rsidRPr="00D72B93" w:rsidRDefault="00376D0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33" w:history="1">
                    <w:r w:rsidR="00D72B93"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Dimensões</w:t>
                    </w:r>
                  </w:hyperlink>
                  <w:r w:rsidR="00D72B93"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="00D72B93"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44 cm x 39 cm</w:t>
                  </w:r>
                </w:p>
                <w:p w:rsidR="00D72B93" w:rsidRPr="00D72B93" w:rsidRDefault="00376D0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34" w:history="1">
                    <w:r w:rsidR="00D72B93"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Localização</w:t>
                    </w:r>
                  </w:hyperlink>
                  <w:r w:rsidR="00D72B93"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proofErr w:type="spellStart"/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begin"/>
                  </w:r>
                  <w:r w:rsidR="00D72B93"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instrText xml:space="preserve"> HYPERLINK "https://www.google.com/search?bih=576&amp;biw=1366&amp;hl=pt-BR&amp;sxsrf=ALeKk02umCE_9z47RQQU51DbwvrHY7Oc3w:1594242851374&amp;q=Mauritshuis&amp;stick=H4sIAAAAAAAAAOPgE-LUz9U3SEsvKIlX4gAxUwqrkrXks5Ot9Msyi0sTc-ITi0r0gbg8vyjbKic_ObEkMz9vESu3b2JpUWZJcUZpZvEOVkYAwnoEz0kAAAA&amp;sa=X&amp;ved=2ahUKEwin3t22yb7qAhVPJbkGHTmbAgAQmxMoATAgegQIDhAD" </w:instrText>
                  </w:r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separate"/>
                  </w:r>
                  <w:r w:rsidR="00D72B93" w:rsidRPr="00D72B93">
                    <w:rPr>
                      <w:rFonts w:ascii="Arial" w:eastAsia="Times New Roman" w:hAnsi="Arial" w:cs="Arial"/>
                      <w:color w:val="1A0DAB"/>
                      <w:kern w:val="0"/>
                      <w:sz w:val="21"/>
                      <w:lang w:eastAsia="pt-BR" w:bidi="ar-SA"/>
                    </w:rPr>
                    <w:t>Mauritshuis</w:t>
                  </w:r>
                  <w:proofErr w:type="spellEnd"/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end"/>
                  </w:r>
                </w:p>
                <w:p w:rsidR="00D72B93" w:rsidRPr="00D72B93" w:rsidRDefault="00376D0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35" w:history="1">
                    <w:r w:rsidR="00D72B93"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Período</w:t>
                    </w:r>
                  </w:hyperlink>
                  <w:r w:rsidR="00D72B93"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36" w:history="1">
                    <w:r w:rsidR="00D72B93" w:rsidRPr="00D72B93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Século de Ouro dos Países Baixos</w:t>
                    </w:r>
                  </w:hyperlink>
                </w:p>
                <w:p w:rsidR="00D72B93" w:rsidRPr="00D72B93" w:rsidRDefault="00376D0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37" w:history="1">
                    <w:r w:rsidR="00D72B93"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Material</w:t>
                    </w:r>
                  </w:hyperlink>
                  <w:r w:rsidR="00D72B93"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="00D72B93"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Tinta a óleo</w:t>
                  </w:r>
                </w:p>
                <w:p w:rsidR="00D72B93" w:rsidRPr="00D72B93" w:rsidRDefault="00376D0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38" w:history="1">
                    <w:r w:rsidR="00D72B93"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Criação</w:t>
                    </w:r>
                  </w:hyperlink>
                  <w:r w:rsidR="00D72B93"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="00D72B93"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1665</w:t>
                  </w:r>
                </w:p>
                <w:p w:rsidR="00D72B93" w:rsidRDefault="00D72B93"/>
              </w:txbxContent>
            </v:textbox>
          </v:shape>
        </w:pict>
      </w:r>
      <w:r w:rsidR="00D72B93">
        <w:drawing>
          <wp:inline distT="0" distB="0" distL="0" distR="0">
            <wp:extent cx="1676400" cy="1988878"/>
            <wp:effectExtent l="1905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8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93" w:rsidRDefault="00D72B93" w:rsidP="00D72B93">
      <w:pPr>
        <w:pStyle w:val="03Texto-IEIJ"/>
      </w:pPr>
    </w:p>
    <w:p w:rsidR="00D72B93" w:rsidRPr="00D72B93" w:rsidRDefault="005E02EF" w:rsidP="00D72B93">
      <w:pPr>
        <w:pStyle w:val="03Texto-IEIJ"/>
      </w:pPr>
      <w:r w:rsidRPr="00D72B93">
        <w:t>MONA LISA / LEONARDO DA VINCI</w:t>
      </w:r>
    </w:p>
    <w:p w:rsidR="00BB091F" w:rsidRDefault="007D3039" w:rsidP="00D72B93">
      <w:pPr>
        <w:pStyle w:val="03Texto-IEIJ"/>
        <w:jc w:val="center"/>
      </w:pPr>
      <w:r>
        <w:rPr>
          <w:shd w:val="clear" w:color="auto" w:fill="aut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147320</wp:posOffset>
            </wp:positionV>
            <wp:extent cx="4735195" cy="7077075"/>
            <wp:effectExtent l="19050" t="0" r="8255" b="0"/>
            <wp:wrapNone/>
            <wp:docPr id="24" name="Imagem 24" descr="https://st3.idealista.pt/news/arquivos/styles/imagen_big_lightbox/public/2020-03/la_mona_lisa_-_leonardo_da_vinci.jpg?sv=ui4aBfhH&amp;itok=4UPxY7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3.idealista.pt/news/arquivos/styles/imagen_big_lightbox/public/2020-03/la_mona_lisa_-_leonardo_da_vinci.jpg?sv=ui4aBfhH&amp;itok=4UPxY7Ai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B93" w:rsidRDefault="00D72B93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7D3039" w:rsidRDefault="007D3039" w:rsidP="00D72B93">
      <w:pPr>
        <w:pStyle w:val="03Texto-IEIJ"/>
      </w:pPr>
    </w:p>
    <w:p w:rsidR="00D72B93" w:rsidRDefault="00376D03" w:rsidP="00D72B93">
      <w:pPr>
        <w:pStyle w:val="03Texto-IEIJ"/>
      </w:pPr>
      <w:r>
        <w:rPr>
          <w:shd w:val="clear" w:color="auto" w:fill="auto"/>
        </w:rPr>
        <w:lastRenderedPageBreak/>
        <w:pict>
          <v:shape id="_x0000_s1033" type="#_x0000_t202" style="position:absolute;left:0;text-align:left;margin-left:112.8pt;margin-top:1.85pt;width:348.75pt;height:134.25pt;z-index:251664384">
            <v:textbox>
              <w:txbxContent>
                <w:p w:rsid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</w:pPr>
                </w:p>
                <w:p w:rsidR="00D72B93" w:rsidRPr="00D72B93" w:rsidRDefault="00376D0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41" w:history="1">
                    <w:r w:rsidR="00D72B93"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Artista</w:t>
                    </w:r>
                  </w:hyperlink>
                  <w:r w:rsidR="00D72B93"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42" w:history="1">
                    <w:r w:rsidR="00D72B93" w:rsidRPr="00D72B93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Leonardo da Vinci</w:t>
                    </w:r>
                  </w:hyperlink>
                </w:p>
                <w:p w:rsidR="00D72B93" w:rsidRPr="00D72B93" w:rsidRDefault="00376D0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43" w:history="1">
                    <w:r w:rsidR="00D72B93"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Dimensões</w:t>
                    </w:r>
                  </w:hyperlink>
                  <w:r w:rsidR="00D72B93"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="00D72B93"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77 cm x 53 cm</w:t>
                  </w:r>
                </w:p>
                <w:p w:rsidR="00D72B93" w:rsidRPr="00D72B93" w:rsidRDefault="00376D0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44" w:history="1">
                    <w:r w:rsidR="00D72B93"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Localização</w:t>
                    </w:r>
                  </w:hyperlink>
                  <w:r w:rsidR="00D72B93"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45" w:history="1">
                    <w:r w:rsidR="00D72B93" w:rsidRPr="00D72B93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Museu do Louvre</w:t>
                    </w:r>
                  </w:hyperlink>
                  <w:r w:rsidR="00D72B93"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 (desde 1797)</w:t>
                  </w:r>
                </w:p>
                <w:p w:rsidR="00D72B93" w:rsidRPr="00D72B93" w:rsidRDefault="00376D0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46" w:history="1">
                    <w:r w:rsidR="00D72B93"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Criação</w:t>
                    </w:r>
                  </w:hyperlink>
                  <w:r w:rsidR="00D72B93"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="00D72B93"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1503</w:t>
                  </w:r>
                </w:p>
                <w:p w:rsidR="00D72B93" w:rsidRPr="00D72B93" w:rsidRDefault="00376D0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47" w:history="1">
                    <w:r w:rsidR="00D72B93"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Material</w:t>
                    </w:r>
                  </w:hyperlink>
                  <w:r w:rsidR="00D72B93"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="00D72B93"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Tinta a óleo</w:t>
                  </w:r>
                </w:p>
                <w:p w:rsidR="00D72B93" w:rsidRPr="00D72B93" w:rsidRDefault="00376D0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48" w:history="1">
                    <w:r w:rsidR="00D72B93"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Período</w:t>
                    </w:r>
                  </w:hyperlink>
                  <w:r w:rsidR="00D72B93"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49" w:history="1">
                    <w:r w:rsidR="00D72B93" w:rsidRPr="00D72B93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Renascimento</w:t>
                    </w:r>
                  </w:hyperlink>
                </w:p>
                <w:p w:rsidR="00D72B93" w:rsidRDefault="00D72B93"/>
              </w:txbxContent>
            </v:textbox>
          </v:shape>
        </w:pict>
      </w:r>
      <w:r w:rsidR="00D72B93">
        <w:drawing>
          <wp:inline distT="0" distB="0" distL="0" distR="0">
            <wp:extent cx="1171575" cy="1750780"/>
            <wp:effectExtent l="19050" t="0" r="9525" b="0"/>
            <wp:docPr id="45" name="Imagem 45" descr="upload.wikimedia.org/wikipedia/commons/7/76/Le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upload.wikimedia.org/wikipedia/commons/7/76/Leo...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929" cy="175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1F" w:rsidRDefault="00BB091F" w:rsidP="00D72B93">
      <w:pPr>
        <w:pStyle w:val="03Texto-IEIJ"/>
      </w:pPr>
    </w:p>
    <w:p w:rsidR="008B0CE8" w:rsidRPr="00622F66" w:rsidRDefault="005E02EF" w:rsidP="008B0CE8">
      <w:pPr>
        <w:pStyle w:val="texto-IEIJ"/>
        <w:jc w:val="both"/>
        <w:rPr>
          <w:shd w:val="clear" w:color="auto" w:fill="FFFFFF"/>
        </w:rPr>
      </w:pPr>
      <w:r w:rsidRPr="00622F66">
        <w:rPr>
          <w:shd w:val="clear" w:color="auto" w:fill="FFFFFF"/>
        </w:rPr>
        <w:t xml:space="preserve">PROPOSTA: </w:t>
      </w:r>
    </w:p>
    <w:p w:rsidR="008B0CE8" w:rsidRPr="00622F66" w:rsidRDefault="005E02EF" w:rsidP="008B0CE8">
      <w:pPr>
        <w:pStyle w:val="texto-IEIJ"/>
        <w:jc w:val="both"/>
        <w:rPr>
          <w:shd w:val="clear" w:color="auto" w:fill="FFFFFF"/>
        </w:rPr>
      </w:pPr>
      <w:r w:rsidRPr="00622F66">
        <w:rPr>
          <w:shd w:val="clear" w:color="auto" w:fill="FFFFFF"/>
        </w:rPr>
        <w:tab/>
        <w:t xml:space="preserve">ESCOLHA UMA DAS OBRAS APRESENTADAS NESTA CULT. </w:t>
      </w:r>
    </w:p>
    <w:p w:rsidR="008B0CE8" w:rsidRPr="00622F66" w:rsidRDefault="005E02EF" w:rsidP="008B0CE8">
      <w:pPr>
        <w:pStyle w:val="texto-IEIJ"/>
        <w:jc w:val="both"/>
        <w:rPr>
          <w:shd w:val="clear" w:color="auto" w:fill="FFFFFF"/>
        </w:rPr>
      </w:pPr>
      <w:r w:rsidRPr="00622F66">
        <w:rPr>
          <w:shd w:val="clear" w:color="auto" w:fill="FFFFFF"/>
        </w:rPr>
        <w:tab/>
        <w:t xml:space="preserve">OBSERVE-A ATENTAMENTE. PERCEBA OS SENTIMENTOS QUE ELA DESPERTA EM VOCÊ. </w:t>
      </w:r>
    </w:p>
    <w:p w:rsidR="008B0CE8" w:rsidRPr="00622F66" w:rsidRDefault="005E02EF" w:rsidP="008B0CE8">
      <w:pPr>
        <w:pStyle w:val="texto-IEIJ"/>
        <w:jc w:val="both"/>
        <w:rPr>
          <w:shd w:val="clear" w:color="auto" w:fill="FFFFFF"/>
        </w:rPr>
      </w:pPr>
      <w:r w:rsidRPr="00622F66">
        <w:rPr>
          <w:shd w:val="clear" w:color="auto" w:fill="FFFFFF"/>
        </w:rPr>
        <w:tab/>
        <w:t xml:space="preserve">EM SEGUIDA, PREENCHA O QUADRO DE APRECIAÇÃO DA OBRA. </w:t>
      </w:r>
    </w:p>
    <w:p w:rsidR="008B0CE8" w:rsidRDefault="008B0CE8" w:rsidP="008B0CE8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5E02EF" w:rsidRDefault="005E02EF" w:rsidP="008B0CE8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5E02EF" w:rsidRDefault="005E02EF" w:rsidP="008B0CE8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5E02EF" w:rsidRDefault="005E02EF" w:rsidP="008B0CE8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5E02EF" w:rsidRDefault="005E02EF" w:rsidP="008B0CE8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5E02EF" w:rsidRDefault="005E02EF" w:rsidP="008B0CE8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5E02EF" w:rsidRDefault="005E02EF" w:rsidP="008B0CE8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5E02EF" w:rsidRDefault="005E02EF" w:rsidP="008B0CE8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5E02EF" w:rsidRDefault="005E02EF" w:rsidP="008B0CE8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7D3039" w:rsidRDefault="007D3039" w:rsidP="008B0CE8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7D3039" w:rsidRDefault="007D3039" w:rsidP="008B0CE8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7D3039" w:rsidRDefault="007D3039" w:rsidP="008B0CE8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7D3039" w:rsidRDefault="007D3039" w:rsidP="008B0CE8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7D3039" w:rsidRDefault="007D3039" w:rsidP="008B0CE8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7D3039" w:rsidRDefault="007D3039" w:rsidP="008B0CE8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7D3039" w:rsidRDefault="007D3039" w:rsidP="008B0CE8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7D3039" w:rsidRDefault="007D3039" w:rsidP="008B0CE8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7D3039" w:rsidRDefault="007D3039" w:rsidP="008B0CE8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7D3039" w:rsidRDefault="007D3039" w:rsidP="008B0CE8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7D3039" w:rsidRPr="00622F66" w:rsidRDefault="007D3039" w:rsidP="008B0CE8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8B0CE8" w:rsidRDefault="005E02EF" w:rsidP="008B0CE8">
      <w:pPr>
        <w:jc w:val="center"/>
        <w:rPr>
          <w:rFonts w:asciiTheme="minorHAnsi" w:hAnsiTheme="minorHAnsi" w:cstheme="minorHAnsi"/>
          <w:sz w:val="28"/>
          <w:szCs w:val="28"/>
        </w:rPr>
      </w:pPr>
      <w:r w:rsidRPr="00622F66">
        <w:rPr>
          <w:rFonts w:asciiTheme="minorHAnsi" w:hAnsiTheme="minorHAnsi" w:cstheme="minorHAnsi"/>
          <w:sz w:val="28"/>
          <w:szCs w:val="28"/>
        </w:rPr>
        <w:lastRenderedPageBreak/>
        <w:t>ANALISANDO A OBRA DE ____________________</w:t>
      </w:r>
    </w:p>
    <w:p w:rsidR="00622F66" w:rsidRPr="00622F66" w:rsidRDefault="00622F66" w:rsidP="008B0CE8">
      <w:pPr>
        <w:jc w:val="center"/>
        <w:rPr>
          <w:rFonts w:asciiTheme="minorHAnsi" w:hAnsiTheme="minorHAnsi" w:cstheme="minorHAnsi"/>
          <w:sz w:val="28"/>
          <w:szCs w:val="28"/>
        </w:rPr>
      </w:pPr>
    </w:p>
    <w:tbl>
      <w:tblPr>
        <w:tblStyle w:val="Tabelacomgrade"/>
        <w:tblW w:w="10210" w:type="dxa"/>
        <w:tblLook w:val="04A0"/>
      </w:tblPr>
      <w:tblGrid>
        <w:gridCol w:w="3221"/>
        <w:gridCol w:w="6989"/>
      </w:tblGrid>
      <w:tr w:rsidR="00622F66" w:rsidRPr="00622F66" w:rsidTr="007D3039">
        <w:trPr>
          <w:trHeight w:val="880"/>
        </w:trPr>
        <w:tc>
          <w:tcPr>
            <w:tcW w:w="3221" w:type="dxa"/>
          </w:tcPr>
          <w:p w:rsidR="00622F66" w:rsidRPr="00622F66" w:rsidRDefault="005E02EF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>NOME DO ARTISTA</w:t>
            </w:r>
          </w:p>
        </w:tc>
        <w:tc>
          <w:tcPr>
            <w:tcW w:w="6989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22F66" w:rsidRPr="00622F66" w:rsidTr="007D3039">
        <w:trPr>
          <w:trHeight w:val="907"/>
        </w:trPr>
        <w:tc>
          <w:tcPr>
            <w:tcW w:w="3221" w:type="dxa"/>
          </w:tcPr>
          <w:p w:rsidR="00622F66" w:rsidRPr="00622F66" w:rsidRDefault="005E02EF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>NOME DA OBRA</w:t>
            </w:r>
          </w:p>
        </w:tc>
        <w:tc>
          <w:tcPr>
            <w:tcW w:w="6989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22F66" w:rsidRPr="00622F66" w:rsidTr="007D3039">
        <w:trPr>
          <w:trHeight w:val="1627"/>
        </w:trPr>
        <w:tc>
          <w:tcPr>
            <w:tcW w:w="3221" w:type="dxa"/>
          </w:tcPr>
          <w:p w:rsidR="00622F66" w:rsidRPr="00622F66" w:rsidRDefault="005E02EF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>A QUEM O ARTISTA HOMENAGEIA?</w:t>
            </w:r>
          </w:p>
        </w:tc>
        <w:tc>
          <w:tcPr>
            <w:tcW w:w="6989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>______________________________________________</w:t>
            </w:r>
            <w:r w:rsidRPr="00622F66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______________________________________________</w:t>
            </w:r>
          </w:p>
        </w:tc>
      </w:tr>
      <w:tr w:rsidR="00622F66" w:rsidRPr="00622F66" w:rsidTr="007D3039">
        <w:trPr>
          <w:trHeight w:val="1627"/>
        </w:trPr>
        <w:tc>
          <w:tcPr>
            <w:tcW w:w="3221" w:type="dxa"/>
          </w:tcPr>
          <w:p w:rsidR="00622F66" w:rsidRPr="00622F66" w:rsidRDefault="005E02EF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>QUAL É O TAMANHO DA OBRA?</w:t>
            </w:r>
          </w:p>
        </w:tc>
        <w:tc>
          <w:tcPr>
            <w:tcW w:w="6989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22F66" w:rsidRPr="00622F66" w:rsidTr="007D3039">
        <w:trPr>
          <w:trHeight w:val="907"/>
        </w:trPr>
        <w:tc>
          <w:tcPr>
            <w:tcW w:w="3221" w:type="dxa"/>
          </w:tcPr>
          <w:p w:rsidR="00622F66" w:rsidRPr="00622F66" w:rsidRDefault="005E02EF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>ONDE ESTÁ A OBRA?</w:t>
            </w:r>
          </w:p>
        </w:tc>
        <w:tc>
          <w:tcPr>
            <w:tcW w:w="6989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22F66" w:rsidRPr="00622F66" w:rsidTr="007D3039">
        <w:trPr>
          <w:trHeight w:val="1627"/>
        </w:trPr>
        <w:tc>
          <w:tcPr>
            <w:tcW w:w="3221" w:type="dxa"/>
          </w:tcPr>
          <w:p w:rsidR="00622F66" w:rsidRPr="00622F66" w:rsidRDefault="005E02EF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>QUANDO ELA FOI PINTADA?</w:t>
            </w:r>
          </w:p>
        </w:tc>
        <w:tc>
          <w:tcPr>
            <w:tcW w:w="6989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22F66" w:rsidRPr="00622F66" w:rsidTr="007D3039">
        <w:trPr>
          <w:trHeight w:val="2373"/>
        </w:trPr>
        <w:tc>
          <w:tcPr>
            <w:tcW w:w="3221" w:type="dxa"/>
          </w:tcPr>
          <w:p w:rsidR="00622F66" w:rsidRPr="00622F66" w:rsidRDefault="005E02EF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 xml:space="preserve">ESCREVA TODOS OS ELEMENTOS QUE VOCÊ VÊ NA OBRA. </w:t>
            </w:r>
          </w:p>
        </w:tc>
        <w:tc>
          <w:tcPr>
            <w:tcW w:w="6989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>______________________________________________</w:t>
            </w:r>
            <w:r w:rsidRPr="00622F66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______________________________________________</w:t>
            </w:r>
            <w:r w:rsidRPr="00622F66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______________________________________________</w:t>
            </w:r>
          </w:p>
        </w:tc>
      </w:tr>
      <w:tr w:rsidR="00622F66" w:rsidRPr="00622F66" w:rsidTr="007D3039">
        <w:trPr>
          <w:trHeight w:val="1627"/>
        </w:trPr>
        <w:tc>
          <w:tcPr>
            <w:tcW w:w="3221" w:type="dxa"/>
          </w:tcPr>
          <w:p w:rsidR="00622F66" w:rsidRPr="00622F66" w:rsidRDefault="005E02EF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 xml:space="preserve">QUAIS FORAM AS CORES UTILIZADAS? </w:t>
            </w:r>
          </w:p>
        </w:tc>
        <w:tc>
          <w:tcPr>
            <w:tcW w:w="6989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>______________________________________________</w:t>
            </w:r>
            <w:r w:rsidRPr="00622F66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______________________________________________</w:t>
            </w:r>
          </w:p>
        </w:tc>
      </w:tr>
      <w:tr w:rsidR="00622F66" w:rsidRPr="00622F66" w:rsidTr="007D3039">
        <w:trPr>
          <w:trHeight w:val="1627"/>
        </w:trPr>
        <w:tc>
          <w:tcPr>
            <w:tcW w:w="3221" w:type="dxa"/>
          </w:tcPr>
          <w:p w:rsidR="00622F66" w:rsidRPr="00622F66" w:rsidRDefault="005E02EF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 xml:space="preserve">O QUE VOCÊ SENTIU AO VER A OBRA? </w:t>
            </w:r>
          </w:p>
        </w:tc>
        <w:tc>
          <w:tcPr>
            <w:tcW w:w="6989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>______________________________________________</w:t>
            </w:r>
            <w:r w:rsidRPr="00622F66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______________________________________________</w:t>
            </w:r>
          </w:p>
        </w:tc>
      </w:tr>
    </w:tbl>
    <w:p w:rsidR="00622F66" w:rsidRPr="00622F66" w:rsidRDefault="00622F66" w:rsidP="00622F66">
      <w:pPr>
        <w:pStyle w:val="03Texto-IEIJ"/>
      </w:pPr>
    </w:p>
    <w:p w:rsidR="00622F66" w:rsidRPr="00622F66" w:rsidRDefault="00622F66" w:rsidP="00622F66">
      <w:pPr>
        <w:pStyle w:val="03Texto-IEIJ"/>
      </w:pPr>
    </w:p>
    <w:p w:rsidR="00622F66" w:rsidRPr="00622F66" w:rsidRDefault="00622F66" w:rsidP="00622F66">
      <w:pPr>
        <w:pStyle w:val="03Texto-IEIJ"/>
      </w:pPr>
    </w:p>
    <w:p w:rsidR="00622F66" w:rsidRPr="008B0CE8" w:rsidRDefault="00622F66" w:rsidP="008B0CE8">
      <w:pPr>
        <w:jc w:val="center"/>
        <w:rPr>
          <w:rFonts w:asciiTheme="minorHAnsi" w:hAnsiTheme="minorHAnsi" w:cstheme="minorHAnsi"/>
        </w:rPr>
      </w:pPr>
    </w:p>
    <w:sectPr w:rsidR="00622F66" w:rsidRPr="008B0CE8" w:rsidSect="00037E86">
      <w:headerReference w:type="default" r:id="rId51"/>
      <w:headerReference w:type="first" r:id="rId52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350" w:rsidRDefault="00672350">
      <w:r>
        <w:separator/>
      </w:r>
    </w:p>
  </w:endnote>
  <w:endnote w:type="continuationSeparator" w:id="0">
    <w:p w:rsidR="00672350" w:rsidRDefault="006723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350" w:rsidRDefault="00672350">
      <w:r>
        <w:separator/>
      </w:r>
    </w:p>
  </w:footnote>
  <w:footnote w:type="continuationSeparator" w:id="0">
    <w:p w:rsidR="00672350" w:rsidRDefault="006723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4637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5E02EF">
            <w:rPr>
              <w:rFonts w:asciiTheme="minorHAnsi" w:hAnsiTheme="minorHAnsi"/>
              <w:noProof/>
              <w:lang w:eastAsia="pt-BR" w:bidi="ar-SA"/>
            </w:rPr>
            <w:t xml:space="preserve">15 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B0CE8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4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5E02EF" w:rsidP="00F27E5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2ºANO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9"/>
  </w:num>
  <w:num w:numId="7">
    <w:abstractNumId w:val="6"/>
  </w:num>
  <w:num w:numId="8">
    <w:abstractNumId w:val="8"/>
  </w:num>
  <w:num w:numId="9">
    <w:abstractNumId w:val="3"/>
  </w:num>
  <w:num w:numId="10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939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C14"/>
    <w:rsid w:val="001C7F54"/>
    <w:rsid w:val="001D3856"/>
    <w:rsid w:val="001D5A16"/>
    <w:rsid w:val="001D6CCC"/>
    <w:rsid w:val="002001DF"/>
    <w:rsid w:val="002065E3"/>
    <w:rsid w:val="00206F7E"/>
    <w:rsid w:val="00207024"/>
    <w:rsid w:val="00207387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54F1"/>
    <w:rsid w:val="00276B3E"/>
    <w:rsid w:val="00280208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219A1"/>
    <w:rsid w:val="00326E8E"/>
    <w:rsid w:val="00331FA6"/>
    <w:rsid w:val="003415D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3C07"/>
    <w:rsid w:val="0037413B"/>
    <w:rsid w:val="00376D03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349F"/>
    <w:rsid w:val="005D58C5"/>
    <w:rsid w:val="005D6BDB"/>
    <w:rsid w:val="005E02EF"/>
    <w:rsid w:val="005F0E53"/>
    <w:rsid w:val="005F16B0"/>
    <w:rsid w:val="005F1B53"/>
    <w:rsid w:val="005F38FC"/>
    <w:rsid w:val="005F6779"/>
    <w:rsid w:val="005F6FF2"/>
    <w:rsid w:val="006006EC"/>
    <w:rsid w:val="0060418C"/>
    <w:rsid w:val="006060BA"/>
    <w:rsid w:val="00615A5A"/>
    <w:rsid w:val="006209AA"/>
    <w:rsid w:val="00622F66"/>
    <w:rsid w:val="00630C37"/>
    <w:rsid w:val="00631619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350"/>
    <w:rsid w:val="00672542"/>
    <w:rsid w:val="00673D24"/>
    <w:rsid w:val="00676AB0"/>
    <w:rsid w:val="00681DA0"/>
    <w:rsid w:val="0068212C"/>
    <w:rsid w:val="006873D1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502C9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039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214E"/>
    <w:rsid w:val="0096313D"/>
    <w:rsid w:val="0096556E"/>
    <w:rsid w:val="009678BD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D78"/>
    <w:rsid w:val="00A530A2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683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75E"/>
    <w:rsid w:val="00C13FDB"/>
    <w:rsid w:val="00C14037"/>
    <w:rsid w:val="00C14AF5"/>
    <w:rsid w:val="00C14CB7"/>
    <w:rsid w:val="00C1521A"/>
    <w:rsid w:val="00C153FD"/>
    <w:rsid w:val="00C25D94"/>
    <w:rsid w:val="00C408B4"/>
    <w:rsid w:val="00C41156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42A7C"/>
    <w:rsid w:val="00D52501"/>
    <w:rsid w:val="00D55CA2"/>
    <w:rsid w:val="00D636E3"/>
    <w:rsid w:val="00D707CE"/>
    <w:rsid w:val="00D72642"/>
    <w:rsid w:val="00D72B93"/>
    <w:rsid w:val="00D808CA"/>
    <w:rsid w:val="00D82F86"/>
    <w:rsid w:val="00D85EBB"/>
    <w:rsid w:val="00D867D4"/>
    <w:rsid w:val="00D8693F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67C7"/>
    <w:rsid w:val="00EB7061"/>
    <w:rsid w:val="00EC059D"/>
    <w:rsid w:val="00EC0F04"/>
    <w:rsid w:val="00EC16CA"/>
    <w:rsid w:val="00EC196E"/>
    <w:rsid w:val="00EC5BC4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25405"/>
    <w:rsid w:val="00F268D5"/>
    <w:rsid w:val="00F27E5F"/>
    <w:rsid w:val="00F40307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D72B93"/>
    <w:pPr>
      <w:keepNext w:val="0"/>
      <w:spacing w:before="0"/>
    </w:pPr>
    <w:rPr>
      <w:rFonts w:ascii="Arial" w:hAnsi="Arial"/>
      <w:bCs/>
      <w:noProof/>
      <w:color w:val="141414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search?sxsrf=ALeKk00Qiw-0ZkmpS3v5XWF8dk0v_nwzYA:1594241286785&amp;q=as+meninas+vel%C3%A1zquez+per%C3%ADodo&amp;stick=H4sIAAAAAAAAAOPgE-LUz9U3MExPiU_Wks1OttIvyywuTcyJTywq0Qfi8vyibKuC1KLM_JRFrHKJxQq5qXmZeUC6LDXn8MKqwtLUKgWg9OG1-Sn5AK276tFNAAAA&amp;sa=X&amp;ved=2ahUKEwjw29bMw77qAhXPGLkGHYlCDJYQ6BMoADAgegQIDxAC" TargetMode="External"/><Relationship Id="rId18" Type="http://schemas.openxmlformats.org/officeDocument/2006/relationships/hyperlink" Target="https://www.google.com/search?sxsrf=ALeKk00Qiw-0ZkmpS3v5XWF8dk0v_nwzYA:1594241286785&amp;q=as+meninas+vel%C3%A1zquez+assunto&amp;stick=H4sIAAAAAAAAAOPgE-LUz9U3MExPiU_WkstOttIvyywuTcyJTywq0Qfi8vyibKvi0qSs1OSSRayyicUKual5mXlAuiw15_DCqsLS1CqFxOLi0rySfAAkxr4HTQAAAA&amp;sa=X&amp;ved=2ahUKEwjw29bMw77qAhXPGLkGHYlCDJYQ44YBKAMwIXoECBAQBQ" TargetMode="External"/><Relationship Id="rId26" Type="http://schemas.openxmlformats.org/officeDocument/2006/relationships/hyperlink" Target="https://pt.wikipedia.org/wiki/Pintura_a_%C3%B3leo" TargetMode="External"/><Relationship Id="rId39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hyperlink" Target="https://www.google.com/search?bih=576&amp;biw=1366&amp;hl=pt-BR&amp;sxsrf=ALeKk02umCE_9z47RQQU51DbwvrHY7Oc3w:1594242851374&amp;q=meisje+met+de+parel+localiza%C3%A7%C3%A3o&amp;stick=H4sIAAAAAAAAAOPgE-LUz9U3SEsvKInXks9OttIvyywuTcyJTywq0Qfi8vyibKuc_OTEksz8vEWsirmpmcVZqQq5qSUKKakKBYlFqTkKIOmczKrEw8sPL84HAC7B7VdSAAAA&amp;sa=X&amp;ved=2ahUKEwin3t22yb7qAhVPJbkGHTmbAgAQ6BMoADAgegQIDhAC" TargetMode="External"/><Relationship Id="rId42" Type="http://schemas.openxmlformats.org/officeDocument/2006/relationships/hyperlink" Target="https://www.google.com/search?sxsrf=ALeKk02VVLQeBTGuZ6zXXu2vMYL-aLj_MA:1594243127545&amp;q=Leonardo+da+Vinci&amp;stick=H4sIAAAAAAAAAOPgE-LQz9U3yEpKN1ICs0xy0s20ZLOTrfTLMotLE3PiE4tK9IG4PL8o2wpIZxaXLGIV9EnNz0ssSslXSElUCMvMS87cwcoIALWTmrpMAAAA&amp;sa=X&amp;ved=2ahUKEwju4bW6yr7qAhWeF7kGHZbeDLoQmxMoATA4egQICxAD" TargetMode="External"/><Relationship Id="rId47" Type="http://schemas.openxmlformats.org/officeDocument/2006/relationships/hyperlink" Target="https://www.google.com/search?sxsrf=ALeKk02VVLQeBTGuZ6zXXu2vMYL-aLj_MA:1594243127545&amp;q=mona+lisa+material&amp;stick=H4sIAAAAAAAAAOPgE-LQz9U3yEpKN9KSyU620i_LLC5NzIlPLCrRB-Ly_KJsq9zUlMzERaxCufl5iQo5mcWJCrmJJalFmYk5AJ0v4mA_AAAA&amp;sa=X&amp;ved=2ahUKEwju4bW6yr7qAhWeF7kGHZbeDLoQ6BMoADA8egQICBAC" TargetMode="External"/><Relationship Id="rId50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www.google.com/search?sxsrf=ALeKk00Qiw-0ZkmpS3v5XWF8dk0v_nwzYA:1594241286785&amp;q=Museu+do+Prado&amp;stick=H4sIAAAAAAAAAOPgE-LUz9U3MExPiU9WgjAzcgqNteSzk630yzKLSxNz4hOLSvSBuDy_KNsqJz85sSQzP28RK59vaXFqqUJKvkJAUWJK_g5WRgAMmKtKTQAAAA&amp;sa=X&amp;ved=2ahUKEwjw29bMw77qAhXPGLkGHYlCDJYQmxMoATAfegQICxAD" TargetMode="External"/><Relationship Id="rId17" Type="http://schemas.openxmlformats.org/officeDocument/2006/relationships/hyperlink" Target="https://www.google.com/search?sxsrf=ALeKk00Qiw-0ZkmpS3v5XWF8dk0v_nwzYA:1594241286785&amp;q=Margarida+Teresa+de+%C3%81ustria&amp;stick=H4sIAAAAAAAAAOPgE-LUz9U3MExPiU9WAjMtzMqyjLTkspOt9Msyi0sTc-ITi0r0gbg8vyjbqrg0KSs1uWQRq4xvYlF6YlFmSqJCSGpRanGiQkqqwuHG0uKSoszEHayMALkHd_taAAAA&amp;sa=X&amp;ved=2ahUKEwjw29bMw77qAhXPGLkGHYlCDJYQmxMoAjAhegQIEBAE" TargetMode="External"/><Relationship Id="rId25" Type="http://schemas.openxmlformats.org/officeDocument/2006/relationships/hyperlink" Target="https://pt.wikipedia.org/wiki/Edvard_Munch" TargetMode="External"/><Relationship Id="rId33" Type="http://schemas.openxmlformats.org/officeDocument/2006/relationships/hyperlink" Target="https://www.google.com/search?bih=576&amp;biw=1366&amp;hl=pt-BR&amp;sxsrf=ALeKk02umCE_9z47RQQU51DbwvrHY7Oc3w:1594242851374&amp;q=meisje+met+de+parel+dimens%C3%B5es&amp;stick=H4sIAAAAAAAAAOPgE-LUz9U3SEsvKInXUsxOttIvyywuTcyJTywq0Qfi8vyibKuUzNzUvOLM_LziRaxyuamZxVmpCrmpJQopqQoFiUWpOQoQBYe3phYDALcNkNdRAAAA&amp;sa=X&amp;ved=2ahUKEwin3t22yb7qAhVPJbkGHTmbAgAQ6BMoADAfegQIDRAC" TargetMode="External"/><Relationship Id="rId38" Type="http://schemas.openxmlformats.org/officeDocument/2006/relationships/hyperlink" Target="https://www.google.com/search?bih=576&amp;biw=1366&amp;hl=pt-BR&amp;sxsrf=ALeKk02umCE_9z47RQQU51DbwvrHY7Oc3w:1594242851374&amp;q=meisje+met+de+parel+cria%C3%A7%C3%A3o&amp;stick=H4sIAAAAAAAAAOPgE-LUz9U3SEsvKInXkstOttIvyywuTcyJTywq0Qfi8vyibKvkotTEktSURayyuamZxVmpCrmpJQopqQoFiUWpOQrJRZmJh5cfXpwPAEAxgHxNAAAA&amp;sa=X&amp;ved=2ahUKEwin3t22yb7qAhVPJbkGHTmbAgAQ6BMoADAjegQIDxAC" TargetMode="External"/><Relationship Id="rId46" Type="http://schemas.openxmlformats.org/officeDocument/2006/relationships/hyperlink" Target="https://www.google.com/search?sxsrf=ALeKk02VVLQeBTGuZ6zXXu2vMYL-aLj_MA:1594243127545&amp;q=mona+lisa+cria%C3%A7%C3%A3o&amp;stick=H4sIAAAAAAAAAOPgE-LQz9U3yEpKN9KSy0620i_LLC5NzIlPLCrRB-Ly_KJsq-Si1MSS1JRFrMK5-XmJCjmZxYkKyUWZiYeXH16cDwAixY9aQgAAAA&amp;sa=X&amp;ved=2ahUKEwju4bW6yr7qAhWeF7kGHZbeDLoQ6BMoADA7egQICRA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/search?sxsrf=ALeKk00Qiw-0ZkmpS3v5XWF8dk0v_nwzYA:1594241286785&amp;q=Pintura&amp;stick=H4sIAAAAAAAAAOPgE-LUz9U3MExPiU9W4gAxTQtTMrTkspOt9Msyi0sTc-ITi0r0gbg8vyjbqrg0KSs1uWQRK3tAZl5JaVHiDlZGAFZDvKhEAAAA&amp;sa=X&amp;ved=2ahUKEwjw29bMw77qAhXPGLkGHYlCDJYQmxMoATAhegQIEBAD" TargetMode="External"/><Relationship Id="rId20" Type="http://schemas.openxmlformats.org/officeDocument/2006/relationships/image" Target="media/image2.jpeg"/><Relationship Id="rId29" Type="http://schemas.openxmlformats.org/officeDocument/2006/relationships/hyperlink" Target="https://pt.wikipedia.org/wiki/Oslo" TargetMode="External"/><Relationship Id="rId41" Type="http://schemas.openxmlformats.org/officeDocument/2006/relationships/hyperlink" Target="https://www.google.com/search?sxsrf=ALeKk02VVLQeBTGuZ6zXXu2vMYL-aLj_MA:1594243127545&amp;q=mona+lisa+artista&amp;stick=H4sIAAAAAAAAAOPgE-LQz9U3yEpKN9KSzU620i_LLC5NzIlPLCrRB-Ly_KJsKyCdWVyyiFUwNz8vUSEnszhRASKUCACrMTOfPwAAAA&amp;sa=X&amp;ved=2ahUKEwju4bW6yr7qAhWeF7kGHZbeDLoQ6BMoADA4egQICxAC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search?sxsrf=ALeKk00Qiw-0ZkmpS3v5XWF8dk0v_nwzYA:1594241286785&amp;q=as+meninas+vel%C3%A1zquez+localiza%C3%A7%C3%A3o&amp;stick=H4sIAAAAAAAAAOPgE-LUz9U3MExPiU_Wks9OttIvyywuTcyJTywq0Qfi8vyibKuc_OTEksz8vEWsyonFCrmpeZl5QLosNefwwqrC0tQqBZCCnMyqxMPLDy_OBwBfdzYRVAAAAA&amp;sa=X&amp;ved=2ahUKEwjw29bMw77qAhXPGLkGHYlCDJYQ6BMoADAfegQICxAC" TargetMode="External"/><Relationship Id="rId24" Type="http://schemas.openxmlformats.org/officeDocument/2006/relationships/hyperlink" Target="https://pt.wikipedia.org/wiki/L%C3%ADngua_norueguesa" TargetMode="External"/><Relationship Id="rId32" Type="http://schemas.openxmlformats.org/officeDocument/2006/relationships/hyperlink" Target="https://www.google.com/search?bih=576&amp;biw=1366&amp;hl=pt-BR&amp;sxsrf=ALeKk02umCE_9z47RQQU51DbwvrHY7Oc3w:1594242851374&amp;q=meisje+met+de+parel+artista&amp;stick=H4sIAAAAAAAAAOPgE-LUz9U3SEsvKInXks1OttIvyywuTcyJTywq0Qfi8vyibCsgnVlcsohVOjc1szgrVSE3tUQhJVWhILEoNUcBIpkIAA2-c4ZKAAAA&amp;sa=X&amp;ved=2ahUKEwin3t22yb7qAhVPJbkGHTmbAgAQ6BMoADAeegQIDBAC" TargetMode="External"/><Relationship Id="rId37" Type="http://schemas.openxmlformats.org/officeDocument/2006/relationships/hyperlink" Target="https://www.google.com/search?bih=576&amp;biw=1366&amp;hl=pt-BR&amp;sxsrf=ALeKk02umCE_9z47RQQU51DbwvrHY7Oc3w:1594242851374&amp;q=meisje+met+de+parel+material&amp;stick=H4sIAAAAAAAAAOPgE-LUz9U3SEsvKInXkslOttIvyywuTcyJTywq0Qfi8vyibKvc1JTMxEWsMrmpmcVZqQq5qSUKKakKBYlFqTkKuYklqUWZiTkAjVleC0oAAAA&amp;sa=X&amp;ved=2ahUKEwin3t22yb7qAhVPJbkGHTmbAgAQ6BMoADAiegQIEhAC" TargetMode="External"/><Relationship Id="rId40" Type="http://schemas.openxmlformats.org/officeDocument/2006/relationships/image" Target="media/image9.jpeg"/><Relationship Id="rId45" Type="http://schemas.openxmlformats.org/officeDocument/2006/relationships/hyperlink" Target="https://www.google.com/search?sxsrf=ALeKk02VVLQeBTGuZ6zXXu2vMYL-aLj_MA:1594243127545&amp;q=Museu+do+Louvre&amp;stick=H4sIAAAAAAAAAOPgE-LQz9U3yEpKN1ICs0zSU4q05LOTrfTLMotLE3PiE4tK9IG4PL8o2yonPzmxJDM_bxErv29pcWqpQkq-gk9-aVlR6g5WRgDTVo8UTAAAAA&amp;sa=X&amp;ved=2ahUKEwju4bW6yr7qAhWeF7kGHZbeDLoQmxMoATA6egQIChAD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search?sxsrf=ALeKk00Qiw-0ZkmpS3v5XWF8dk0v_nwzYA:1594241286785&amp;q=as+meninas+vel%C3%A1zquez+assunto&amp;stick=H4sIAAAAAAAAAOPgE-LUz9U3MExPiU_WkstOttIvyywuTcyJTywq0Qfi8vyibKvi0qSs1OSSRayyicUKual5mXlAuiw15_DCqsLS1CqFxOLi0rySfAAkxr4HTQAAAA&amp;sa=X&amp;ved=2ahUKEwjw29bMw77qAhXPGLkGHYlCDJYQ6BMoADAhegQIEBAC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pt.wikipedia.org/wiki/Pastel_(arte)" TargetMode="External"/><Relationship Id="rId36" Type="http://schemas.openxmlformats.org/officeDocument/2006/relationships/hyperlink" Target="https://www.google.com/search?bih=576&amp;biw=1366&amp;hl=pt-BR&amp;sxsrf=ALeKk02umCE_9z47RQQU51DbwvrHY7Oc3w:1594242851374&amp;q=S%C3%A9culo+de+Ouro+dos+Pa%C3%ADses+Baixos&amp;stick=H4sIAAAAAAAAAOPgE-LUz9U3SEsvKIlXAjMNsw2NcrVks5Ot9Msyi0sTc-ITi0r0gbg8vyjbqiC1KDM_ZRGrUvDhlcmlOfkKKakK_qVFQDq_WCEg8fDa4tRiBafEzIr84h2sjACsqJzmXwAAAA&amp;sa=X&amp;ved=2ahUKEwin3t22yb7qAhVPJbkGHTmbAgAQmxMoATAhegQIEBAD" TargetMode="External"/><Relationship Id="rId49" Type="http://schemas.openxmlformats.org/officeDocument/2006/relationships/hyperlink" Target="https://www.google.com/search?sxsrf=ALeKk02VVLQeBTGuZ6zXXu2vMYL-aLj_MA:1594243127545&amp;q=Renascimento&amp;stick=H4sIAAAAAAAAAOPgE-LQz9U3yEpKN1ICs8ySyyq0ZLOTrfTLMotLE3PiE4tK9IG4PL8o26ogtSgzP2URK09Qal5icXJmbmpeSf4OVkYAVY8-VUcAAAA&amp;sa=X&amp;ved=2ahUKEwju4bW6yr7qAhWeF7kGHZbeDLoQmxMoATA9egQIBRAD" TargetMode="External"/><Relationship Id="rId10" Type="http://schemas.openxmlformats.org/officeDocument/2006/relationships/hyperlink" Target="https://www.google.com/search?sxsrf=ALeKk00Qiw-0ZkmpS3v5XWF8dk0v_nwzYA:1594241286785&amp;q=as+meninas+vel%C3%A1zquez+dimens%C3%B5es&amp;stick=H4sIAAAAAAAAAOPgE-LUz9U3MExPiU_WUsxOttIvyywuTcyJTywq0Qfi8vyibKuUzNzUvOLM_LziRawKicUKQF5mHpAuS805vLCqsDS1SgGi5PDW1GIAn-v0jVMAAAA&amp;sa=X&amp;ved=2ahUKEwjw29bMw77qAhXPGLkGHYlCDJYQ6BMoADAeegQIDBAC" TargetMode="External"/><Relationship Id="rId19" Type="http://schemas.openxmlformats.org/officeDocument/2006/relationships/hyperlink" Target="https://www.google.com/search?sxsrf=ALeKk00Qiw-0ZkmpS3v5XWF8dk0v_nwzYA:1594241286785&amp;q=as+meninas+vel%C3%A1zquez+g%C3%AAneros&amp;stick=H4sIAAAAAAAAAOPgE-LUz9U3MExPiU_WkslOttIvyywuTcyJTywq0Qfi8vyibKv01Lyi1EWsconFCrmpeZl5QLosNefwwqrC0tQqhfTDq_JSi_KLAXuwGzlMAAAA&amp;sa=X&amp;ved=2ahUKEwjw29bMw77qAhXPGLkGHYlCDJYQ6BMoADAiegQIDhAC" TargetMode="External"/><Relationship Id="rId31" Type="http://schemas.openxmlformats.org/officeDocument/2006/relationships/image" Target="media/image7.jpeg"/><Relationship Id="rId44" Type="http://schemas.openxmlformats.org/officeDocument/2006/relationships/hyperlink" Target="https://www.google.com/search?sxsrf=ALeKk02VVLQeBTGuZ6zXXu2vMYL-aLj_MA:1594243127545&amp;q=mona+lisa+localiza%C3%A7%C3%A3o&amp;stick=H4sIAAAAAAAAAOPgE-LQz9U3yEpKN9KSz0620i_LLC5NzIlPLCrRB-Ly_KJsq5z85MSSzPy8Raziufl5iQo5mcVAAiiYk1mVeHj54cX5APf0m39HAAAA&amp;sa=X&amp;ved=2ahUKEwju4bW6yr7qAhWeF7kGHZbeDLoQ6BMoADA6egQIChAC" TargetMode="External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sxsrf=ALeKk00Qiw-0ZkmpS3v5XWF8dk0v_nwzYA:1594241286785&amp;q=Diego+Vel%C3%A1zquez&amp;stick=H4sIAAAAAAAAAOPgE-LUz9U3MExPiU9W4gAxsy2NKrVks5Ot9Msyi0sTc-ITi0r0gbg8vyjbCkhnFpcsYhVwyUxNz1cIS805vLCqsDS1agcrIwD9-JKlTAAAAA&amp;sa=X&amp;ved=2ahUKEwjw29bMw77qAhXPGLkGHYlCDJYQmxMoATAdegQIDRAD" TargetMode="External"/><Relationship Id="rId14" Type="http://schemas.openxmlformats.org/officeDocument/2006/relationships/hyperlink" Target="https://www.google.com/search?sxsrf=ALeKk00Qiw-0ZkmpS3v5XWF8dk0v_nwzYA:1594241286785&amp;q=Barroco&amp;stick=H4sIAAAAAAAAAOPgE-LUz9U3MExPiU9W4gAzLU0qtGSzk630yzKLSxNz4hOLSvSBuDy_KNuqILUoMz9lESu7U2JRUX5y_g5WRgC8bo7OQwAAAA&amp;sa=X&amp;ved=2ahUKEwjw29bMw77qAhXPGLkGHYlCDJYQmxMoATAgegQIDxAD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pt.wikipedia.org/wiki/T%C3%AAmpera_(pintura)" TargetMode="External"/><Relationship Id="rId30" Type="http://schemas.openxmlformats.org/officeDocument/2006/relationships/image" Target="media/image6.jpeg"/><Relationship Id="rId35" Type="http://schemas.openxmlformats.org/officeDocument/2006/relationships/hyperlink" Target="https://www.google.com/search?bih=576&amp;biw=1366&amp;hl=pt-BR&amp;sxsrf=ALeKk02umCE_9z47RQQU51DbwvrHY7Oc3w:1594242851374&amp;q=meisje+met+de+parel+per%C3%ADodo&amp;stick=H4sIAAAAAAAAAOPgE-LUz9U3SEsvKInXks1OttIvyywuTcyJTywq0Qfi8vyibKuC1KLM_JRFrDK5qZnFWakKuaklCimpCgWJRak5CkDJw2vzU_IB8csgNksAAAA&amp;sa=X&amp;ved=2ahUKEwin3t22yb7qAhVPJbkGHTmbAgAQ6BMoADAhegQIEBAC" TargetMode="External"/><Relationship Id="rId43" Type="http://schemas.openxmlformats.org/officeDocument/2006/relationships/hyperlink" Target="https://www.google.com/search?sxsrf=ALeKk02VVLQeBTGuZ6zXXu2vMYL-aLj_MA:1594243127545&amp;q=mona+lisa+dimens%C3%B5es&amp;stick=H4sIAAAAAAAAAOPgE-LQz9U3yEpKN9JSzE620i_LLC5NzIlPLCrRB-Ly_KJsq5TM3NS84sz8vOJFrCK5-XmJCjmZxYkKEOHDW1OLATZ_yfNGAAAA&amp;sa=X&amp;ved=2ahUKEwju4bW6yr7qAhWeF7kGHZbeDLoQ6BMoADA5egQIDBAC" TargetMode="External"/><Relationship Id="rId48" Type="http://schemas.openxmlformats.org/officeDocument/2006/relationships/hyperlink" Target="https://www.google.com/search?sxsrf=ALeKk02VVLQeBTGuZ6zXXu2vMYL-aLj_MA:1594243127545&amp;q=mona+lisa+per%C3%ADodo&amp;stick=H4sIAAAAAAAAAOPgE-LQz9U3yEpKN9KSzU620i_LLC5NzIlPLCrRB-Ly_KJsq4LUosz8lEWsQrn5eYkKOZnFiQpAocNr81PyAUkPOTlAAAAA&amp;sa=X&amp;ved=2ahUKEwju4bW6yr7qAhWeF7kGHZbeDLoQ6BMoADA9egQIBRAC" TargetMode="External"/><Relationship Id="rId8" Type="http://schemas.openxmlformats.org/officeDocument/2006/relationships/image" Target="media/image1.jpeg"/><Relationship Id="rId5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F1B0D-E8BD-48B9-97DB-7A7F6FF00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8</Pages>
  <Words>224</Words>
  <Characters>1215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xxx</cp:lastModifiedBy>
  <cp:revision>2</cp:revision>
  <cp:lastPrinted>2020-08-12T08:58:00Z</cp:lastPrinted>
  <dcterms:created xsi:type="dcterms:W3CDTF">2020-08-12T08:59:00Z</dcterms:created>
  <dcterms:modified xsi:type="dcterms:W3CDTF">2020-08-12T08:59:00Z</dcterms:modified>
</cp:coreProperties>
</file>