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4532E" w:rsidRPr="0034532E" w:rsidRDefault="00635ED9" w:rsidP="0034532E">
      <w:pPr>
        <w:pStyle w:val="01Ttulo-IEIJ"/>
      </w:pPr>
      <w:r>
        <w:rPr>
          <w:rStyle w:val="Forte"/>
          <w:b/>
        </w:rPr>
        <w:t xml:space="preserve"> aprend</w:t>
      </w:r>
      <w:r w:rsidR="0034532E" w:rsidRPr="0034532E">
        <w:rPr>
          <w:rStyle w:val="Forte"/>
          <w:b/>
        </w:rPr>
        <w:t xml:space="preserve">endo </w:t>
      </w:r>
      <w:r>
        <w:rPr>
          <w:rStyle w:val="Forte"/>
          <w:b/>
        </w:rPr>
        <w:t xml:space="preserve">com os </w:t>
      </w:r>
      <w:r w:rsidR="0034532E" w:rsidRPr="0034532E">
        <w:rPr>
          <w:rStyle w:val="Forte"/>
          <w:b/>
        </w:rPr>
        <w:t>astronautas</w:t>
      </w:r>
    </w:p>
    <w:p w:rsidR="0034532E" w:rsidRDefault="0034532E" w:rsidP="0034532E">
      <w:pPr>
        <w:pStyle w:val="03Texto-IEIJ"/>
      </w:pPr>
    </w:p>
    <w:p w:rsidR="0034532E" w:rsidRDefault="0034532E" w:rsidP="0034532E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6177280" cy="272224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2E" w:rsidRDefault="0034532E" w:rsidP="0034532E">
      <w:pPr>
        <w:pStyle w:val="03Texto-IEIJ"/>
      </w:pPr>
      <w:r>
        <w:t>July 7, 2020 6.58</w:t>
      </w:r>
      <w:proofErr w:type="spellStart"/>
      <w:r>
        <w:t>am</w:t>
      </w:r>
      <w:proofErr w:type="spellEnd"/>
      <w:r>
        <w:t xml:space="preserve"> EDT</w:t>
      </w:r>
    </w:p>
    <w:p w:rsidR="0034532E" w:rsidRDefault="0034532E" w:rsidP="0034532E">
      <w:pPr>
        <w:pStyle w:val="03Texto-IEIJ"/>
      </w:pPr>
    </w:p>
    <w:p w:rsidR="00EC7A1D" w:rsidRPr="007E63C8" w:rsidRDefault="00E227DB" w:rsidP="007E63C8">
      <w:pPr>
        <w:pStyle w:val="texto-IEIJ"/>
        <w:jc w:val="both"/>
        <w:rPr>
          <w:b/>
          <w:lang w:bidi="ar-SA"/>
        </w:rPr>
      </w:pPr>
      <w:r w:rsidRPr="007E63C8">
        <w:rPr>
          <w:b/>
          <w:lang w:bidi="ar-SA"/>
        </w:rPr>
        <w:t>A PANDEMIA PODE SER MUITO RUIM PARA AS NOSSAS COSTAS. ISSO PORQUE, PARA COMBATÊ-LA, MUITOS DE NÓS AGORA ESTAMOS TRABALHANDO DE CASA.</w:t>
      </w:r>
    </w:p>
    <w:p w:rsidR="00EC7A1D" w:rsidRPr="007E63C8" w:rsidRDefault="00E227DB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 xml:space="preserve">ISSO SIGNIFICA QUE É MAIS PROVÁVEL QUE NÃO ESTEJAMOS NOS MOVENDO TANTO. </w:t>
      </w:r>
      <w:r>
        <w:rPr>
          <w:lang w:bidi="ar-SA"/>
        </w:rPr>
        <w:t>A</w:t>
      </w:r>
      <w:r w:rsidRPr="007E63C8">
        <w:rPr>
          <w:lang w:bidi="ar-SA"/>
        </w:rPr>
        <w:t xml:space="preserve"> POSTURA QUE ADOTAMOS DURANTE O TRABALHO PODE NÃO SER TÃO BOA QUANTO DEVERIA. TODAS ESSAS COISAS PODEM CAUSAR DOR NAS COSTAS.</w:t>
      </w:r>
    </w:p>
    <w:p w:rsidR="00EC7A1D" w:rsidRPr="007E63C8" w:rsidRDefault="00E227DB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>A MÁ POSTURA QUE GERALMENTE ADOTAMOS QUANDO TRABALHAMOS EM FRENTE À MESA É REALMENTE MUITO SEMELHANTE À QUE OS ASTRONAUTAS MANTÊM EM VOOS ESPACIAIS EM CONDIÇÕES DE GRAVIDADE ZERO.</w:t>
      </w:r>
    </w:p>
    <w:p w:rsidR="00EC7A1D" w:rsidRPr="007E63C8" w:rsidRDefault="00E227DB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 xml:space="preserve">NORMALMENTE, É UMA POSTURA EM QUE ESTAMOS INCLINADOS </w:t>
      </w:r>
      <w:proofErr w:type="gramStart"/>
      <w:r w:rsidRPr="007E63C8">
        <w:rPr>
          <w:lang w:bidi="ar-SA"/>
        </w:rPr>
        <w:t>PARA A</w:t>
      </w:r>
      <w:proofErr w:type="gramEnd"/>
      <w:r w:rsidRPr="007E63C8">
        <w:rPr>
          <w:lang w:bidi="ar-SA"/>
        </w:rPr>
        <w:t xml:space="preserve"> FRENTE, COM A CABEÇA TAMBÉM PARA A FRENTE E NA QUAL AS CURVATURAS NATURAIS DA COLUNA NÃO OCORREM. POR OUTRO LADO, ESTAR NO ESPAÇO TAMBÉM TEM EFEITOS SEMELHANTES NO CORPO A ESTAR NA CAMA O DIA TODO.</w:t>
      </w:r>
    </w:p>
    <w:p w:rsidR="00EC7A1D" w:rsidRPr="007E63C8" w:rsidRDefault="00EC7A1D" w:rsidP="007E63C8">
      <w:pPr>
        <w:pStyle w:val="texto-IEIJ"/>
        <w:jc w:val="both"/>
        <w:rPr>
          <w:szCs w:val="24"/>
        </w:rPr>
      </w:pPr>
      <w:r w:rsidRPr="007E63C8">
        <w:rPr>
          <w:noProof/>
          <w:szCs w:val="23"/>
          <w:bdr w:val="none" w:sz="0" w:space="0" w:color="auto" w:frame="1"/>
          <w:lang w:eastAsia="pt-BR" w:bidi="ar-SA"/>
        </w:rPr>
        <w:lastRenderedPageBreak/>
        <w:drawing>
          <wp:inline distT="0" distB="0" distL="0" distR="0">
            <wp:extent cx="5996763" cy="3375791"/>
            <wp:effectExtent l="19050" t="0" r="3987" b="0"/>
            <wp:docPr id="22" name="Imagem 22" descr="Astrona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ronau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52" cy="337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1D" w:rsidRPr="007E63C8" w:rsidRDefault="00EC7A1D" w:rsidP="007E63C8">
      <w:pPr>
        <w:pStyle w:val="texto-IEIJ"/>
        <w:jc w:val="both"/>
        <w:rPr>
          <w:i/>
          <w:lang w:bidi="ar-SA"/>
        </w:rPr>
      </w:pPr>
      <w:r w:rsidRPr="007E63C8">
        <w:rPr>
          <w:i/>
          <w:szCs w:val="24"/>
        </w:rPr>
        <w:t>A</w:t>
      </w:r>
      <w:r w:rsidRPr="007E63C8">
        <w:rPr>
          <w:i/>
          <w:lang w:bidi="ar-SA"/>
        </w:rPr>
        <w:t xml:space="preserve"> falta de gravidade pode trazer complicações para a musculatura dos astronautas</w:t>
      </w:r>
    </w:p>
    <w:p w:rsidR="00EC7A1D" w:rsidRPr="007E63C8" w:rsidRDefault="00E227DB" w:rsidP="007E63C8">
      <w:pPr>
        <w:pStyle w:val="texto-IEIJ"/>
        <w:jc w:val="both"/>
        <w:rPr>
          <w:b/>
          <w:lang w:bidi="ar-SA"/>
        </w:rPr>
      </w:pPr>
      <w:proofErr w:type="gramStart"/>
      <w:r w:rsidRPr="007E63C8">
        <w:rPr>
          <w:b/>
          <w:lang w:bidi="ar-SA"/>
        </w:rPr>
        <w:t>4</w:t>
      </w:r>
      <w:proofErr w:type="gramEnd"/>
      <w:r w:rsidRPr="007E63C8">
        <w:rPr>
          <w:b/>
          <w:lang w:bidi="ar-SA"/>
        </w:rPr>
        <w:t xml:space="preserve"> DICAS QUE AJUDAM A MANTER A COLUNA SAUDÁVEL</w:t>
      </w:r>
    </w:p>
    <w:p w:rsidR="007E63C8" w:rsidRDefault="00E227DB" w:rsidP="007E63C8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 xml:space="preserve">1. MEXA-SE. DURANTE O DIA DE TRABALHO, </w:t>
      </w:r>
      <w:proofErr w:type="gramStart"/>
      <w:r w:rsidRPr="007E63C8">
        <w:rPr>
          <w:lang w:bidi="ar-SA"/>
        </w:rPr>
        <w:t>TENTE</w:t>
      </w:r>
      <w:proofErr w:type="gramEnd"/>
      <w:r w:rsidRPr="007E63C8">
        <w:rPr>
          <w:lang w:bidi="ar-SA"/>
        </w:rPr>
        <w:t xml:space="preserve"> RESERVAR UM TEMPO A CADA HORA OU A CADA DUAS HORAS. </w:t>
      </w:r>
    </w:p>
    <w:p w:rsidR="007E63C8" w:rsidRDefault="00E227DB" w:rsidP="007E63C8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 xml:space="preserve">2. </w:t>
      </w:r>
      <w:r>
        <w:rPr>
          <w:lang w:bidi="ar-SA"/>
        </w:rPr>
        <w:t>SENTE-SE CORRETAMENTE.</w:t>
      </w:r>
    </w:p>
    <w:p w:rsidR="00EC7A1D" w:rsidRPr="007E63C8" w:rsidRDefault="00E227DB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 xml:space="preserve">VERIFIQUE SE A TELA ESTÁ DIRETAMENTE À SUA FRENTE, PARA QUE A PARTE DO MEIO FIQUE AO NÍVEL DOS OLHOS. E TAMBÉM </w:t>
      </w:r>
      <w:proofErr w:type="gramStart"/>
      <w:r w:rsidRPr="007E63C8">
        <w:rPr>
          <w:lang w:bidi="ar-SA"/>
        </w:rPr>
        <w:t>CERTIFIQUE-SE</w:t>
      </w:r>
      <w:proofErr w:type="gramEnd"/>
      <w:r w:rsidRPr="007E63C8">
        <w:rPr>
          <w:lang w:bidi="ar-SA"/>
        </w:rPr>
        <w:t xml:space="preserve"> DE SENTAR EM UMA BOA CADEIRA CUJO ENCOSTO NÃO INCLINE, MAS PERMANEÇA RETO.</w:t>
      </w:r>
    </w:p>
    <w:p w:rsidR="00EC7A1D" w:rsidRPr="007E63C8" w:rsidRDefault="00E227DB" w:rsidP="007E63C8">
      <w:pPr>
        <w:pStyle w:val="texto-IEIJ"/>
        <w:ind w:firstLine="709"/>
        <w:jc w:val="both"/>
        <w:rPr>
          <w:szCs w:val="24"/>
        </w:rPr>
      </w:pPr>
      <w:r w:rsidRPr="007E63C8">
        <w:rPr>
          <w:lang w:bidi="ar-SA"/>
        </w:rPr>
        <w:t>O TECLADO DEVE ESTAR DIRETAMENTE NA FRENTE, A UMA ALTURA QUE PERMITA DOBRAR OS COTOVELOS A 90 GRAUS E, IDEALMENTE, OS PULSOS TAMBÉM DEVEM SER APOIADOS. CERTIFIQUE-SE DE QUE SEUS PÉS TAMBÉM ESTEJAM APOIADOS NO CHÃO À SUA FRENTE.</w:t>
      </w:r>
    </w:p>
    <w:p w:rsidR="00D241DF" w:rsidRDefault="00E227DB" w:rsidP="007E63C8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 xml:space="preserve">3. </w:t>
      </w:r>
      <w:r>
        <w:rPr>
          <w:lang w:bidi="ar-SA"/>
        </w:rPr>
        <w:t>EVITE</w:t>
      </w:r>
      <w:r w:rsidRPr="007E63C8">
        <w:rPr>
          <w:lang w:bidi="ar-SA"/>
        </w:rPr>
        <w:t xml:space="preserve"> INCLINAR-SE </w:t>
      </w:r>
      <w:proofErr w:type="gramStart"/>
      <w:r w:rsidRPr="007E63C8">
        <w:rPr>
          <w:lang w:bidi="ar-SA"/>
        </w:rPr>
        <w:t>PARA A</w:t>
      </w:r>
      <w:proofErr w:type="gramEnd"/>
      <w:r w:rsidRPr="007E63C8">
        <w:rPr>
          <w:lang w:bidi="ar-SA"/>
        </w:rPr>
        <w:t xml:space="preserve"> FRENTE. </w:t>
      </w:r>
    </w:p>
    <w:p w:rsidR="00B46974" w:rsidRPr="007E63C8" w:rsidRDefault="00E227DB" w:rsidP="00B46974">
      <w:pPr>
        <w:pStyle w:val="texto-IEIJ"/>
        <w:jc w:val="both"/>
        <w:rPr>
          <w:lang w:bidi="ar-SA"/>
        </w:rPr>
      </w:pPr>
      <w:r>
        <w:rPr>
          <w:lang w:bidi="ar-SA"/>
        </w:rPr>
        <w:t>4. FAÇA</w:t>
      </w:r>
      <w:r w:rsidRPr="007E63C8">
        <w:rPr>
          <w:lang w:bidi="ar-SA"/>
        </w:rPr>
        <w:t xml:space="preserve"> ALGUNS EXERCÍCIOS PARA FORTALECER A COLUNA VERTEBRAL.</w:t>
      </w:r>
    </w:p>
    <w:p w:rsidR="00B46974" w:rsidRPr="007E63C8" w:rsidRDefault="00E227DB" w:rsidP="00B46974">
      <w:pPr>
        <w:pStyle w:val="texto-IEIJ"/>
        <w:ind w:firstLine="709"/>
        <w:jc w:val="both"/>
        <w:rPr>
          <w:szCs w:val="24"/>
        </w:rPr>
      </w:pPr>
      <w:r w:rsidRPr="007E63C8">
        <w:rPr>
          <w:lang w:bidi="ar-SA"/>
        </w:rPr>
        <w:t>LEMBRE-SE DE ANDAR UM POUCO A CADA HORA OU A CADA DUAS HORAS</w:t>
      </w:r>
      <w:r>
        <w:rPr>
          <w:lang w:bidi="ar-SA"/>
        </w:rPr>
        <w:t xml:space="preserve"> E</w:t>
      </w:r>
      <w:r w:rsidRPr="007E63C8">
        <w:rPr>
          <w:lang w:bidi="ar-SA"/>
        </w:rPr>
        <w:t xml:space="preserve"> QUANDO TERMINAR, </w:t>
      </w:r>
      <w:proofErr w:type="gramStart"/>
      <w:r w:rsidRPr="007E63C8">
        <w:rPr>
          <w:lang w:bidi="ar-SA"/>
        </w:rPr>
        <w:t>DAR</w:t>
      </w:r>
      <w:proofErr w:type="gramEnd"/>
      <w:r w:rsidRPr="007E63C8">
        <w:rPr>
          <w:lang w:bidi="ar-SA"/>
        </w:rPr>
        <w:t xml:space="preserve"> UM PASSEIO PODE SER ÚTIL PARA REDUZIR A DOR NAS COSTAS E FORTALECÊ-LA.</w:t>
      </w:r>
    </w:p>
    <w:p w:rsidR="00B46974" w:rsidRPr="007E63C8" w:rsidRDefault="00B46974" w:rsidP="007E63C8">
      <w:pPr>
        <w:pStyle w:val="texto-IEIJ"/>
        <w:jc w:val="both"/>
        <w:rPr>
          <w:lang w:bidi="ar-SA"/>
        </w:rPr>
      </w:pPr>
    </w:p>
    <w:p w:rsidR="00EC7A1D" w:rsidRPr="007E63C8" w:rsidRDefault="00EC7A1D" w:rsidP="007E63C8">
      <w:pPr>
        <w:pStyle w:val="texto-IEIJ"/>
        <w:jc w:val="both"/>
        <w:rPr>
          <w:szCs w:val="24"/>
        </w:rPr>
      </w:pPr>
      <w:r w:rsidRPr="007E63C8">
        <w:rPr>
          <w:noProof/>
          <w:szCs w:val="23"/>
          <w:bdr w:val="none" w:sz="0" w:space="0" w:color="auto" w:frame="1"/>
          <w:lang w:eastAsia="pt-BR" w:bidi="ar-SA"/>
        </w:rPr>
        <w:lastRenderedPageBreak/>
        <w:drawing>
          <wp:inline distT="0" distB="0" distL="0" distR="0">
            <wp:extent cx="5767764" cy="3246880"/>
            <wp:effectExtent l="19050" t="0" r="4386" b="0"/>
            <wp:docPr id="23" name="Imagem 23" descr="Imagem de um homem sentado corretamente em frente à sua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m de um homem sentado corretamente em frente à sua mes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87" cy="324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1D" w:rsidRPr="00B46974" w:rsidRDefault="00EC7A1D" w:rsidP="00B46974">
      <w:pPr>
        <w:pStyle w:val="texto-IEIJ"/>
        <w:jc w:val="center"/>
        <w:rPr>
          <w:i/>
          <w:lang w:bidi="ar-SA"/>
        </w:rPr>
      </w:pPr>
      <w:r w:rsidRPr="00B46974">
        <w:rPr>
          <w:i/>
          <w:lang w:bidi="ar-SA"/>
        </w:rPr>
        <w:t>É importante que a tela esteja na altura dos olhos</w:t>
      </w:r>
    </w:p>
    <w:p w:rsidR="00B46974" w:rsidRDefault="00B46974" w:rsidP="007E63C8">
      <w:pPr>
        <w:pStyle w:val="texto-IEIJ"/>
        <w:jc w:val="both"/>
        <w:rPr>
          <w:bdr w:val="none" w:sz="0" w:space="0" w:color="auto" w:frame="1"/>
          <w:lang w:bidi="ar-SA"/>
        </w:rPr>
      </w:pPr>
    </w:p>
    <w:p w:rsidR="00D241DF" w:rsidRPr="00B46974" w:rsidRDefault="00B46974" w:rsidP="007E63C8">
      <w:pPr>
        <w:pStyle w:val="texto-IEIJ"/>
        <w:jc w:val="both"/>
        <w:rPr>
          <w:sz w:val="24"/>
          <w:szCs w:val="24"/>
          <w:lang w:bidi="ar-SA"/>
        </w:rPr>
      </w:pPr>
      <w:r w:rsidRPr="00B46974">
        <w:rPr>
          <w:sz w:val="24"/>
          <w:szCs w:val="24"/>
          <w:bdr w:val="none" w:sz="0" w:space="0" w:color="auto" w:frame="1"/>
          <w:lang w:bidi="ar-SA"/>
        </w:rPr>
        <w:t xml:space="preserve">Autores: </w:t>
      </w:r>
      <w:r w:rsidR="00D241DF" w:rsidRPr="00B46974">
        <w:rPr>
          <w:sz w:val="24"/>
          <w:szCs w:val="24"/>
          <w:bdr w:val="none" w:sz="0" w:space="0" w:color="auto" w:frame="1"/>
          <w:lang w:bidi="ar-SA"/>
        </w:rPr>
        <w:t xml:space="preserve">*Andrew </w:t>
      </w:r>
      <w:proofErr w:type="spellStart"/>
      <w:r w:rsidR="00D241DF" w:rsidRPr="00B46974">
        <w:rPr>
          <w:sz w:val="24"/>
          <w:szCs w:val="24"/>
          <w:bdr w:val="none" w:sz="0" w:space="0" w:color="auto" w:frame="1"/>
          <w:lang w:bidi="ar-SA"/>
        </w:rPr>
        <w:t>Winnard</w:t>
      </w:r>
      <w:proofErr w:type="spellEnd"/>
      <w:r w:rsidR="00D241DF" w:rsidRPr="00B46974">
        <w:rPr>
          <w:sz w:val="24"/>
          <w:szCs w:val="24"/>
          <w:bdr w:val="none" w:sz="0" w:space="0" w:color="auto" w:frame="1"/>
          <w:lang w:bidi="ar-SA"/>
        </w:rPr>
        <w:t xml:space="preserve"> é líder do Grupo de Revisão Sistemática em Medicina Aeroespacial e professor da Universidade de </w:t>
      </w:r>
      <w:proofErr w:type="spellStart"/>
      <w:r w:rsidR="00D241DF" w:rsidRPr="00B46974">
        <w:rPr>
          <w:sz w:val="24"/>
          <w:szCs w:val="24"/>
          <w:bdr w:val="none" w:sz="0" w:space="0" w:color="auto" w:frame="1"/>
          <w:lang w:bidi="ar-SA"/>
        </w:rPr>
        <w:t>Northumbria</w:t>
      </w:r>
      <w:proofErr w:type="spellEnd"/>
      <w:r w:rsidR="00D241DF" w:rsidRPr="00B46974">
        <w:rPr>
          <w:sz w:val="24"/>
          <w:szCs w:val="24"/>
          <w:bdr w:val="none" w:sz="0" w:space="0" w:color="auto" w:frame="1"/>
          <w:lang w:bidi="ar-SA"/>
        </w:rPr>
        <w:t xml:space="preserve">, no Reino Unido. Nick </w:t>
      </w:r>
      <w:proofErr w:type="spellStart"/>
      <w:r w:rsidR="00D241DF" w:rsidRPr="00B46974">
        <w:rPr>
          <w:sz w:val="24"/>
          <w:szCs w:val="24"/>
          <w:bdr w:val="none" w:sz="0" w:space="0" w:color="auto" w:frame="1"/>
          <w:lang w:bidi="ar-SA"/>
        </w:rPr>
        <w:t>Caplan</w:t>
      </w:r>
      <w:proofErr w:type="spellEnd"/>
      <w:r w:rsidR="00D241DF" w:rsidRPr="00B46974">
        <w:rPr>
          <w:sz w:val="24"/>
          <w:szCs w:val="24"/>
          <w:bdr w:val="none" w:sz="0" w:space="0" w:color="auto" w:frame="1"/>
          <w:lang w:bidi="ar-SA"/>
        </w:rPr>
        <w:t xml:space="preserve"> é professor de medicina aeroespacial e reabilitação na Universidade da </w:t>
      </w:r>
      <w:proofErr w:type="spellStart"/>
      <w:r w:rsidR="00D241DF" w:rsidRPr="00B46974">
        <w:rPr>
          <w:sz w:val="24"/>
          <w:szCs w:val="24"/>
          <w:bdr w:val="none" w:sz="0" w:space="0" w:color="auto" w:frame="1"/>
          <w:lang w:bidi="ar-SA"/>
        </w:rPr>
        <w:t>Northumbria</w:t>
      </w:r>
      <w:proofErr w:type="spellEnd"/>
      <w:r w:rsidR="00D241DF" w:rsidRPr="00B46974">
        <w:rPr>
          <w:sz w:val="24"/>
          <w:szCs w:val="24"/>
          <w:bdr w:val="none" w:sz="0" w:space="0" w:color="auto" w:frame="1"/>
          <w:lang w:bidi="ar-SA"/>
        </w:rPr>
        <w:t>.</w:t>
      </w:r>
    </w:p>
    <w:p w:rsidR="00D241DF" w:rsidRDefault="00D241DF" w:rsidP="00D241DF">
      <w:pPr>
        <w:pStyle w:val="03Texto-IEIJ"/>
        <w:rPr>
          <w:sz w:val="24"/>
          <w:szCs w:val="24"/>
        </w:rPr>
      </w:pPr>
    </w:p>
    <w:p w:rsidR="00EC7A1D" w:rsidRDefault="00D241DF" w:rsidP="00B46974">
      <w:pPr>
        <w:pStyle w:val="03Texto-IEIJ"/>
        <w:rPr>
          <w:i/>
          <w:sz w:val="24"/>
          <w:szCs w:val="24"/>
          <w:lang w:bidi="ar-SA"/>
        </w:rPr>
      </w:pPr>
      <w:r>
        <w:rPr>
          <w:sz w:val="24"/>
          <w:szCs w:val="24"/>
        </w:rPr>
        <w:tab/>
      </w:r>
      <w:r w:rsidR="00EC7A1D" w:rsidRPr="00EC7A1D">
        <w:rPr>
          <w:noProof/>
          <w:sz w:val="24"/>
          <w:szCs w:val="24"/>
          <w:bdr w:val="none" w:sz="0" w:space="0" w:color="auto" w:frame="1"/>
          <w:lang w:eastAsia="pt-BR" w:bidi="ar-SA"/>
        </w:rPr>
        <w:drawing>
          <wp:inline distT="0" distB="0" distL="0" distR="0">
            <wp:extent cx="6245584" cy="3515863"/>
            <wp:effectExtent l="19050" t="0" r="2816" b="0"/>
            <wp:docPr id="10" name="Imagem 24" descr="Mulher deitada no ch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ulher deitada no chã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81" cy="351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A1D" w:rsidRPr="00EC7A1D">
        <w:rPr>
          <w:i/>
          <w:sz w:val="24"/>
          <w:szCs w:val="24"/>
          <w:lang w:bidi="ar-SA"/>
        </w:rPr>
        <w:t>É</w:t>
      </w:r>
      <w:proofErr w:type="gramStart"/>
      <w:r w:rsidR="00EC7A1D" w:rsidRPr="00EC7A1D">
        <w:rPr>
          <w:i/>
          <w:sz w:val="24"/>
          <w:szCs w:val="24"/>
          <w:lang w:bidi="ar-SA"/>
        </w:rPr>
        <w:t xml:space="preserve">  </w:t>
      </w:r>
      <w:proofErr w:type="gramEnd"/>
      <w:r w:rsidR="00EC7A1D" w:rsidRPr="00EC7A1D">
        <w:rPr>
          <w:i/>
          <w:sz w:val="24"/>
          <w:szCs w:val="24"/>
          <w:lang w:bidi="ar-SA"/>
        </w:rPr>
        <w:t>recomendável deitar no chão de barriga para cima uma ou duas vezes ao dia</w:t>
      </w:r>
    </w:p>
    <w:p w:rsidR="00034852" w:rsidRPr="00EC7A1D" w:rsidRDefault="00E47B60" w:rsidP="00B46974">
      <w:pPr>
        <w:pStyle w:val="03Texto-IEIJ"/>
        <w:rPr>
          <w:sz w:val="24"/>
          <w:szCs w:val="24"/>
          <w:lang w:bidi="ar-SA"/>
        </w:rPr>
      </w:pPr>
      <w:hyperlink r:id="rId12" w:history="1">
        <w:r w:rsidR="00034852" w:rsidRPr="00D241DF">
          <w:rPr>
            <w:rFonts w:ascii="Calibri" w:hAnsi="Calibri"/>
            <w:color w:val="0000FF"/>
            <w:sz w:val="24"/>
            <w:szCs w:val="24"/>
            <w:u w:val="single"/>
            <w:shd w:val="clear" w:color="auto" w:fill="auto"/>
          </w:rPr>
          <w:t>https://www.bbc.com/portuguese/geral-53363303</w:t>
        </w:r>
      </w:hyperlink>
    </w:p>
    <w:p w:rsidR="00D241DF" w:rsidRDefault="00D241DF" w:rsidP="005354AF">
      <w:pPr>
        <w:pStyle w:val="texto-IEIJ"/>
        <w:rPr>
          <w:sz w:val="24"/>
          <w:szCs w:val="24"/>
        </w:rPr>
      </w:pPr>
    </w:p>
    <w:p w:rsidR="00B46974" w:rsidRDefault="00B46974" w:rsidP="005354AF">
      <w:pPr>
        <w:pStyle w:val="texto-IEIJ"/>
        <w:rPr>
          <w:sz w:val="24"/>
          <w:szCs w:val="24"/>
        </w:rPr>
      </w:pPr>
    </w:p>
    <w:p w:rsidR="005354AF" w:rsidRPr="00034852" w:rsidRDefault="005354AF" w:rsidP="005354AF">
      <w:pPr>
        <w:pStyle w:val="texto-IEIJ"/>
      </w:pPr>
      <w:r w:rsidRPr="00034852">
        <w:lastRenderedPageBreak/>
        <w:t xml:space="preserve">PROPOSTA: </w:t>
      </w:r>
    </w:p>
    <w:p w:rsidR="005354AF" w:rsidRPr="00034852" w:rsidRDefault="005354AF" w:rsidP="005354AF">
      <w:pPr>
        <w:pStyle w:val="texto-IEIJ"/>
      </w:pPr>
      <w:r w:rsidRPr="00034852">
        <w:tab/>
      </w:r>
      <w:r w:rsidR="00034852" w:rsidRPr="00034852">
        <w:t xml:space="preserve">Leia o texto, com atenção. </w:t>
      </w:r>
      <w:r w:rsidRPr="00034852">
        <w:t xml:space="preserve"> </w:t>
      </w:r>
    </w:p>
    <w:p w:rsidR="00034852" w:rsidRDefault="00034852" w:rsidP="005354AF">
      <w:pPr>
        <w:pStyle w:val="texto-IEIJ"/>
        <w:jc w:val="both"/>
      </w:pPr>
      <w:r>
        <w:tab/>
        <w:t xml:space="preserve">Agora, explique: </w:t>
      </w:r>
    </w:p>
    <w:p w:rsidR="00034852" w:rsidRDefault="00034852" w:rsidP="005354AF">
      <w:pPr>
        <w:pStyle w:val="texto-IEIJ"/>
        <w:jc w:val="both"/>
      </w:pPr>
      <w:r>
        <w:t xml:space="preserve">A. </w:t>
      </w:r>
      <w:r w:rsidR="00E227DB">
        <w:t xml:space="preserve">QUAL É O ASSUNTO DO TEXTO? </w:t>
      </w:r>
    </w:p>
    <w:p w:rsidR="00034852" w:rsidRDefault="00034852" w:rsidP="005354AF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54AF" w:rsidRDefault="005354AF" w:rsidP="005354AF">
      <w:pPr>
        <w:pStyle w:val="texto-IEIJ"/>
        <w:jc w:val="both"/>
      </w:pPr>
      <w:r w:rsidRPr="00034852">
        <w:t xml:space="preserve"> </w:t>
      </w:r>
    </w:p>
    <w:p w:rsidR="00034852" w:rsidRDefault="00034852" w:rsidP="005354AF">
      <w:pPr>
        <w:pStyle w:val="texto-IEIJ"/>
        <w:jc w:val="both"/>
      </w:pPr>
      <w:r>
        <w:t xml:space="preserve">B. </w:t>
      </w:r>
      <w:r w:rsidR="00E227DB">
        <w:t xml:space="preserve">ESCOLHA UM DOS CONSELHOS QUE OS ESPECIALISTAS EM POSTURA DÃO, A QUEM ESTÁ TRABALHANDO EM CASA, NO COMPUTADOR, E EXPLIQUE-O. </w:t>
      </w:r>
    </w:p>
    <w:p w:rsidR="00034852" w:rsidRDefault="008948FF" w:rsidP="005354AF">
      <w:pPr>
        <w:pStyle w:val="texto-IEIJ"/>
        <w:jc w:val="both"/>
      </w:pPr>
      <w:r>
        <w:t>_</w:t>
      </w:r>
      <w:r w:rsidR="00034852">
        <w:t>________________________________________________________________</w:t>
      </w:r>
      <w:r w:rsidR="00034852">
        <w:br/>
        <w:t>_____________________________________________________________________________________________________________________________________</w:t>
      </w:r>
    </w:p>
    <w:p w:rsidR="008948FF" w:rsidRDefault="008948FF" w:rsidP="005354AF">
      <w:pPr>
        <w:pStyle w:val="texto-IEIJ"/>
        <w:jc w:val="both"/>
      </w:pPr>
    </w:p>
    <w:p w:rsidR="00034852" w:rsidRDefault="00034852" w:rsidP="005354AF">
      <w:pPr>
        <w:pStyle w:val="texto-IEIJ"/>
        <w:jc w:val="both"/>
      </w:pPr>
      <w:r>
        <w:t xml:space="preserve">C. </w:t>
      </w:r>
      <w:r w:rsidR="00E227DB">
        <w:t xml:space="preserve">COMO É A SUA POSTURA PARA ESTUDAR? </w:t>
      </w:r>
    </w:p>
    <w:p w:rsidR="00034852" w:rsidRDefault="00034852" w:rsidP="005354AF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</w:t>
      </w:r>
    </w:p>
    <w:p w:rsidR="00034852" w:rsidRDefault="00034852" w:rsidP="005354AF">
      <w:pPr>
        <w:pStyle w:val="texto-IEIJ"/>
        <w:jc w:val="both"/>
      </w:pPr>
    </w:p>
    <w:p w:rsidR="00034852" w:rsidRPr="00034852" w:rsidRDefault="00034852" w:rsidP="005354AF">
      <w:pPr>
        <w:pStyle w:val="texto-IEIJ"/>
        <w:jc w:val="both"/>
      </w:pPr>
    </w:p>
    <w:p w:rsidR="00D241DF" w:rsidRPr="0032055A" w:rsidRDefault="00D241DF" w:rsidP="005354AF">
      <w:pPr>
        <w:pStyle w:val="texto-IEIJ"/>
        <w:jc w:val="both"/>
        <w:rPr>
          <w:sz w:val="24"/>
          <w:szCs w:val="24"/>
        </w:rPr>
      </w:pPr>
    </w:p>
    <w:p w:rsidR="005354AF" w:rsidRPr="005354AF" w:rsidRDefault="005354AF" w:rsidP="0034532E">
      <w:pPr>
        <w:pStyle w:val="03Texto-IEIJ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5354AF" w:rsidRPr="005354AF" w:rsidSect="00037E86">
      <w:headerReference w:type="default" r:id="rId13"/>
      <w:headerReference w:type="first" r:id="rId14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C61" w:rsidRDefault="00F42C61">
      <w:r>
        <w:separator/>
      </w:r>
    </w:p>
  </w:endnote>
  <w:endnote w:type="continuationSeparator" w:id="0">
    <w:p w:rsidR="00F42C61" w:rsidRDefault="00F42C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C61" w:rsidRDefault="00F42C61">
      <w:r>
        <w:separator/>
      </w:r>
    </w:p>
  </w:footnote>
  <w:footnote w:type="continuationSeparator" w:id="0">
    <w:p w:rsidR="00F42C61" w:rsidRDefault="00F42C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227DB">
            <w:rPr>
              <w:rFonts w:asciiTheme="minorHAnsi" w:hAnsiTheme="minorHAnsi"/>
              <w:noProof/>
              <w:lang w:eastAsia="pt-BR" w:bidi="ar-SA"/>
            </w:rPr>
            <w:t>16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34532E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E227DB" w:rsidP="007E63C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11"/>
  </w:num>
  <w:num w:numId="7">
    <w:abstractNumId w:val="7"/>
  </w:num>
  <w:num w:numId="8">
    <w:abstractNumId w:val="9"/>
  </w:num>
  <w:num w:numId="9">
    <w:abstractNumId w:val="3"/>
  </w:num>
  <w:num w:numId="10">
    <w:abstractNumId w:val="8"/>
  </w:num>
  <w:num w:numId="11">
    <w:abstractNumId w:val="4"/>
  </w:num>
  <w:num w:numId="12">
    <w:abstractNumId w:val="1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349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4852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51B9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5ED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E63C8"/>
    <w:rsid w:val="007F3676"/>
    <w:rsid w:val="007F43D0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8FF"/>
    <w:rsid w:val="00894D17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A0600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46974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561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111"/>
    <w:rsid w:val="00D047DB"/>
    <w:rsid w:val="00D049FC"/>
    <w:rsid w:val="00D06D67"/>
    <w:rsid w:val="00D10074"/>
    <w:rsid w:val="00D1262D"/>
    <w:rsid w:val="00D15877"/>
    <w:rsid w:val="00D241DF"/>
    <w:rsid w:val="00D32028"/>
    <w:rsid w:val="00D33D97"/>
    <w:rsid w:val="00D36204"/>
    <w:rsid w:val="00D37203"/>
    <w:rsid w:val="00D42A7C"/>
    <w:rsid w:val="00D52501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27DB"/>
    <w:rsid w:val="00E26D31"/>
    <w:rsid w:val="00E322A3"/>
    <w:rsid w:val="00E35011"/>
    <w:rsid w:val="00E37D71"/>
    <w:rsid w:val="00E43937"/>
    <w:rsid w:val="00E44F0F"/>
    <w:rsid w:val="00E47B60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42C61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4532E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m/portuguese/geral-5336330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63885-DA5F-44E6-B097-5B94FB52D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499</Words>
  <Characters>2696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2017-08-04T11:23:00Z</cp:lastPrinted>
  <dcterms:created xsi:type="dcterms:W3CDTF">2020-08-13T11:16:00Z</dcterms:created>
  <dcterms:modified xsi:type="dcterms:W3CDTF">2020-08-13T11:16:00Z</dcterms:modified>
</cp:coreProperties>
</file>