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24CB" w:rsidRDefault="008424CB" w:rsidP="00F62C19">
      <w:pPr>
        <w:pStyle w:val="01Ttulo-IEIJ"/>
        <w:rPr>
          <w:shd w:val="clear" w:color="auto" w:fill="FFFFFF"/>
        </w:rPr>
      </w:pPr>
    </w:p>
    <w:p w:rsidR="00F62C19" w:rsidRDefault="00AB2F5B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as três laranjas mágicas</w:t>
      </w:r>
    </w:p>
    <w:p w:rsidR="00AB2F5B" w:rsidRDefault="00526C2C" w:rsidP="00570F1C">
      <w:pPr>
        <w:pStyle w:val="03Texto-IEIJ"/>
      </w:pPr>
      <w:r>
        <w:rPr>
          <w:noProof/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3.8pt;margin-top:21.4pt;width:351pt;height:62.25pt;z-index:251658240" stroked="f">
            <v:textbox style="mso-next-textbox:#_x0000_s1026">
              <w:txbxContent>
                <w:p w:rsidR="00570F1C" w:rsidRDefault="00570F1C"/>
                <w:p w:rsidR="00570F1C" w:rsidRDefault="00570F1C">
                  <w:r>
                    <w:t>CLIMA QUENTE</w:t>
                  </w:r>
                </w:p>
                <w:p w:rsidR="00570F1C" w:rsidRDefault="00570F1C">
                  <w:r>
                    <w:t>Durante o dia a temperatura média nas selvas da Costa Rica, onde se passa a nossa história, chega a 38</w:t>
                  </w:r>
                  <w:r>
                    <w:rPr>
                      <w:rFonts w:cs="Times New Roman"/>
                    </w:rPr>
                    <w:t>°</w:t>
                  </w:r>
                  <w:r>
                    <w:t xml:space="preserve">. </w:t>
                  </w:r>
                </w:p>
              </w:txbxContent>
            </v:textbox>
          </v:shape>
        </w:pict>
      </w:r>
      <w:r w:rsidR="00570F1C">
        <w:rPr>
          <w:noProof/>
        </w:rPr>
        <w:drawing>
          <wp:inline distT="0" distB="0" distL="0" distR="0">
            <wp:extent cx="1571625" cy="1106424"/>
            <wp:effectExtent l="19050" t="0" r="9525" b="0"/>
            <wp:docPr id="1" name="Imagem 1" descr="Tropical rainforest (con imágenes) | Selvas tropicales, Selva, Pais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 rainforest (con imágenes) | Selvas tropicales, Selva, Paisaj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0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F1C" w:rsidRDefault="00526C2C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27" style="position:absolute;left:0;text-align:left;margin-left:347.55pt;margin-top:15.3pt;width:142.5pt;height:194.25pt;z-index:-251657216" arcsize="10923f" wrapcoords="3284 -83 2147 0 126 834 -126 1835 -126 20099 1263 21266 2400 21517 19074 21517 20211 21266 21600 20099 21726 2669 21474 834 19326 0 18063 -83 3284 -83">
            <w10:wrap type="through"/>
          </v:roundrect>
        </w:pict>
      </w:r>
      <w:r w:rsidR="00570F1C">
        <w:tab/>
      </w:r>
      <w:r w:rsidR="00570F1C" w:rsidRPr="00570F1C">
        <w:t>A</w:t>
      </w:r>
      <w:r w:rsidR="00570F1C">
        <w:t xml:space="preserve">chando que já estava </w:t>
      </w:r>
      <w:r w:rsidR="00FD67C6" w:rsidRPr="00570F1C">
        <w:rPr>
          <w:rFonts w:asciiTheme="minorHAnsi" w:hAnsiTheme="minorHAnsi"/>
          <w:sz w:val="28"/>
          <w:szCs w:val="28"/>
        </w:rPr>
        <w:t>MAIS QUE</w:t>
      </w:r>
      <w:r w:rsidR="00FD67C6" w:rsidRPr="00570F1C">
        <w:rPr>
          <w:rFonts w:asciiTheme="minorHAnsi" w:hAnsiTheme="minorHAnsi"/>
        </w:rPr>
        <w:t xml:space="preserve"> </w:t>
      </w:r>
      <w:r w:rsidR="00FD67C6" w:rsidRPr="00570F1C">
        <w:rPr>
          <w:rFonts w:asciiTheme="minorHAnsi" w:hAnsiTheme="minorHAnsi"/>
          <w:sz w:val="28"/>
          <w:szCs w:val="28"/>
        </w:rPr>
        <w:t xml:space="preserve">NA HORA DE SEU FILHO SE CASAR, </w:t>
      </w:r>
      <w:r w:rsidR="00FD67C6">
        <w:rPr>
          <w:rFonts w:asciiTheme="minorHAnsi" w:hAnsiTheme="minorHAnsi"/>
          <w:sz w:val="28"/>
          <w:szCs w:val="28"/>
        </w:rPr>
        <w:t xml:space="preserve">UM VELHO REI CONVIDOU PRINCESAS DE TODOS OS CANTOS DO MUNDO PARA UMA GRANDE FESTA. COMO O PRÍNCIPE NÃO SIMPATIZOU COM NENHUMA DELAS, O MONARCA O </w:t>
      </w:r>
      <w:proofErr w:type="gramStart"/>
      <w:r w:rsidR="00FD67C6">
        <w:rPr>
          <w:rFonts w:asciiTheme="minorHAnsi" w:hAnsiTheme="minorHAnsi"/>
          <w:sz w:val="28"/>
          <w:szCs w:val="28"/>
        </w:rPr>
        <w:t>MANDOU</w:t>
      </w:r>
      <w:proofErr w:type="gramEnd"/>
      <w:r w:rsidR="00FD67C6">
        <w:rPr>
          <w:rFonts w:asciiTheme="minorHAnsi" w:hAnsiTheme="minorHAnsi"/>
          <w:sz w:val="28"/>
          <w:szCs w:val="28"/>
        </w:rPr>
        <w:t xml:space="preserve"> PROCURAR SOZINHO UMA JOVEM QUE LHE AGRADASSE. </w:t>
      </w:r>
    </w:p>
    <w:p w:rsidR="00262458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O RAPAZ MONTOU EM SEU CAVALO E PARTIU. NÃO </w:t>
      </w:r>
      <w:proofErr w:type="gramStart"/>
      <w:r>
        <w:rPr>
          <w:rFonts w:asciiTheme="minorHAnsi" w:hAnsiTheme="minorHAnsi"/>
          <w:sz w:val="28"/>
          <w:szCs w:val="28"/>
        </w:rPr>
        <w:t>DEMOROU PARA</w:t>
      </w:r>
      <w:proofErr w:type="gramEnd"/>
      <w:r>
        <w:rPr>
          <w:rFonts w:asciiTheme="minorHAnsi" w:hAnsiTheme="minorHAnsi"/>
          <w:sz w:val="28"/>
          <w:szCs w:val="28"/>
        </w:rPr>
        <w:t xml:space="preserve"> CHEGAR A UMA FLORESTA, ONDE SE DEPAROU COM UMA LARANJEIRA DA QUAL PENDIAM TRÊS LARANJAS DE OURO. COLHEU-AS E PROSSEGUIU. </w:t>
      </w:r>
    </w:p>
    <w:p w:rsidR="00262458" w:rsidRDefault="00526C2C" w:rsidP="00570F1C">
      <w:pPr>
        <w:pStyle w:val="03Texto-IEIJ"/>
        <w:rPr>
          <w:rFonts w:asciiTheme="minorHAnsi" w:hAnsiTheme="minorHAnsi"/>
          <w:sz w:val="28"/>
          <w:szCs w:val="28"/>
        </w:rPr>
      </w:pPr>
      <w:r w:rsidRPr="00526C2C">
        <w:rPr>
          <w:noProof/>
          <w:shd w:val="clear" w:color="auto" w:fill="auto"/>
        </w:rPr>
        <w:pict>
          <v:roundrect id="_x0000_s1029" style="position:absolute;left:0;text-align:left;margin-left:325.05pt;margin-top:100.25pt;width:156pt;height:191.25pt;z-index:-251655168" arcsize="10923f" wrapcoords="3427 -85 2388 0 312 847 312 1271 -104 2287 -104 19144 312 20499 2181 21515 2596 21515 18900 21515 19315 21515 21185 20414 21185 20245 21704 18889 21600 2287 21185 1271 21288 932 19004 0 18069 -85 3427 -85">
            <w10:wrap type="through"/>
          </v:roundrect>
        </w:pict>
      </w:r>
      <w:r w:rsidRPr="00526C2C">
        <w:rPr>
          <w:noProof/>
          <w:shd w:val="clear" w:color="auto" w:fill="auto"/>
        </w:rPr>
        <w:pict>
          <v:roundrect id="_x0000_s1028" style="position:absolute;left:0;text-align:left;margin-left:-1.2pt;margin-top:8pt;width:156pt;height:191.25pt;z-index:-251656192" arcsize="10923f" wrapcoords="3427 -85 2388 0 312 847 312 1271 -104 2287 -104 19144 312 20499 2181 21515 2596 21515 18900 21515 19315 21515 21185 20414 21185 20245 21704 18889 21600 2287 21185 1271 21288 932 19004 0 18069 -85 3427 -85">
            <w10:wrap type="through"/>
          </v:roundrect>
        </w:pict>
      </w:r>
      <w:r w:rsidR="00262458">
        <w:rPr>
          <w:rFonts w:asciiTheme="minorHAnsi" w:hAnsiTheme="minorHAnsi"/>
          <w:sz w:val="28"/>
          <w:szCs w:val="28"/>
        </w:rPr>
        <w:tab/>
      </w:r>
      <w:r w:rsidR="00FD67C6">
        <w:rPr>
          <w:rFonts w:asciiTheme="minorHAnsi" w:hAnsiTheme="minorHAnsi"/>
          <w:sz w:val="28"/>
          <w:szCs w:val="28"/>
        </w:rPr>
        <w:t xml:space="preserve">LOGO DEPOIS SENTIU SEDE, POIS FAZIA MUITO CALOR. ENTÃO SACOU DA FACA, DESCASCOU UMA LARANJA E A CORTOU AO MEIO. POIS NÃO É QUE DA LARANJA SAIU UMA LINDA MOÇA DE OLHOS DA COR DO CÉU E CABELOS DA COR DO SOL? “UM GOLE DE ÁGUA, POR FAVOR!", ELA IMPLOROU. O PRÍNCIPE NÃO PODE ATENDER SEU PEDIDO, E A MOÇA DESAPARECEU. </w:t>
      </w:r>
    </w:p>
    <w:p w:rsidR="00262458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O SOL ESTAVA ARDENTE, E O VIAJANTE NÃO DEMOROU A CORTAR MAIS UMA LARANJA. UMA JOVEM DE OLHOS VERDES COMO UMA LAGOA DA FLORESTA E CABELOS VERMELHOS COMO UMA FLOR DE HIBISCO LHE PEDIU </w:t>
      </w:r>
      <w:r>
        <w:rPr>
          <w:rFonts w:asciiTheme="minorHAnsi" w:hAnsiTheme="minorHAnsi"/>
          <w:sz w:val="28"/>
          <w:szCs w:val="28"/>
        </w:rPr>
        <w:lastRenderedPageBreak/>
        <w:t xml:space="preserve">UM GOLE DE ÁGUA E, COMO NÃO O RECEBEU, SUMIU. </w:t>
      </w:r>
    </w:p>
    <w:p w:rsidR="00262458" w:rsidRDefault="00526C2C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0" style="position:absolute;left:0;text-align:left;margin-left:.3pt;margin-top:2.55pt;width:91.5pt;height:214.5pt;z-index:-251654144" arcsize="10923f" wrapcoords="3187 -76 1948 0 -177 755 -177 20694 1593 21524 2125 21524 19298 21524 19652 21524 21777 20618 21777 755 19475 0 18236 -76 3187 -76">
            <w10:wrap type="through"/>
          </v:roundrect>
        </w:pict>
      </w:r>
      <w:r w:rsidR="00FD67C6">
        <w:rPr>
          <w:rFonts w:asciiTheme="minorHAnsi" w:hAnsiTheme="minorHAnsi"/>
          <w:sz w:val="28"/>
          <w:szCs w:val="28"/>
        </w:rPr>
        <w:tab/>
        <w:t xml:space="preserve">O PRÍNCIPE SEGUIU VIAGEM E POR FIM ENCONTROU UMA FONTE, ONDE SACIOU SUA SEDE. A ESSA ALTURA JÁ ESTAVA COM FOME E ENTÃO CORTOU A TERCEIRA LARANJA. UMA MOÇA DE CABELOS NEGROS COMO O CORVO E O ROSTO BRANCO COMO JASMIM LHE SUPLICOU: “UM GOLE DE ÁGUA, POR FAVOR”. O RAPAZ JUNTOU AS MÃOS EM CONCHA, ENCHEU-AS NA FONTE E LHE DEU DE BEBER. ASSIM A LIVROU DO ENCANTAMENTO DE UMA BRUXA, QUE A APRISIONARA NAS LARANJAS MÁGICAS. </w:t>
      </w:r>
    </w:p>
    <w:p w:rsidR="00382A33" w:rsidRDefault="00526C2C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1" style="position:absolute;left:0;text-align:left;margin-left:184.5pt;margin-top:247.8pt;width:201.75pt;height:138pt;z-index:-251653120;mso-position-vertical-relative:page" arcsize="10923f" wrapcoords="2329 -117 1606 0 161 1174 -80 2700 -80 18900 482 20543 1606 21483 1686 21483 19833 21483 19994 21483 21038 20543 21680 18665 21680 3757 21439 1291 19914 0 19191 -117 2329 -117">
            <w10:wrap type="through" anchory="page"/>
          </v:roundrect>
        </w:pict>
      </w:r>
      <w:r w:rsidR="00FD67C6">
        <w:rPr>
          <w:rFonts w:asciiTheme="minorHAnsi" w:hAnsiTheme="minorHAnsi"/>
          <w:sz w:val="28"/>
          <w:szCs w:val="28"/>
        </w:rPr>
        <w:tab/>
        <w:t xml:space="preserve">O PRÍNCIPE E A MOÇA SE CASARAM E POUCO DEPOIS SUBIRAM AO TRONO. QUANDO A BRUXA SOUBE, CORREU PARA A CIDADE, FOI ATÉ O PORTÃO DO PALÁCIO E SE PÔS A APREGOAR: “GRAMPOS! LINDOS GRAMPOS! QUEM QUER COMPRAR?”. A RAINHA OUVIU SEU PREGÃO E A MANDOU ENTRAR. A FALSA VENDEDORA LHE MOSTROU ENTÃO UM GRAMPO QUE TINHA UMA PÉROLA NA PONTA E PEDIU PARA COLOCÁ-LO EM SEUS CABELOS. A JOVEM SOBERANA SE ABAIXOU, E A BRUXA LHE ESPETOU O GRAMPO NA CABEÇA COM TODA A FORÇA. </w:t>
      </w:r>
    </w:p>
    <w:p w:rsidR="00B76497" w:rsidRDefault="00526C2C" w:rsidP="00382A33">
      <w:pPr>
        <w:pStyle w:val="03Texto-IEIJ"/>
        <w:ind w:firstLine="709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2" style="position:absolute;left:0;text-align:left;margin-left:.3pt;margin-top:.95pt;width:184.5pt;height:157.5pt;z-index:-251652096" arcsize="10923f" wrapcoords="2898 -103 2020 0 263 1029 263 1543 -88 2777 -88 18411 88 19646 1493 21291 2195 21497 19317 21497 20020 21291 21337 19851 21337 19646 21688 18206 21600 2777 21249 1543 21337 1131 19405 0 18615 -103 2898 -103">
            <w10:wrap type="through"/>
          </v:roundrect>
        </w:pict>
      </w:r>
      <w:r w:rsidR="00FD67C6">
        <w:rPr>
          <w:rFonts w:asciiTheme="minorHAnsi" w:hAnsiTheme="minorHAnsi"/>
          <w:sz w:val="28"/>
          <w:szCs w:val="28"/>
        </w:rPr>
        <w:t xml:space="preserve">NO MESMO INSTANTE A RAINHA SE TRANSFORMOU NUMA POMBA BRANCA E VOOU PARA A FLORESTA. O REI ESTAVA ALI, CAÇANDO, E CAPTUROU A LINDA AVE COM A INTENÇÃO DE OFERECÊ-LA A SUA ESPOSA. NO ENTANTO, AO VOLTAR PARA O PALÁCIO, PROCUROU A RAINHA POR TODA PARTE E NÃO A ENCONTROU. </w:t>
      </w:r>
    </w:p>
    <w:p w:rsidR="00B76497" w:rsidRDefault="00526C2C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shd w:val="clear" w:color="auto" w:fill="auto"/>
        </w:rPr>
        <w:pict>
          <v:roundrect id="_x0000_s1033" style="position:absolute;left:0;text-align:left;margin-left:108.75pt;margin-top:44.95pt;width:184.5pt;height:157.5pt;z-index:-251651072" arcsize="10923f" wrapcoords="2898 -103 2020 0 263 1029 263 1543 -88 2777 -88 18411 88 19646 1493 21291 2195 21497 19317 21497 20020 21291 21337 19851 21337 19646 21688 18206 21600 2777 21249 1543 21337 1131 19405 0 18615 -103 2898 -103">
            <w10:wrap type="through"/>
          </v:roundrect>
        </w:pict>
      </w:r>
      <w:r w:rsidR="00FD67C6">
        <w:rPr>
          <w:rFonts w:asciiTheme="minorHAnsi" w:hAnsiTheme="minorHAnsi"/>
          <w:sz w:val="28"/>
          <w:szCs w:val="28"/>
        </w:rPr>
        <w:tab/>
        <w:t xml:space="preserve">NOS MESES SEGUINTES SEU ÚNICO CONSOLO FOI A POMBA BRANCA, QUE LHE </w:t>
      </w:r>
      <w:proofErr w:type="gramStart"/>
      <w:r w:rsidR="00FD67C6">
        <w:rPr>
          <w:rFonts w:asciiTheme="minorHAnsi" w:hAnsiTheme="minorHAnsi"/>
          <w:sz w:val="28"/>
          <w:szCs w:val="28"/>
        </w:rPr>
        <w:t>LEMBRAVA</w:t>
      </w:r>
      <w:proofErr w:type="gramEnd"/>
      <w:r w:rsidR="00FD67C6">
        <w:rPr>
          <w:rFonts w:asciiTheme="minorHAnsi" w:hAnsiTheme="minorHAnsi"/>
          <w:sz w:val="28"/>
          <w:szCs w:val="28"/>
        </w:rPr>
        <w:t xml:space="preserve"> SEU AMOR PERDIDO. UM DIA, ACARICIANDO A CABEÇA DO ANIMALZINHO, SENTIU UMA COISA DURA: ERA A PÉROLA DO GRAMPO. PUXOU-A IMEDIATAMENTE E DIANTE DE SEUS OLHOS SUA BELA RAINHA TOMOU O LUGAR DO PÁSSARO. </w:t>
      </w:r>
    </w:p>
    <w:p w:rsidR="00382A33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AO DESCOBRIR QUE TUDO AQUILO FORA OBRA DA BRUXA, O MONARCA MANDOU QUE SEUS HOMENS A PRENDESSEM. MAS, CHEGANDO À CABANA DA MEGERA, A GUARDA REAL SÓ ENCONTROU CINZAS E UM ROLO DE FUMAÇA ESCURA QUE PARECIA UMA FORMA </w:t>
      </w:r>
      <w:r>
        <w:rPr>
          <w:rFonts w:asciiTheme="minorHAnsi" w:hAnsiTheme="minorHAnsi"/>
          <w:sz w:val="28"/>
          <w:szCs w:val="28"/>
        </w:rPr>
        <w:lastRenderedPageBreak/>
        <w:t xml:space="preserve">HUMANA.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PROPOSTA</w:t>
      </w:r>
      <w:r w:rsidR="00382A33">
        <w:rPr>
          <w:rFonts w:asciiTheme="minorHAnsi" w:hAnsiTheme="minorHAnsi"/>
          <w:sz w:val="28"/>
          <w:szCs w:val="28"/>
        </w:rPr>
        <w:t>S</w:t>
      </w:r>
      <w:r>
        <w:rPr>
          <w:rFonts w:asciiTheme="minorHAnsi" w:hAnsiTheme="minorHAnsi"/>
          <w:sz w:val="28"/>
          <w:szCs w:val="28"/>
        </w:rPr>
        <w:t xml:space="preserve">: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FD67C6" w:rsidRPr="00A4149A">
        <w:rPr>
          <w:rFonts w:asciiTheme="minorHAnsi" w:hAnsiTheme="minorHAnsi"/>
          <w:b/>
          <w:sz w:val="28"/>
          <w:szCs w:val="28"/>
        </w:rPr>
        <w:t>ESCOLHA</w:t>
      </w:r>
      <w:r w:rsidR="00FD67C6">
        <w:rPr>
          <w:rFonts w:asciiTheme="minorHAnsi" w:hAnsiTheme="minorHAnsi"/>
          <w:sz w:val="28"/>
          <w:szCs w:val="28"/>
        </w:rPr>
        <w:t xml:space="preserve"> UMA DAS PROPOSTAS A SEGUIR. </w:t>
      </w:r>
    </w:p>
    <w:p w:rsidR="003A1428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1</w:t>
      </w:r>
      <w:proofErr w:type="gramEnd"/>
      <w:r>
        <w:rPr>
          <w:rFonts w:asciiTheme="minorHAnsi" w:hAnsiTheme="minorHAnsi"/>
          <w:sz w:val="28"/>
          <w:szCs w:val="28"/>
        </w:rPr>
        <w:t xml:space="preserve">) RECORTE AS FIGURAS A SEGUIR E COLE-AS NOS ESPAÇOS CORRESPONDENTES AO TEXTO PARA ILUSTRÁ-LO. </w:t>
      </w:r>
    </w:p>
    <w:p w:rsidR="003A1428" w:rsidRPr="00A4149A" w:rsidRDefault="00FD67C6" w:rsidP="00A4149A">
      <w:pPr>
        <w:pStyle w:val="03Texto-IEIJ"/>
        <w:jc w:val="center"/>
        <w:rPr>
          <w:rFonts w:asciiTheme="minorHAnsi" w:hAnsiTheme="minorHAnsi"/>
          <w:b/>
          <w:sz w:val="28"/>
          <w:szCs w:val="28"/>
        </w:rPr>
      </w:pPr>
      <w:r w:rsidRPr="00A4149A">
        <w:rPr>
          <w:rFonts w:asciiTheme="minorHAnsi" w:hAnsiTheme="minorHAnsi"/>
          <w:b/>
          <w:sz w:val="28"/>
          <w:szCs w:val="28"/>
        </w:rPr>
        <w:t xml:space="preserve">OU </w:t>
      </w:r>
    </w:p>
    <w:p w:rsidR="003A1428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2</w:t>
      </w:r>
      <w:proofErr w:type="gramEnd"/>
      <w:r>
        <w:rPr>
          <w:rFonts w:asciiTheme="minorHAnsi" w:hAnsiTheme="minorHAnsi"/>
          <w:sz w:val="28"/>
          <w:szCs w:val="28"/>
        </w:rPr>
        <w:t xml:space="preserve">) ESCREVA TRECHOS DO TEXTO ABAIXO DAS FIGURAS, QUE CORRESPONDAM ÀS IMAGENS. </w:t>
      </w:r>
    </w:p>
    <w:p w:rsidR="00A4149A" w:rsidRPr="00A4149A" w:rsidRDefault="00FD67C6" w:rsidP="00A4149A">
      <w:pPr>
        <w:pStyle w:val="03Texto-IEIJ"/>
        <w:jc w:val="center"/>
        <w:rPr>
          <w:rFonts w:asciiTheme="minorHAnsi" w:hAnsiTheme="minorHAnsi"/>
          <w:b/>
          <w:sz w:val="28"/>
          <w:szCs w:val="28"/>
        </w:rPr>
      </w:pPr>
      <w:r w:rsidRPr="00A4149A">
        <w:rPr>
          <w:rFonts w:asciiTheme="minorHAnsi" w:hAnsiTheme="minorHAnsi"/>
          <w:b/>
          <w:sz w:val="28"/>
          <w:szCs w:val="28"/>
        </w:rPr>
        <w:t xml:space="preserve">OU </w:t>
      </w:r>
    </w:p>
    <w:p w:rsidR="00A4149A" w:rsidRDefault="00FD67C6" w:rsidP="00570F1C">
      <w:pPr>
        <w:pStyle w:val="03Texto-IEIJ"/>
        <w:rPr>
          <w:rFonts w:asciiTheme="minorHAnsi" w:hAnsiTheme="minorHAnsi"/>
          <w:sz w:val="28"/>
          <w:szCs w:val="28"/>
        </w:rPr>
      </w:pPr>
      <w:proofErr w:type="gramStart"/>
      <w:r>
        <w:rPr>
          <w:rFonts w:asciiTheme="minorHAnsi" w:hAnsiTheme="minorHAnsi"/>
          <w:sz w:val="28"/>
          <w:szCs w:val="28"/>
        </w:rPr>
        <w:t>3</w:t>
      </w:r>
      <w:proofErr w:type="gramEnd"/>
      <w:r>
        <w:rPr>
          <w:rFonts w:asciiTheme="minorHAnsi" w:hAnsiTheme="minorHAnsi"/>
          <w:sz w:val="28"/>
          <w:szCs w:val="28"/>
        </w:rPr>
        <w:t xml:space="preserve">) USE OS ESPAÇOS DEIXADOS NO TEXTO PARA DESENHAR, ILUSTRANDO OS TRECHOS. </w:t>
      </w:r>
    </w:p>
    <w:p w:rsidR="003A1428" w:rsidRDefault="003A1428" w:rsidP="00570F1C">
      <w:pPr>
        <w:pStyle w:val="03Texto-IEIJ"/>
        <w:rPr>
          <w:rFonts w:asciiTheme="minorHAnsi" w:hAnsiTheme="minorHAnsi"/>
          <w:sz w:val="28"/>
          <w:szCs w:val="28"/>
        </w:rPr>
      </w:pPr>
    </w:p>
    <w:p w:rsidR="00A4149A" w:rsidRDefault="00A4149A" w:rsidP="00570F1C">
      <w:pPr>
        <w:pStyle w:val="03Texto-IEIJ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  <w:t xml:space="preserve">PARA RECORTAR OU ESCREVER. </w:t>
      </w:r>
    </w:p>
    <w:p w:rsidR="00A4149A" w:rsidRDefault="00A4149A" w:rsidP="00570F1C">
      <w:pPr>
        <w:pStyle w:val="03Texto-IEIJ"/>
        <w:rPr>
          <w:rFonts w:asciiTheme="minorHAnsi" w:hAnsiTheme="min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505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4.25pt;height:2in" o:ole="">
                  <v:imagedata r:id="rId9" o:title=""/>
                </v:shape>
                <o:OLEObject Type="Embed" ProgID="PBrush" ShapeID="_x0000_i1025" DrawAspect="Content" ObjectID="_1658646661" r:id="rId10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570" w:dyaOrig="2985">
                <v:shape id="_x0000_i1026" type="#_x0000_t75" style="width:178.5pt;height:149.25pt" o:ole="">
                  <v:imagedata r:id="rId11" o:title=""/>
                </v:shape>
                <o:OLEObject Type="Embed" ProgID="PBrush" ShapeID="_x0000_i1026" DrawAspect="Content" ObjectID="_1658646662" r:id="rId12"/>
              </w:objec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E71D76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90" w:type="dxa"/>
            <w:tcBorders>
              <w:top w:val="dotDash" w:sz="4" w:space="0" w:color="auto"/>
              <w:bottom w:val="dotDash" w:sz="4" w:space="0" w:color="auto"/>
              <w:right w:val="nil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690" w:dyaOrig="3045">
                <v:shape id="_x0000_i1027" type="#_x0000_t75" style="width:184.5pt;height:152.25pt" o:ole="">
                  <v:imagedata r:id="rId13" o:title=""/>
                </v:shape>
                <o:OLEObject Type="Embed" ProgID="PBrush" ShapeID="_x0000_i1027" DrawAspect="Content" ObjectID="_1658646663" r:id="rId14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75" w:dyaOrig="3885">
                <v:shape id="_x0000_i1028" type="#_x0000_t75" style="width:138.75pt;height:194.25pt" o:ole="">
                  <v:imagedata r:id="rId15" o:title=""/>
                </v:shape>
                <o:OLEObject Type="Embed" ProgID="PBrush" ShapeID="_x0000_i1028" DrawAspect="Content" ObjectID="_1658646664" r:id="rId16"/>
              </w:objec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nil"/>
            </w:tcBorders>
          </w:tcPr>
          <w:p w:rsidR="00A4149A" w:rsidRDefault="00E71D76" w:rsidP="00382A33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lastRenderedPageBreak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  <w:tc>
          <w:tcPr>
            <w:tcW w:w="4890" w:type="dxa"/>
            <w:tcBorders>
              <w:top w:val="dotDash" w:sz="4" w:space="0" w:color="auto"/>
              <w:right w:val="nil"/>
            </w:tcBorders>
          </w:tcPr>
          <w:p w:rsidR="00A4149A" w:rsidRDefault="00E71D76" w:rsidP="00382A33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</w:tc>
      </w:tr>
      <w:tr w:rsidR="00A4149A" w:rsidTr="00382A33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E71D76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3615" w:dyaOrig="4380">
                <v:shape id="_x0000_i1029" type="#_x0000_t75" style="width:153pt;height:185.25pt" o:ole="">
                  <v:imagedata r:id="rId17" o:title=""/>
                </v:shape>
                <o:OLEObject Type="Embed" ProgID="PBrush" ShapeID="_x0000_i1029" DrawAspect="Content" ObjectID="_1658646665" r:id="rId18"/>
              </w:object>
            </w:r>
          </w:p>
        </w:tc>
        <w:tc>
          <w:tcPr>
            <w:tcW w:w="4890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4149A" w:rsidRDefault="00A4149A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75" w:dyaOrig="3795">
                <v:shape id="_x0000_i1030" type="#_x0000_t75" style="width:138.75pt;height:189.75pt" o:ole="">
                  <v:imagedata r:id="rId19" o:title=""/>
                </v:shape>
                <o:OLEObject Type="Embed" ProgID="PBrush" ShapeID="_x0000_i1030" DrawAspect="Content" ObjectID="_1658646666" r:id="rId20"/>
              </w:object>
            </w:r>
          </w:p>
        </w:tc>
      </w:tr>
      <w:tr w:rsidR="00C7474F" w:rsidTr="00AA314A">
        <w:tc>
          <w:tcPr>
            <w:tcW w:w="4889" w:type="dxa"/>
            <w:tcBorders>
              <w:top w:val="dotDash" w:sz="4" w:space="0" w:color="auto"/>
              <w:left w:val="nil"/>
              <w:bottom w:val="dotDash" w:sz="4" w:space="0" w:color="auto"/>
            </w:tcBorders>
          </w:tcPr>
          <w:p w:rsidR="00C7474F" w:rsidRDefault="00C7474F" w:rsidP="00E71D76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4890" w:type="dxa"/>
            <w:vMerge w:val="restart"/>
            <w:tcBorders>
              <w:top w:val="dotDash" w:sz="4" w:space="0" w:color="auto"/>
              <w:right w:val="nil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476500" cy="3200400"/>
                  <wp:effectExtent l="19050" t="0" r="0" b="0"/>
                  <wp:docPr id="2" name="Imagem 129" descr="The Love for Three Oranges (Picture Books): Amazon.co.uk: Palmer, Dandi:  9781906442644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The Love for Three Oranges (Picture Books): Amazon.co.uk: Palmer, Dandi:  9781906442644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74F" w:rsidRPr="00C7474F" w:rsidRDefault="00C7474F" w:rsidP="00570F1C">
            <w:pPr>
              <w:pStyle w:val="03Texto-IEIJ"/>
              <w:rPr>
                <w:sz w:val="28"/>
                <w:szCs w:val="28"/>
              </w:rPr>
            </w:pPr>
            <w:r w:rsidRPr="00C7474F">
              <w:rPr>
                <w:sz w:val="28"/>
                <w:szCs w:val="28"/>
              </w:rPr>
              <w:t>LARANJAS FAMOSAS</w:t>
            </w:r>
          </w:p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 xml:space="preserve">          Aqui temos uma história realmente internacional, bem conhecida não só nas Américas como também na Europa e na Índia. O compositor </w:t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Sierguei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8"/>
                <w:szCs w:val="28"/>
              </w:rPr>
              <w:t>Prokófiev</w:t>
            </w:r>
            <w:proofErr w:type="spellEnd"/>
            <w:r>
              <w:rPr>
                <w:rFonts w:asciiTheme="minorHAnsi" w:hAnsiTheme="minorHAnsi"/>
                <w:sz w:val="28"/>
                <w:szCs w:val="28"/>
              </w:rPr>
              <w:t xml:space="preserve"> (1891-1953) a utilizou como tema da ópera </w:t>
            </w:r>
            <w:r w:rsidRPr="00C7474F">
              <w:rPr>
                <w:rFonts w:asciiTheme="minorHAnsi" w:hAnsiTheme="minorHAnsi"/>
                <w:i/>
                <w:sz w:val="28"/>
                <w:szCs w:val="28"/>
              </w:rPr>
              <w:t>O amor de três laranjas</w:t>
            </w:r>
            <w:r>
              <w:rPr>
                <w:rFonts w:asciiTheme="minorHAnsi" w:hAnsiTheme="minorHAnsi"/>
                <w:sz w:val="28"/>
                <w:szCs w:val="28"/>
              </w:rPr>
              <w:t xml:space="preserve">, que estreou em 1921. </w:t>
            </w:r>
          </w:p>
        </w:tc>
      </w:tr>
      <w:tr w:rsidR="00C7474F" w:rsidTr="00C7474F">
        <w:tc>
          <w:tcPr>
            <w:tcW w:w="4889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object w:dxaOrig="2715" w:dyaOrig="6195">
                <v:shape id="_x0000_i1031" type="#_x0000_t75" style="width:91.5pt;height:209.25pt" o:ole="">
                  <v:imagedata r:id="rId22" o:title=""/>
                </v:shape>
                <o:OLEObject Type="Embed" ProgID="PBrush" ShapeID="_x0000_i1031" DrawAspect="Content" ObjectID="_1658646667" r:id="rId23"/>
              </w:object>
            </w:r>
          </w:p>
        </w:tc>
        <w:tc>
          <w:tcPr>
            <w:tcW w:w="4890" w:type="dxa"/>
            <w:vMerge/>
            <w:tcBorders>
              <w:left w:val="dotDash" w:sz="4" w:space="0" w:color="auto"/>
              <w:right w:val="nil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C7474F" w:rsidTr="00C7474F">
        <w:tc>
          <w:tcPr>
            <w:tcW w:w="4889" w:type="dxa"/>
            <w:tcBorders>
              <w:top w:val="dotDash" w:sz="4" w:space="0" w:color="auto"/>
              <w:left w:val="nil"/>
              <w:bottom w:val="nil"/>
              <w:right w:val="nil"/>
            </w:tcBorders>
          </w:tcPr>
          <w:p w:rsidR="00C7474F" w:rsidRDefault="00C7474F" w:rsidP="00E71D76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  <w:r>
              <w:rPr>
                <w:rFonts w:asciiTheme="minorHAnsi" w:hAnsiTheme="minorHAnsi"/>
                <w:sz w:val="28"/>
                <w:szCs w:val="28"/>
              </w:rPr>
              <w:br/>
              <w:t>_______________________________</w:t>
            </w:r>
          </w:p>
          <w:p w:rsidR="00C7474F" w:rsidRDefault="00C7474F" w:rsidP="00570F1C">
            <w:pPr>
              <w:pStyle w:val="03Texto-IEIJ"/>
            </w:pPr>
          </w:p>
        </w:tc>
        <w:tc>
          <w:tcPr>
            <w:tcW w:w="4890" w:type="dxa"/>
            <w:vMerge/>
            <w:tcBorders>
              <w:left w:val="nil"/>
              <w:bottom w:val="nil"/>
              <w:right w:val="nil"/>
            </w:tcBorders>
          </w:tcPr>
          <w:p w:rsidR="00C7474F" w:rsidRDefault="00C7474F" w:rsidP="00570F1C">
            <w:pPr>
              <w:pStyle w:val="03Texto-IEIJ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A4149A" w:rsidRDefault="00A4149A" w:rsidP="00C7474F">
      <w:pPr>
        <w:pStyle w:val="03Texto-IEIJ"/>
        <w:rPr>
          <w:rFonts w:asciiTheme="minorHAnsi" w:hAnsiTheme="minorHAnsi"/>
          <w:sz w:val="28"/>
          <w:szCs w:val="28"/>
        </w:rPr>
      </w:pPr>
    </w:p>
    <w:sectPr w:rsidR="00A4149A" w:rsidSect="00EF433D">
      <w:headerReference w:type="default" r:id="rId24"/>
      <w:head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A3E" w:rsidRDefault="007D2A3E">
      <w:r>
        <w:separator/>
      </w:r>
    </w:p>
  </w:endnote>
  <w:endnote w:type="continuationSeparator" w:id="0">
    <w:p w:rsidR="007D2A3E" w:rsidRDefault="007D2A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A3E" w:rsidRDefault="007D2A3E">
      <w:r>
        <w:separator/>
      </w:r>
    </w:p>
  </w:footnote>
  <w:footnote w:type="continuationSeparator" w:id="0">
    <w:p w:rsidR="007D2A3E" w:rsidRDefault="007D2A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AB2F5B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FD67C6">
            <w:rPr>
              <w:rFonts w:asciiTheme="minorHAnsi" w:hAnsiTheme="minorHAnsi"/>
              <w:noProof/>
              <w:lang w:eastAsia="pt-BR" w:bidi="ar-SA"/>
            </w:rPr>
            <w:t xml:space="preserve">. Londrina, 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A629C7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Literatura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FD67C6" w:rsidP="00BD7E7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2ºANO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248B2754"/>
    <w:multiLevelType w:val="multilevel"/>
    <w:tmpl w:val="13EA3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C5ABB"/>
    <w:multiLevelType w:val="multilevel"/>
    <w:tmpl w:val="186A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161041"/>
    <w:multiLevelType w:val="multilevel"/>
    <w:tmpl w:val="8CF6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341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59EE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5A5E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1D3A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3BD9"/>
    <w:rsid w:val="000B5110"/>
    <w:rsid w:val="000B6802"/>
    <w:rsid w:val="000C1399"/>
    <w:rsid w:val="000C544D"/>
    <w:rsid w:val="000C616A"/>
    <w:rsid w:val="000C708A"/>
    <w:rsid w:val="000C7F64"/>
    <w:rsid w:val="000D1316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2BCB"/>
    <w:rsid w:val="00123698"/>
    <w:rsid w:val="00124D6E"/>
    <w:rsid w:val="0013050E"/>
    <w:rsid w:val="00134CA8"/>
    <w:rsid w:val="001368C7"/>
    <w:rsid w:val="00136E41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028"/>
    <w:rsid w:val="002001DF"/>
    <w:rsid w:val="00203118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2458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0683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2A33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1428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07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2D48"/>
    <w:rsid w:val="005160DB"/>
    <w:rsid w:val="00521926"/>
    <w:rsid w:val="00521EE9"/>
    <w:rsid w:val="00522867"/>
    <w:rsid w:val="00523611"/>
    <w:rsid w:val="005263B1"/>
    <w:rsid w:val="00526C2C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0F1C"/>
    <w:rsid w:val="00572E63"/>
    <w:rsid w:val="00573D81"/>
    <w:rsid w:val="00574012"/>
    <w:rsid w:val="00576A4C"/>
    <w:rsid w:val="0058058F"/>
    <w:rsid w:val="00586C34"/>
    <w:rsid w:val="0059040B"/>
    <w:rsid w:val="005973B1"/>
    <w:rsid w:val="00597755"/>
    <w:rsid w:val="00597E15"/>
    <w:rsid w:val="005A1041"/>
    <w:rsid w:val="005A19A1"/>
    <w:rsid w:val="005A1A93"/>
    <w:rsid w:val="005A2010"/>
    <w:rsid w:val="005A552B"/>
    <w:rsid w:val="005A5C3B"/>
    <w:rsid w:val="005B123B"/>
    <w:rsid w:val="005B4CDE"/>
    <w:rsid w:val="005B5D2A"/>
    <w:rsid w:val="005C17A4"/>
    <w:rsid w:val="005C3CB4"/>
    <w:rsid w:val="005D019B"/>
    <w:rsid w:val="005D296D"/>
    <w:rsid w:val="005D2AC2"/>
    <w:rsid w:val="005D51F4"/>
    <w:rsid w:val="005D532A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06C9"/>
    <w:rsid w:val="006445CF"/>
    <w:rsid w:val="0064715C"/>
    <w:rsid w:val="00651B70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773C2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2D66"/>
    <w:rsid w:val="006D6A02"/>
    <w:rsid w:val="006E14F7"/>
    <w:rsid w:val="006F02BB"/>
    <w:rsid w:val="006F4F50"/>
    <w:rsid w:val="006F681D"/>
    <w:rsid w:val="006F72D5"/>
    <w:rsid w:val="00701154"/>
    <w:rsid w:val="0070385E"/>
    <w:rsid w:val="007055E3"/>
    <w:rsid w:val="00706855"/>
    <w:rsid w:val="007119FC"/>
    <w:rsid w:val="00712031"/>
    <w:rsid w:val="00721E7F"/>
    <w:rsid w:val="00722F19"/>
    <w:rsid w:val="007235D4"/>
    <w:rsid w:val="00723763"/>
    <w:rsid w:val="00723865"/>
    <w:rsid w:val="00731291"/>
    <w:rsid w:val="00735671"/>
    <w:rsid w:val="00737355"/>
    <w:rsid w:val="00741CB4"/>
    <w:rsid w:val="007440CA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288"/>
    <w:rsid w:val="00796344"/>
    <w:rsid w:val="007A016E"/>
    <w:rsid w:val="007A1310"/>
    <w:rsid w:val="007A2F3A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312A"/>
    <w:rsid w:val="007C518F"/>
    <w:rsid w:val="007C596C"/>
    <w:rsid w:val="007D250F"/>
    <w:rsid w:val="007D2A3E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4543"/>
    <w:rsid w:val="0082537D"/>
    <w:rsid w:val="008346B7"/>
    <w:rsid w:val="00835561"/>
    <w:rsid w:val="00835801"/>
    <w:rsid w:val="00836B83"/>
    <w:rsid w:val="00840689"/>
    <w:rsid w:val="008424CB"/>
    <w:rsid w:val="008438A7"/>
    <w:rsid w:val="00846273"/>
    <w:rsid w:val="00850069"/>
    <w:rsid w:val="008507AB"/>
    <w:rsid w:val="008568AD"/>
    <w:rsid w:val="00861AAE"/>
    <w:rsid w:val="008642D2"/>
    <w:rsid w:val="00865EEB"/>
    <w:rsid w:val="0087001C"/>
    <w:rsid w:val="0087298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C5E"/>
    <w:rsid w:val="008B4EBA"/>
    <w:rsid w:val="008B5AD4"/>
    <w:rsid w:val="008D092F"/>
    <w:rsid w:val="008D1602"/>
    <w:rsid w:val="008D2773"/>
    <w:rsid w:val="008D2B9E"/>
    <w:rsid w:val="008D2EFD"/>
    <w:rsid w:val="008D4A9D"/>
    <w:rsid w:val="008D4CE3"/>
    <w:rsid w:val="008D746D"/>
    <w:rsid w:val="008D79D9"/>
    <w:rsid w:val="008E0CDE"/>
    <w:rsid w:val="008E3A9E"/>
    <w:rsid w:val="008E5137"/>
    <w:rsid w:val="008F0E8D"/>
    <w:rsid w:val="008F3C59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149A"/>
    <w:rsid w:val="00A4234D"/>
    <w:rsid w:val="00A47E57"/>
    <w:rsid w:val="00A51D78"/>
    <w:rsid w:val="00A530A2"/>
    <w:rsid w:val="00A57026"/>
    <w:rsid w:val="00A614DB"/>
    <w:rsid w:val="00A61665"/>
    <w:rsid w:val="00A61990"/>
    <w:rsid w:val="00A629C7"/>
    <w:rsid w:val="00A632E4"/>
    <w:rsid w:val="00A6487D"/>
    <w:rsid w:val="00A72366"/>
    <w:rsid w:val="00A81C6C"/>
    <w:rsid w:val="00A8510E"/>
    <w:rsid w:val="00A914C0"/>
    <w:rsid w:val="00A91530"/>
    <w:rsid w:val="00A92684"/>
    <w:rsid w:val="00A969D6"/>
    <w:rsid w:val="00AA135D"/>
    <w:rsid w:val="00AB00B4"/>
    <w:rsid w:val="00AB0CA9"/>
    <w:rsid w:val="00AB2297"/>
    <w:rsid w:val="00AB26A1"/>
    <w:rsid w:val="00AB2F5B"/>
    <w:rsid w:val="00AB3C8A"/>
    <w:rsid w:val="00AB3DC5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2077"/>
    <w:rsid w:val="00B44BFC"/>
    <w:rsid w:val="00B45B13"/>
    <w:rsid w:val="00B45C90"/>
    <w:rsid w:val="00B4680D"/>
    <w:rsid w:val="00B517ED"/>
    <w:rsid w:val="00B51A9F"/>
    <w:rsid w:val="00B51B1F"/>
    <w:rsid w:val="00B53532"/>
    <w:rsid w:val="00B5436A"/>
    <w:rsid w:val="00B60819"/>
    <w:rsid w:val="00B61B83"/>
    <w:rsid w:val="00B636E4"/>
    <w:rsid w:val="00B64B24"/>
    <w:rsid w:val="00B6645A"/>
    <w:rsid w:val="00B73E09"/>
    <w:rsid w:val="00B76497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0A37"/>
    <w:rsid w:val="00BD365A"/>
    <w:rsid w:val="00BD4971"/>
    <w:rsid w:val="00BD7E7F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4E82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474F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2951"/>
    <w:rsid w:val="00D047DB"/>
    <w:rsid w:val="00D049FC"/>
    <w:rsid w:val="00D05F74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0352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1962"/>
    <w:rsid w:val="00E626B8"/>
    <w:rsid w:val="00E64C0D"/>
    <w:rsid w:val="00E71D76"/>
    <w:rsid w:val="00E7296A"/>
    <w:rsid w:val="00E75AAB"/>
    <w:rsid w:val="00E80397"/>
    <w:rsid w:val="00E82C01"/>
    <w:rsid w:val="00E92088"/>
    <w:rsid w:val="00E930B0"/>
    <w:rsid w:val="00E93DBD"/>
    <w:rsid w:val="00E9517A"/>
    <w:rsid w:val="00EA0AD4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2732"/>
    <w:rsid w:val="00EC296F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6D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1C5"/>
    <w:rsid w:val="00FA3B68"/>
    <w:rsid w:val="00FA5B5E"/>
    <w:rsid w:val="00FB53AF"/>
    <w:rsid w:val="00FB6B6E"/>
    <w:rsid w:val="00FB6F31"/>
    <w:rsid w:val="00FC235D"/>
    <w:rsid w:val="00FC33B5"/>
    <w:rsid w:val="00FC5782"/>
    <w:rsid w:val="00FC67F4"/>
    <w:rsid w:val="00FD0C0E"/>
    <w:rsid w:val="00FD28FB"/>
    <w:rsid w:val="00FD3080"/>
    <w:rsid w:val="00FD43D5"/>
    <w:rsid w:val="00FD4ED5"/>
    <w:rsid w:val="00FD5D43"/>
    <w:rsid w:val="00FD654F"/>
    <w:rsid w:val="00FD67C6"/>
    <w:rsid w:val="00FD791E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570F1C"/>
    <w:pPr>
      <w:keepNext w:val="0"/>
      <w:spacing w:before="120"/>
    </w:pPr>
    <w:rPr>
      <w:rFonts w:ascii="Algerian" w:eastAsia="Arial Unicode MS" w:hAnsi="Algerian" w:cstheme="minorHAnsi"/>
      <w:b w:val="0"/>
      <w:color w:val="000000"/>
      <w:kern w:val="0"/>
      <w:sz w:val="36"/>
      <w:szCs w:val="36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  <w:style w:type="character" w:customStyle="1" w:styleId="q-option-item">
    <w:name w:val="q-option-item"/>
    <w:basedOn w:val="Fontepargpadro"/>
    <w:rsid w:val="00E951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2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90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9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9817">
          <w:marLeft w:val="0"/>
          <w:marRight w:val="0"/>
          <w:marTop w:val="537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6259">
                  <w:marLeft w:val="0"/>
                  <w:marRight w:val="0"/>
                  <w:marTop w:val="0"/>
                  <w:marBottom w:val="43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19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97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87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8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ECC5C-23D5-46CA-890E-15DF7647A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5</TotalTime>
  <Pages>5</Pages>
  <Words>638</Words>
  <Characters>3448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2</cp:revision>
  <cp:lastPrinted>2020-06-07T22:59:00Z</cp:lastPrinted>
  <dcterms:created xsi:type="dcterms:W3CDTF">2020-08-11T13:24:00Z</dcterms:created>
  <dcterms:modified xsi:type="dcterms:W3CDTF">2020-08-11T13:24:00Z</dcterms:modified>
</cp:coreProperties>
</file>