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A20C42">
      <w:pPr>
        <w:pStyle w:val="03Texto-IEIJ"/>
      </w:pPr>
      <w:r>
        <w:rPr>
          <w:noProof/>
        </w:rPr>
        <w:drawing>
          <wp:inline distT="0" distB="0" distL="0" distR="0">
            <wp:extent cx="6115050" cy="1771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94" w:rsidRDefault="000E3894" w:rsidP="00A20C42">
      <w:pPr>
        <w:pStyle w:val="03Texto-IEIJ"/>
        <w:rPr>
          <w:noProof/>
          <w:shd w:val="clear" w:color="auto" w:fill="auto"/>
        </w:rPr>
      </w:pPr>
    </w:p>
    <w:p w:rsidR="003B604D" w:rsidRPr="00A20C42" w:rsidRDefault="003B604D" w:rsidP="00A20C42">
      <w:pPr>
        <w:pStyle w:val="03Texto-IEIJ"/>
      </w:pPr>
      <w:r w:rsidRPr="00A20C42">
        <w:t>COMO SURGIU O PANTANAL?</w:t>
      </w:r>
    </w:p>
    <w:p w:rsidR="003B604D" w:rsidRDefault="003B604D" w:rsidP="003B604D">
      <w:pPr>
        <w:pStyle w:val="texto-IEIJ"/>
        <w:jc w:val="both"/>
      </w:pPr>
      <w:r>
        <w:tab/>
        <w:t xml:space="preserve">Você sabia que o Pantanal, no passado, quando os dinossauros ainda estavam vivos, era uma região de morros? O surgimento do Pantanal é muito mais espetacular do que se imagina. </w:t>
      </w:r>
    </w:p>
    <w:p w:rsidR="003B604D" w:rsidRDefault="003B604D" w:rsidP="003B604D">
      <w:pPr>
        <w:pStyle w:val="texto-IEIJ"/>
        <w:jc w:val="both"/>
      </w:pPr>
      <w:r>
        <w:tab/>
        <w:t xml:space="preserve">De acordo com estudos geológicos, um imenso choque moldou toda essa região. O planeta estremeceu inteiro e os morros que estavam no lugar do Pantanal caíram e </w:t>
      </w:r>
      <w:proofErr w:type="gramStart"/>
      <w:r>
        <w:t>formaram</w:t>
      </w:r>
      <w:proofErr w:type="gramEnd"/>
      <w:r>
        <w:t xml:space="preserve"> um buraco, uma espécie de panela. Daí surgiu o rio Paraguai no meio desse território que por milhares de anos seguiu até o mar, desenhando curvas que moldaram as terras do Pantanal. </w:t>
      </w:r>
    </w:p>
    <w:p w:rsidR="003B604D" w:rsidRDefault="003B604D" w:rsidP="00A20C42">
      <w:pPr>
        <w:pStyle w:val="03Texto-IEIJ"/>
      </w:pPr>
      <w:r>
        <w:t xml:space="preserve">Bichos do Pantanal, cartilha da </w:t>
      </w:r>
      <w:proofErr w:type="gramStart"/>
      <w:r>
        <w:t>Petrobrás</w:t>
      </w:r>
      <w:proofErr w:type="gramEnd"/>
    </w:p>
    <w:p w:rsidR="003B604D" w:rsidRDefault="003B604D" w:rsidP="00A20C42">
      <w:pPr>
        <w:pStyle w:val="03Texto-IEIJ"/>
      </w:pPr>
    </w:p>
    <w:p w:rsidR="003B604D" w:rsidRDefault="003B604D" w:rsidP="003B604D">
      <w:pPr>
        <w:pStyle w:val="texto-IEIJ"/>
        <w:jc w:val="both"/>
      </w:pPr>
      <w:r>
        <w:t xml:space="preserve">Questão </w:t>
      </w:r>
      <w:proofErr w:type="gramStart"/>
      <w:r>
        <w:t>1</w:t>
      </w:r>
      <w:proofErr w:type="gramEnd"/>
    </w:p>
    <w:p w:rsidR="003B604D" w:rsidRDefault="003B604D" w:rsidP="003B604D">
      <w:pPr>
        <w:pStyle w:val="texto-IEIJ"/>
        <w:jc w:val="both"/>
      </w:pPr>
      <w:r>
        <w:tab/>
        <w:t xml:space="preserve">O autor escreveu essa introdução ao texto “Bichos do Pantanal” para: </w:t>
      </w:r>
    </w:p>
    <w:p w:rsidR="003B604D" w:rsidRDefault="003B604D" w:rsidP="003B604D">
      <w:pPr>
        <w:pStyle w:val="texto-IEIJ"/>
        <w:jc w:val="both"/>
      </w:pPr>
      <w:r>
        <w:t xml:space="preserve">(A) encorajar o leitor a visitar o Pantanal. </w:t>
      </w:r>
    </w:p>
    <w:p w:rsidR="003B604D" w:rsidRDefault="00A20C42" w:rsidP="003B604D">
      <w:pPr>
        <w:pStyle w:val="texto-IEIJ"/>
        <w:jc w:val="both"/>
        <w:rPr>
          <w:sz w:val="24"/>
          <w:szCs w:val="24"/>
        </w:rPr>
      </w:pPr>
      <w:r>
        <w:t xml:space="preserve">(B) descrever a formação geológica* da região do Pantanal. </w:t>
      </w:r>
      <w:r w:rsidRPr="00A20C42">
        <w:rPr>
          <w:sz w:val="24"/>
          <w:szCs w:val="24"/>
        </w:rPr>
        <w:t>(*geologia = ciência que estuda a origem, história, vida e estrutura da Terra</w:t>
      </w:r>
      <w:proofErr w:type="gramStart"/>
      <w:r w:rsidRPr="00A20C42">
        <w:rPr>
          <w:sz w:val="24"/>
          <w:szCs w:val="24"/>
        </w:rPr>
        <w:t>)</w:t>
      </w:r>
      <w:proofErr w:type="gramEnd"/>
    </w:p>
    <w:p w:rsidR="00A20C42" w:rsidRPr="00A20C42" w:rsidRDefault="00A20C42" w:rsidP="003B604D">
      <w:pPr>
        <w:pStyle w:val="texto-IEIJ"/>
        <w:jc w:val="both"/>
      </w:pPr>
      <w:r w:rsidRPr="00A20C42">
        <w:t xml:space="preserve">(C) explicar ao leitor como surgiram os morros do Pantanal. </w:t>
      </w:r>
    </w:p>
    <w:p w:rsidR="00A20C42" w:rsidRPr="00A20C42" w:rsidRDefault="00A20C42" w:rsidP="003B604D">
      <w:pPr>
        <w:pStyle w:val="texto-IEIJ"/>
        <w:jc w:val="both"/>
      </w:pPr>
      <w:r w:rsidRPr="00A20C42">
        <w:t xml:space="preserve">(D) identificar o rio Paraguai e o território por onde correm suas águas. </w:t>
      </w:r>
    </w:p>
    <w:p w:rsidR="003B604D" w:rsidRDefault="003B604D" w:rsidP="00A20C42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A20C42" w:rsidTr="00A20C42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A20C42" w:rsidRDefault="00A20C42" w:rsidP="00A20C42">
            <w:pPr>
              <w:pStyle w:val="03Texto-IEIJ"/>
            </w:pPr>
            <w:r>
              <w:t xml:space="preserve">Copie um trecho do texto que mostra por que você fez essa escolha. </w:t>
            </w:r>
          </w:p>
          <w:p w:rsidR="00A20C42" w:rsidRDefault="00A20C42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  <w:p w:rsidR="002F34F6" w:rsidRDefault="002F34F6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</w:tc>
      </w:tr>
    </w:tbl>
    <w:p w:rsidR="003B604D" w:rsidRDefault="003B604D" w:rsidP="00A20C42">
      <w:pPr>
        <w:pStyle w:val="03Texto-IEIJ"/>
        <w:jc w:val="center"/>
      </w:pPr>
      <w:r>
        <w:rPr>
          <w:noProof/>
        </w:rPr>
        <w:lastRenderedPageBreak/>
        <w:drawing>
          <wp:inline distT="0" distB="0" distL="0" distR="0">
            <wp:extent cx="4943475" cy="3762375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4D" w:rsidRPr="00364E2E" w:rsidRDefault="00364E2E" w:rsidP="00364E2E">
      <w:pPr>
        <w:pStyle w:val="03Texto-IEIJ"/>
        <w:jc w:val="center"/>
        <w:rPr>
          <w:b w:val="0"/>
          <w:i/>
        </w:rPr>
      </w:pPr>
      <w:r w:rsidRPr="00364E2E">
        <w:rPr>
          <w:b w:val="0"/>
          <w:i/>
        </w:rPr>
        <w:t xml:space="preserve">Onças-pintadas: </w:t>
      </w:r>
      <w:proofErr w:type="gramStart"/>
      <w:r w:rsidRPr="00364E2E">
        <w:rPr>
          <w:b w:val="0"/>
          <w:i/>
        </w:rPr>
        <w:t>as guardiães</w:t>
      </w:r>
      <w:proofErr w:type="gramEnd"/>
      <w:r w:rsidRPr="00364E2E">
        <w:rPr>
          <w:b w:val="0"/>
          <w:i/>
        </w:rPr>
        <w:t xml:space="preserve"> do Pantanal</w:t>
      </w:r>
    </w:p>
    <w:p w:rsidR="00364E2E" w:rsidRDefault="00364E2E" w:rsidP="00CF0122">
      <w:pPr>
        <w:pStyle w:val="03Texto-IEIJ"/>
        <w:jc w:val="both"/>
        <w:rPr>
          <w:sz w:val="28"/>
          <w:szCs w:val="28"/>
        </w:rPr>
      </w:pPr>
    </w:p>
    <w:p w:rsidR="003B604D" w:rsidRPr="00CF0122" w:rsidRDefault="00A20C42" w:rsidP="00CF0122">
      <w:pPr>
        <w:pStyle w:val="03Texto-IEIJ"/>
        <w:jc w:val="both"/>
        <w:rPr>
          <w:sz w:val="28"/>
          <w:szCs w:val="28"/>
        </w:rPr>
      </w:pPr>
      <w:r w:rsidRPr="00CF0122">
        <w:rPr>
          <w:sz w:val="28"/>
          <w:szCs w:val="28"/>
        </w:rPr>
        <w:t>ONÇAS PINTADAS</w:t>
      </w:r>
    </w:p>
    <w:p w:rsidR="003B604D" w:rsidRDefault="00A20C42" w:rsidP="00364E2E">
      <w:pPr>
        <w:pStyle w:val="03Texto-IEIJ"/>
        <w:jc w:val="both"/>
        <w:rPr>
          <w:b w:val="0"/>
          <w:sz w:val="28"/>
          <w:szCs w:val="28"/>
        </w:rPr>
      </w:pPr>
      <w:r w:rsidRPr="00CF0122">
        <w:rPr>
          <w:sz w:val="28"/>
          <w:szCs w:val="28"/>
        </w:rPr>
        <w:tab/>
      </w:r>
      <w:r w:rsidRPr="00CF0122">
        <w:rPr>
          <w:b w:val="0"/>
          <w:sz w:val="28"/>
          <w:szCs w:val="28"/>
        </w:rPr>
        <w:t xml:space="preserve">O maior felino das Américas, a </w:t>
      </w:r>
      <w:proofErr w:type="spellStart"/>
      <w:r w:rsidRPr="00CF0122">
        <w:rPr>
          <w:b w:val="0"/>
          <w:i/>
          <w:sz w:val="28"/>
          <w:szCs w:val="28"/>
        </w:rPr>
        <w:t>Panthera</w:t>
      </w:r>
      <w:proofErr w:type="spellEnd"/>
      <w:r w:rsidRPr="00CF0122">
        <w:rPr>
          <w:b w:val="0"/>
          <w:i/>
          <w:sz w:val="28"/>
          <w:szCs w:val="28"/>
        </w:rPr>
        <w:t xml:space="preserve"> onça</w:t>
      </w:r>
      <w:r w:rsidRPr="00CF0122">
        <w:rPr>
          <w:b w:val="0"/>
          <w:sz w:val="28"/>
          <w:szCs w:val="28"/>
        </w:rPr>
        <w:t xml:space="preserve">, da família </w:t>
      </w:r>
      <w:proofErr w:type="spellStart"/>
      <w:r w:rsidRPr="00CF0122">
        <w:rPr>
          <w:b w:val="0"/>
          <w:sz w:val="28"/>
          <w:szCs w:val="28"/>
        </w:rPr>
        <w:t>Fel</w:t>
      </w:r>
      <w:r w:rsidR="00CF0122" w:rsidRPr="00CF0122">
        <w:rPr>
          <w:b w:val="0"/>
          <w:sz w:val="28"/>
          <w:szCs w:val="28"/>
        </w:rPr>
        <w:t>idae</w:t>
      </w:r>
      <w:proofErr w:type="spellEnd"/>
      <w:r w:rsidR="00CF0122" w:rsidRPr="00CF0122">
        <w:rPr>
          <w:b w:val="0"/>
          <w:sz w:val="28"/>
          <w:szCs w:val="28"/>
        </w:rPr>
        <w:t>, é uma das espécies emblem</w:t>
      </w:r>
      <w:r w:rsidRPr="00CF0122">
        <w:rPr>
          <w:b w:val="0"/>
          <w:sz w:val="28"/>
          <w:szCs w:val="28"/>
        </w:rPr>
        <w:t>áticas da fauna brasileira. No Pantan</w:t>
      </w:r>
      <w:r w:rsidR="00CF0122" w:rsidRPr="00CF0122">
        <w:rPr>
          <w:b w:val="0"/>
          <w:sz w:val="28"/>
          <w:szCs w:val="28"/>
        </w:rPr>
        <w:t>a</w:t>
      </w:r>
      <w:r w:rsidRPr="00CF0122">
        <w:rPr>
          <w:b w:val="0"/>
          <w:sz w:val="28"/>
          <w:szCs w:val="28"/>
        </w:rPr>
        <w:t xml:space="preserve">l, esse felino costuma habitar as margens do rio Paraguai, onde </w:t>
      </w:r>
      <w:r w:rsidR="00CF0122" w:rsidRPr="00CF0122">
        <w:rPr>
          <w:b w:val="0"/>
          <w:sz w:val="28"/>
          <w:szCs w:val="28"/>
        </w:rPr>
        <w:t>se tornou</w:t>
      </w:r>
      <w:r w:rsidRPr="00CF0122">
        <w:rPr>
          <w:b w:val="0"/>
          <w:sz w:val="28"/>
          <w:szCs w:val="28"/>
        </w:rPr>
        <w:t xml:space="preserve"> um excelente nadador. </w:t>
      </w:r>
      <w:r w:rsidR="006D7E23">
        <w:rPr>
          <w:b w:val="0"/>
          <w:sz w:val="28"/>
          <w:szCs w:val="28"/>
        </w:rPr>
        <w:t xml:space="preserve">No Brasil, a onça-pintada é listada como ameaçada de extinção pelo IBAMA. As onças pintadas monitoradas pelo Projeto são catalogadas mediante identificação da digital impressa no padrão de manchas frontais.  </w:t>
      </w:r>
    </w:p>
    <w:p w:rsidR="00CF0122" w:rsidRPr="00CF0122" w:rsidRDefault="00CF0122" w:rsidP="00CF0122">
      <w:pPr>
        <w:pStyle w:val="texto-IEIJ"/>
        <w:rPr>
          <w:b/>
        </w:rPr>
      </w:pPr>
      <w:r w:rsidRPr="00CF0122">
        <w:rPr>
          <w:b/>
        </w:rPr>
        <w:t>AVES</w:t>
      </w:r>
    </w:p>
    <w:p w:rsidR="00CF0122" w:rsidRDefault="00CF0122" w:rsidP="00CF0122">
      <w:pPr>
        <w:pStyle w:val="texto-IEIJ"/>
        <w:jc w:val="both"/>
      </w:pPr>
      <w:r w:rsidRPr="00CF0122">
        <w:tab/>
        <w:t xml:space="preserve">O Pantanal </w:t>
      </w:r>
      <w:r>
        <w:t xml:space="preserve">possui uma rica </w:t>
      </w:r>
      <w:proofErr w:type="spellStart"/>
      <w:r>
        <w:t>avifauna</w:t>
      </w:r>
      <w:proofErr w:type="spellEnd"/>
      <w:r>
        <w:t xml:space="preserve"> e é considerado um dos pontos do planeta de maior concentração de variedades de pássaros, com mais de 463 espécies catalogadas na região, o que faz desse ecossistema uma verdadeira morada das aves. </w:t>
      </w:r>
      <w:r w:rsidR="006D7E23">
        <w:t xml:space="preserve">Muitas dessas espécies são raras. Por isso, outra missão do projeto Bichos do Pantanal é preservar a </w:t>
      </w:r>
      <w:proofErr w:type="spellStart"/>
      <w:r w:rsidR="006D7E23">
        <w:t>avifauna</w:t>
      </w:r>
      <w:proofErr w:type="spellEnd"/>
      <w:r w:rsidR="006D7E23">
        <w:t xml:space="preserve"> local. </w:t>
      </w:r>
    </w:p>
    <w:p w:rsidR="00CF0122" w:rsidRDefault="00CF0122" w:rsidP="00CF0122">
      <w:pPr>
        <w:pStyle w:val="texto-IEIJ"/>
        <w:jc w:val="both"/>
      </w:pP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Questão </w:t>
      </w:r>
      <w:proofErr w:type="gramStart"/>
      <w:r w:rsidRPr="00364E2E">
        <w:rPr>
          <w:sz w:val="28"/>
          <w:szCs w:val="28"/>
        </w:rPr>
        <w:t>2</w:t>
      </w:r>
      <w:proofErr w:type="gramEnd"/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Com base na forma como as informações são apresentadas em "Onças-Pintadas" e "Aves” ambos os textos querem transmitir a mensagem: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(A) “Estou preocupado com a segurança de certos animais”. 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(B) “Curioso como a tecnologia usada por alguns cientistas é avançada!</w:t>
      </w:r>
      <w:proofErr w:type="gramStart"/>
      <w:r w:rsidRPr="00364E2E">
        <w:rPr>
          <w:sz w:val="28"/>
          <w:szCs w:val="28"/>
        </w:rPr>
        <w:t>”</w:t>
      </w:r>
      <w:proofErr w:type="gramEnd"/>
    </w:p>
    <w:p w:rsidR="00CF0122" w:rsidRPr="00364E2E" w:rsidRDefault="005900F5" w:rsidP="00364E2E">
      <w:r>
        <w:rPr>
          <w:sz w:val="28"/>
          <w:szCs w:val="28"/>
        </w:rPr>
        <w:t>(C</w:t>
      </w:r>
      <w:r w:rsidR="00CF0122" w:rsidRPr="00364E2E">
        <w:rPr>
          <w:sz w:val="28"/>
          <w:szCs w:val="28"/>
        </w:rPr>
        <w:t xml:space="preserve">) “Fico impressionado com as maneiras únicas de certos animais usarem seus </w:t>
      </w:r>
      <w:r w:rsidR="00CF0122" w:rsidRPr="00364E2E">
        <w:rPr>
          <w:sz w:val="28"/>
          <w:szCs w:val="28"/>
        </w:rPr>
        <w:lastRenderedPageBreak/>
        <w:t>instintos de</w:t>
      </w:r>
      <w:r w:rsidR="00CF0122" w:rsidRPr="00364E2E">
        <w:t xml:space="preserve"> defesa.</w:t>
      </w:r>
      <w:proofErr w:type="gramStart"/>
      <w:r w:rsidR="00CF0122" w:rsidRPr="00364E2E">
        <w:t>”</w:t>
      </w:r>
      <w:proofErr w:type="gramEnd"/>
    </w:p>
    <w:p w:rsidR="00CF0122" w:rsidRPr="00364E2E" w:rsidRDefault="00CF0122" w:rsidP="00364E2E">
      <w:pPr>
        <w:jc w:val="both"/>
        <w:rPr>
          <w:sz w:val="28"/>
          <w:szCs w:val="28"/>
        </w:rPr>
      </w:pPr>
      <w:r w:rsidRPr="00364E2E">
        <w:rPr>
          <w:sz w:val="28"/>
          <w:szCs w:val="28"/>
        </w:rPr>
        <w:t xml:space="preserve">(D) “Estou surpreso com as condições extremas </w:t>
      </w:r>
      <w:r w:rsidR="006D7E23" w:rsidRPr="00364E2E">
        <w:rPr>
          <w:sz w:val="28"/>
          <w:szCs w:val="28"/>
        </w:rPr>
        <w:t xml:space="preserve">em </w:t>
      </w:r>
      <w:r w:rsidRPr="00364E2E">
        <w:rPr>
          <w:sz w:val="28"/>
          <w:szCs w:val="28"/>
        </w:rPr>
        <w:t>que certos animais devem sobreviver</w:t>
      </w:r>
      <w:r w:rsidR="006D7E23" w:rsidRPr="00364E2E">
        <w:rPr>
          <w:sz w:val="28"/>
          <w:szCs w:val="28"/>
        </w:rPr>
        <w:t>.</w:t>
      </w:r>
      <w:proofErr w:type="gramStart"/>
      <w:r w:rsidR="006D7E23" w:rsidRPr="00364E2E">
        <w:rPr>
          <w:sz w:val="28"/>
          <w:szCs w:val="28"/>
        </w:rPr>
        <w:t>”</w:t>
      </w:r>
      <w:proofErr w:type="gramEnd"/>
    </w:p>
    <w:p w:rsidR="006D7E23" w:rsidRPr="00364E2E" w:rsidRDefault="006D7E23" w:rsidP="00364E2E">
      <w:pPr>
        <w:jc w:val="both"/>
        <w:rPr>
          <w:sz w:val="28"/>
          <w:szCs w:val="28"/>
        </w:rPr>
      </w:pPr>
    </w:p>
    <w:p w:rsidR="006D7E23" w:rsidRDefault="00364E2E" w:rsidP="00CF0122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364E2E" w:rsidRDefault="00364E2E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Qual </w:t>
      </w:r>
      <w:r>
        <w:rPr>
          <w:sz w:val="28"/>
          <w:szCs w:val="28"/>
        </w:rPr>
        <w:t xml:space="preserve">característica dos textos/imagens </w:t>
      </w:r>
      <w:r w:rsidRPr="00364E2E">
        <w:rPr>
          <w:sz w:val="28"/>
          <w:szCs w:val="28"/>
        </w:rPr>
        <w:t>melho</w:t>
      </w:r>
      <w:r>
        <w:rPr>
          <w:sz w:val="28"/>
          <w:szCs w:val="28"/>
        </w:rPr>
        <w:t xml:space="preserve">r ajuda o leitor a entender a fauna do pantanal? </w:t>
      </w:r>
    </w:p>
    <w:p w:rsidR="00364E2E" w:rsidRDefault="00364E2E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="0036440A">
        <w:rPr>
          <w:sz w:val="28"/>
          <w:szCs w:val="28"/>
        </w:rPr>
        <w:t>A</w:t>
      </w:r>
      <w:r>
        <w:rPr>
          <w:sz w:val="28"/>
          <w:szCs w:val="28"/>
        </w:rPr>
        <w:t xml:space="preserve"> primeira imagem desta Cult. </w:t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O</w:t>
      </w:r>
      <w:r w:rsidR="00364E2E">
        <w:rPr>
          <w:sz w:val="28"/>
          <w:szCs w:val="28"/>
        </w:rPr>
        <w:t xml:space="preserve">s subtítulos do texto. </w:t>
      </w:r>
    </w:p>
    <w:p w:rsidR="00364E2E" w:rsidRDefault="00364E2E" w:rsidP="00364E2E">
      <w:pPr>
        <w:rPr>
          <w:sz w:val="28"/>
          <w:szCs w:val="28"/>
        </w:rPr>
      </w:pPr>
      <w:r>
        <w:rPr>
          <w:sz w:val="28"/>
          <w:szCs w:val="28"/>
        </w:rPr>
        <w:t>(C)</w:t>
      </w:r>
      <w:r w:rsidR="0036440A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s legendas das imagens. </w:t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(D) O</w:t>
      </w:r>
      <w:r w:rsidR="00364E2E">
        <w:rPr>
          <w:sz w:val="28"/>
          <w:szCs w:val="28"/>
        </w:rPr>
        <w:t xml:space="preserve"> título da Cult. </w:t>
      </w:r>
    </w:p>
    <w:p w:rsidR="00364E2E" w:rsidRDefault="00364E2E" w:rsidP="00364E2E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364E2E" w:rsidTr="0036440A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364E2E" w:rsidRDefault="0036440A" w:rsidP="00364E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Explique a sua escolha. </w:t>
            </w: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</w:tc>
      </w:tr>
    </w:tbl>
    <w:p w:rsidR="00364E2E" w:rsidRDefault="00364E2E" w:rsidP="00364E2E">
      <w:pPr>
        <w:rPr>
          <w:sz w:val="28"/>
          <w:szCs w:val="28"/>
        </w:rPr>
      </w:pP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Observe o diagrama a seguir:</w:t>
      </w:r>
    </w:p>
    <w:p w:rsidR="0036440A" w:rsidRDefault="0036440A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951230"/>
            <wp:effectExtent l="19050" t="0" r="0" b="0"/>
            <wp:docPr id="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Qual evento pertence à caixa de texto vazia?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Os morros que existiam na região caíram e </w:t>
      </w:r>
      <w:proofErr w:type="gramStart"/>
      <w:r>
        <w:rPr>
          <w:sz w:val="28"/>
          <w:szCs w:val="28"/>
        </w:rPr>
        <w:t>formaram</w:t>
      </w:r>
      <w:proofErr w:type="gramEnd"/>
      <w:r>
        <w:rPr>
          <w:sz w:val="28"/>
          <w:szCs w:val="28"/>
        </w:rPr>
        <w:t xml:space="preserve"> uma planície, uma região baixa e plana.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As águas do rio Paraguai formaram um imenso mar.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(C) Os dinossauros viviam nos morros do Pantanal.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(D) </w:t>
      </w:r>
      <w:r w:rsidR="005900F5">
        <w:rPr>
          <w:sz w:val="28"/>
          <w:szCs w:val="28"/>
        </w:rPr>
        <w:t>A onça-pintada e a arara azul começaram</w:t>
      </w:r>
      <w:r w:rsidR="002F34F6">
        <w:rPr>
          <w:sz w:val="28"/>
          <w:szCs w:val="28"/>
        </w:rPr>
        <w:t xml:space="preserve"> a habitar o Pantanal. </w:t>
      </w:r>
    </w:p>
    <w:p w:rsidR="00364E2E" w:rsidRDefault="00364E2E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260194" cy="1218300"/>
            <wp:effectExtent l="19050" t="0" r="6756" b="0"/>
            <wp:docPr id="2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80" cy="12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960249" cy="1225685"/>
            <wp:effectExtent l="19050" t="0" r="1901" b="0"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6" cy="12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r>
        <w:t>Cadê a minha metade? Recorte as figuras e associe cada animal a sua metade correspondente!</w:t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3460115"/>
            <wp:effectExtent l="19050" t="0" r="0" b="0"/>
            <wp:docPr id="2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3642995"/>
            <wp:effectExtent l="19050" t="0" r="0" b="0"/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F6" w:rsidSect="00037E86">
      <w:headerReference w:type="default" r:id="rId15"/>
      <w:headerReference w:type="first" r:id="rId16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9FB" w:rsidRDefault="00BB59FB">
      <w:r>
        <w:separator/>
      </w:r>
    </w:p>
  </w:endnote>
  <w:endnote w:type="continuationSeparator" w:id="0">
    <w:p w:rsidR="00BB59FB" w:rsidRDefault="00BB5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9FB" w:rsidRDefault="00BB59FB">
      <w:r>
        <w:separator/>
      </w:r>
    </w:p>
  </w:footnote>
  <w:footnote w:type="continuationSeparator" w:id="0">
    <w:p w:rsidR="00BB59FB" w:rsidRDefault="00BB59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DD358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D358F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878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4BB2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0F5"/>
    <w:rsid w:val="0059040B"/>
    <w:rsid w:val="00597E15"/>
    <w:rsid w:val="005A1041"/>
    <w:rsid w:val="005A19A1"/>
    <w:rsid w:val="005A2010"/>
    <w:rsid w:val="005A552B"/>
    <w:rsid w:val="005A5C3B"/>
    <w:rsid w:val="005B5D2A"/>
    <w:rsid w:val="005C0B28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59FB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358F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20C42"/>
    <w:pPr>
      <w:keepNext w:val="0"/>
      <w:spacing w:before="0"/>
      <w:jc w:val="left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C0463-EFF3-4C5A-B2DD-A2C4DAA78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490</Words>
  <Characters>2652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2020-08-16T23:27:00Z</dcterms:created>
  <dcterms:modified xsi:type="dcterms:W3CDTF">2020-08-16T23:27:00Z</dcterms:modified>
</cp:coreProperties>
</file>