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Pr="00A20C42" w:rsidRDefault="003B604D" w:rsidP="00A20C42">
      <w:pPr>
        <w:pStyle w:val="03Texto-IEIJ"/>
      </w:pPr>
      <w:r w:rsidRPr="00A20C42">
        <w:t>COMO SURGIU O PANTANAL?</w:t>
      </w:r>
    </w:p>
    <w:p w:rsidR="003B604D" w:rsidRDefault="003B604D" w:rsidP="003B604D">
      <w:pPr>
        <w:pStyle w:val="texto-IEIJ"/>
        <w:jc w:val="both"/>
      </w:pPr>
      <w:r>
        <w:tab/>
        <w:t xml:space="preserve">Você sabia que o Pantanal, no passado, quando os dinossauros ainda estavam vivos, era uma região de morros? O surgimento do Pantanal é muito mais espetacular do que se imagina. </w:t>
      </w:r>
    </w:p>
    <w:p w:rsidR="003B604D" w:rsidRDefault="003B604D" w:rsidP="003B604D">
      <w:pPr>
        <w:pStyle w:val="texto-IEIJ"/>
        <w:jc w:val="both"/>
      </w:pPr>
      <w:r>
        <w:tab/>
        <w:t xml:space="preserve">De acordo com estudos geológicos, um imenso choque moldou toda essa região. O planeta estremeceu inteiro e os morros que estavam no lugar do Pantanal caíram e </w:t>
      </w:r>
      <w:proofErr w:type="gramStart"/>
      <w:r>
        <w:t>formaram</w:t>
      </w:r>
      <w:proofErr w:type="gramEnd"/>
      <w:r>
        <w:t xml:space="preserve"> um buraco, uma espécie de panela. Daí surgiu o rio Paraguai no meio desse território que por milhares de anos seguiu até o mar, desenhando curvas que moldaram as terras do Pantanal. </w:t>
      </w:r>
    </w:p>
    <w:p w:rsidR="003B604D" w:rsidRDefault="003B604D" w:rsidP="00A20C42">
      <w:pPr>
        <w:pStyle w:val="03Texto-IEIJ"/>
      </w:pPr>
      <w:r>
        <w:t xml:space="preserve">Bichos do Pantanal, cartilha da </w:t>
      </w:r>
      <w:proofErr w:type="gramStart"/>
      <w:r>
        <w:t>Petrobrás</w:t>
      </w:r>
      <w:proofErr w:type="gramEnd"/>
    </w:p>
    <w:p w:rsidR="00BD535C" w:rsidRDefault="00BD535C" w:rsidP="00A20C42">
      <w:pPr>
        <w:pStyle w:val="03Texto-IEIJ"/>
      </w:pPr>
    </w:p>
    <w:p w:rsidR="003B604D" w:rsidRDefault="00BD535C" w:rsidP="00A20C42">
      <w:pPr>
        <w:pStyle w:val="03Texto-IEIJ"/>
      </w:pPr>
      <w:r>
        <w:rPr>
          <w:noProof/>
        </w:rPr>
        <w:drawing>
          <wp:inline distT="0" distB="0" distL="0" distR="0">
            <wp:extent cx="6108700" cy="2519680"/>
            <wp:effectExtent l="19050" t="0" r="635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15" w:rsidRDefault="00D70015" w:rsidP="003B604D">
      <w:pPr>
        <w:pStyle w:val="texto-IEIJ"/>
        <w:jc w:val="both"/>
      </w:pPr>
    </w:p>
    <w:p w:rsidR="00D70015" w:rsidRDefault="00D70015" w:rsidP="003B604D">
      <w:pPr>
        <w:pStyle w:val="texto-IEIJ"/>
        <w:jc w:val="both"/>
      </w:pPr>
    </w:p>
    <w:p w:rsidR="003B604D" w:rsidRDefault="003B604D" w:rsidP="003B604D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3B604D" w:rsidRDefault="003B604D" w:rsidP="003B604D">
      <w:pPr>
        <w:pStyle w:val="texto-IEIJ"/>
        <w:jc w:val="both"/>
      </w:pPr>
      <w:r>
        <w:tab/>
        <w:t xml:space="preserve">O autor escreveu essa introdução ao texto “Bichos do Pantanal” para: </w:t>
      </w:r>
    </w:p>
    <w:p w:rsidR="003B604D" w:rsidRDefault="003B604D" w:rsidP="003B604D">
      <w:pPr>
        <w:pStyle w:val="texto-IEIJ"/>
        <w:jc w:val="both"/>
      </w:pPr>
      <w:r>
        <w:t xml:space="preserve">(A) encorajar o leitor a visitar o Pantanal. </w:t>
      </w:r>
    </w:p>
    <w:p w:rsidR="003B604D" w:rsidRDefault="00A20C42" w:rsidP="003B604D">
      <w:pPr>
        <w:pStyle w:val="texto-IEIJ"/>
        <w:jc w:val="both"/>
        <w:rPr>
          <w:sz w:val="24"/>
          <w:szCs w:val="24"/>
        </w:rPr>
      </w:pPr>
      <w:r>
        <w:t xml:space="preserve">(B) descrever a formação geológica* da região do Pantanal. </w:t>
      </w:r>
      <w:r w:rsidRPr="00A20C42">
        <w:rPr>
          <w:sz w:val="24"/>
          <w:szCs w:val="24"/>
        </w:rPr>
        <w:t>(*geologia = ciência que estuda a origem, história, vida e estrutura da Terra</w:t>
      </w:r>
      <w:proofErr w:type="gramStart"/>
      <w:r w:rsidRPr="00A20C42">
        <w:rPr>
          <w:sz w:val="24"/>
          <w:szCs w:val="24"/>
        </w:rPr>
        <w:t>)</w:t>
      </w:r>
      <w:proofErr w:type="gramEnd"/>
    </w:p>
    <w:p w:rsidR="003B604D" w:rsidRDefault="003B604D" w:rsidP="00A20C42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20C42" w:rsidTr="00A20C42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A20C42" w:rsidRDefault="00A20C42" w:rsidP="00A20C42">
            <w:pPr>
              <w:pStyle w:val="03Texto-IEIJ"/>
            </w:pPr>
            <w:r>
              <w:t xml:space="preserve">Copie um trecho do texto que mostra por que você fez essa escolha. </w:t>
            </w:r>
          </w:p>
          <w:p w:rsidR="00A20C42" w:rsidRDefault="00A20C42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  <w:p w:rsidR="002F34F6" w:rsidRDefault="002F34F6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5048C5" w:rsidRDefault="005048C5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</w:tc>
      </w:tr>
    </w:tbl>
    <w:p w:rsidR="002F34F6" w:rsidRDefault="002F34F6" w:rsidP="00364E2E">
      <w:pPr>
        <w:rPr>
          <w:sz w:val="28"/>
          <w:szCs w:val="28"/>
        </w:rPr>
      </w:pPr>
    </w:p>
    <w:sectPr w:rsidR="002F34F6" w:rsidSect="00037E86">
      <w:headerReference w:type="default" r:id="rId10"/>
      <w:headerReference w:type="first" r:id="rId1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F0B" w:rsidRDefault="00F70F0B">
      <w:r>
        <w:separator/>
      </w:r>
    </w:p>
  </w:endnote>
  <w:endnote w:type="continuationSeparator" w:id="0">
    <w:p w:rsidR="00F70F0B" w:rsidRDefault="00F70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F0B" w:rsidRDefault="00F70F0B">
      <w:r>
        <w:separator/>
      </w:r>
    </w:p>
  </w:footnote>
  <w:footnote w:type="continuationSeparator" w:id="0">
    <w:p w:rsidR="00F70F0B" w:rsidRDefault="00F70F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5048C5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19</w:t>
          </w:r>
          <w:r w:rsidR="00943633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5048C5" w:rsidP="00BD535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87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DB7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51A5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48C5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2135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4203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3D50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35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015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358F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0F0B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97B53-D6F4-4826-80C9-230A23CED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3</cp:revision>
  <cp:lastPrinted>2017-08-04T11:23:00Z</cp:lastPrinted>
  <dcterms:created xsi:type="dcterms:W3CDTF">2020-09-16T17:56:00Z</dcterms:created>
  <dcterms:modified xsi:type="dcterms:W3CDTF">2020-09-16T17:58:00Z</dcterms:modified>
</cp:coreProperties>
</file>